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790"/>
      </w:tblGrid>
      <w:tr w:rsidR="00691CFC" w14:paraId="70AE53DB" w14:textId="77777777" w:rsidTr="00691CFC">
        <w:tc>
          <w:tcPr>
            <w:tcW w:w="10790" w:type="dxa"/>
            <w:shd w:val="clear" w:color="auto" w:fill="D9D9D9" w:themeFill="background1" w:themeFillShade="D9"/>
          </w:tcPr>
          <w:p w14:paraId="58893195" w14:textId="77777777" w:rsidR="00691CFC" w:rsidRDefault="00691CFC" w:rsidP="00F456FF">
            <w:pPr>
              <w:tabs>
                <w:tab w:val="right" w:pos="3600"/>
                <w:tab w:val="left" w:pos="3960"/>
              </w:tabs>
              <w:spacing w:before="160"/>
            </w:pPr>
            <w:r>
              <w:t>For Office Use Only</w:t>
            </w:r>
            <w:r>
              <w:tab/>
              <w:t>ADNR File No:</w:t>
            </w:r>
            <w:r>
              <w:tab/>
              <w:t>________________________</w:t>
            </w:r>
            <w:proofErr w:type="gramStart"/>
            <w:r>
              <w:t>_  DATE</w:t>
            </w:r>
            <w:proofErr w:type="gramEnd"/>
            <w:r>
              <w:t xml:space="preserve"> STAMP:</w:t>
            </w:r>
          </w:p>
          <w:p w14:paraId="31C1BE4D" w14:textId="4AF28C80" w:rsidR="00691CFC" w:rsidRDefault="00691CFC" w:rsidP="00C973B1">
            <w:pPr>
              <w:tabs>
                <w:tab w:val="right" w:pos="3600"/>
                <w:tab w:val="left" w:pos="3960"/>
              </w:tabs>
              <w:spacing w:after="320"/>
            </w:pPr>
            <w:r>
              <w:tab/>
              <w:t>ADF&amp;G No:</w:t>
            </w:r>
            <w:r>
              <w:tab/>
              <w:t>_________________________</w:t>
            </w:r>
          </w:p>
        </w:tc>
      </w:tr>
    </w:tbl>
    <w:p w14:paraId="5FA8E739" w14:textId="3AA8DD32" w:rsidR="00BA2645" w:rsidRDefault="0035694C" w:rsidP="005D0E04">
      <w:r>
        <w:rPr>
          <w:rFonts w:ascii="Tw Cen MT Condensed Extra Bold" w:hAnsi="Tw Cen MT Condensed Extra Bold"/>
          <w:b/>
          <w:noProof/>
          <w:sz w:val="40"/>
        </w:rPr>
        <w:drawing>
          <wp:anchor distT="0" distB="0" distL="114300" distR="114300" simplePos="0" relativeHeight="251658240" behindDoc="0" locked="0" layoutInCell="1" allowOverlap="1" wp14:anchorId="7A68A3FA" wp14:editId="7B3AA904">
            <wp:simplePos x="0" y="0"/>
            <wp:positionH relativeFrom="margin">
              <wp:align>left</wp:align>
            </wp:positionH>
            <wp:positionV relativeFrom="paragraph">
              <wp:posOffset>162348</wp:posOffset>
            </wp:positionV>
            <wp:extent cx="914400" cy="914400"/>
            <wp:effectExtent l="0" t="0" r="0" b="0"/>
            <wp:wrapNone/>
            <wp:docPr id="1" name="Picture 10" descr="AD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F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8B4">
        <w:rPr>
          <w:noProof/>
        </w:rPr>
        <w:drawing>
          <wp:anchor distT="0" distB="0" distL="114300" distR="114300" simplePos="0" relativeHeight="251658241" behindDoc="0" locked="0" layoutInCell="1" allowOverlap="1" wp14:anchorId="085C23CE" wp14:editId="396FCC2F">
            <wp:simplePos x="0" y="0"/>
            <wp:positionH relativeFrom="margin">
              <wp:align>right</wp:align>
            </wp:positionH>
            <wp:positionV relativeFrom="paragraph">
              <wp:posOffset>183515</wp:posOffset>
            </wp:positionV>
            <wp:extent cx="914400" cy="914400"/>
            <wp:effectExtent l="0" t="0" r="0" b="0"/>
            <wp:wrapNone/>
            <wp:docPr id="2" name="Picture 2" descr="Department of Environmental 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Environmental Conserv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5728B4">
        <w:rPr>
          <w:noProof/>
        </w:rPr>
        <w:drawing>
          <wp:anchor distT="0" distB="0" distL="114300" distR="114300" simplePos="0" relativeHeight="251658242" behindDoc="0" locked="0" layoutInCell="1" allowOverlap="1" wp14:anchorId="7FFCC8B7" wp14:editId="5625E62A">
            <wp:simplePos x="0" y="0"/>
            <wp:positionH relativeFrom="margin">
              <wp:posOffset>3177116</wp:posOffset>
            </wp:positionH>
            <wp:positionV relativeFrom="margin">
              <wp:posOffset>877962</wp:posOffset>
            </wp:positionV>
            <wp:extent cx="874770" cy="914400"/>
            <wp:effectExtent l="0" t="0" r="1905"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4770" cy="914400"/>
                    </a:xfrm>
                    <a:prstGeom prst="rect">
                      <a:avLst/>
                    </a:prstGeom>
                  </pic:spPr>
                </pic:pic>
              </a:graphicData>
            </a:graphic>
          </wp:anchor>
        </w:drawing>
      </w:r>
    </w:p>
    <w:p w14:paraId="2B7A0CC5" w14:textId="0E930EBB" w:rsidR="001B0170" w:rsidRDefault="001B0170" w:rsidP="005D0E04"/>
    <w:p w14:paraId="745F3AA9" w14:textId="3E782D18" w:rsidR="001B0170" w:rsidRDefault="001B0170" w:rsidP="005D0E04"/>
    <w:p w14:paraId="17243C82" w14:textId="6431FA07" w:rsidR="001B0170" w:rsidRDefault="001B0170" w:rsidP="005D0E04"/>
    <w:p w14:paraId="4BB0EF4A" w14:textId="181EDFD1" w:rsidR="001B0170" w:rsidRDefault="001B0170" w:rsidP="005D0E04"/>
    <w:p w14:paraId="65A190B5" w14:textId="267D09A2" w:rsidR="00587209" w:rsidRDefault="00366E81" w:rsidP="009F63CF">
      <w:pPr>
        <w:pStyle w:val="Heading3"/>
      </w:pPr>
      <w:r>
        <w:t>Alaska Aquatic Farm Program</w:t>
      </w:r>
    </w:p>
    <w:p w14:paraId="25E7610C" w14:textId="0249B2F9" w:rsidR="00366E81" w:rsidRDefault="00366E81" w:rsidP="009F63CF">
      <w:pPr>
        <w:pStyle w:val="Heading3"/>
      </w:pPr>
      <w:r>
        <w:t>Joint Agency Application – Part II</w:t>
      </w:r>
    </w:p>
    <w:p w14:paraId="6D55A088" w14:textId="268BD1BA" w:rsidR="00587209" w:rsidRDefault="00587209" w:rsidP="00AF2B37">
      <w:pPr>
        <w:spacing w:after="0"/>
      </w:pPr>
    </w:p>
    <w:p w14:paraId="6490D6A0" w14:textId="77777777" w:rsidR="00D022B8" w:rsidRPr="00D022B8" w:rsidRDefault="00D022B8" w:rsidP="00D022B8">
      <w:r w:rsidRPr="00D022B8">
        <w:t xml:space="preserve">You are encouraged to submit a completed application as early in the filing period as possible. The current application form must be used and properly completed before state agencies can process your project. </w:t>
      </w:r>
      <w:r w:rsidRPr="00D022B8">
        <w:rPr>
          <w:b/>
        </w:rPr>
        <w:t>An i</w:t>
      </w:r>
      <w:r w:rsidRPr="00D022B8">
        <w:rPr>
          <w:b/>
          <w:bCs/>
        </w:rPr>
        <w:t>ncomplete application will not be processed.</w:t>
      </w:r>
      <w:r w:rsidRPr="00D022B8">
        <w:t xml:space="preserve"> A checklist is included to assist you in meeting this requirement. The best way to facilitate the review of your application is to schedule a pre-application meeting with ADNR and ADF&amp;G to discuss your project. The original application including attachments and all required fees must be delivered and present in the Alaska Department of Natural Resources office no later than April 30</w:t>
      </w:r>
      <w:r w:rsidRPr="00D022B8">
        <w:rPr>
          <w:vertAlign w:val="superscript"/>
        </w:rPr>
        <w:t>th</w:t>
      </w:r>
      <w:r w:rsidRPr="00D022B8">
        <w:t>.</w:t>
      </w:r>
    </w:p>
    <w:p w14:paraId="57BDA0AC" w14:textId="08D07351" w:rsidR="00587209" w:rsidRPr="00B327E3" w:rsidRDefault="00BD128C" w:rsidP="00BD128C">
      <w:pPr>
        <w:tabs>
          <w:tab w:val="left" w:pos="2880"/>
          <w:tab w:val="left" w:pos="5760"/>
          <w:tab w:val="left" w:pos="8640"/>
        </w:tabs>
        <w:rPr>
          <w:b/>
          <w:bCs/>
        </w:rPr>
      </w:pPr>
      <w:r w:rsidRPr="00B327E3">
        <w:rPr>
          <w:b/>
          <w:bCs/>
        </w:rPr>
        <w:t>The project location is in:</w:t>
      </w:r>
      <w:r w:rsidRPr="00B327E3">
        <w:rPr>
          <w:b/>
          <w:bCs/>
        </w:rPr>
        <w:tab/>
      </w:r>
      <w:sdt>
        <w:sdtPr>
          <w:rPr>
            <w:b/>
            <w:bCs/>
          </w:rPr>
          <w:id w:val="-280028066"/>
          <w14:checkbox>
            <w14:checked w14:val="0"/>
            <w14:checkedState w14:val="2612" w14:font="MS Gothic"/>
            <w14:uncheckedState w14:val="2610" w14:font="MS Gothic"/>
          </w14:checkbox>
        </w:sdtPr>
        <w:sdtEndPr/>
        <w:sdtContent>
          <w:r w:rsidR="005F5073">
            <w:rPr>
              <w:rFonts w:ascii="MS Gothic" w:eastAsia="MS Gothic" w:hAnsi="MS Gothic" w:hint="eastAsia"/>
              <w:b/>
              <w:bCs/>
            </w:rPr>
            <w:t>☐</w:t>
          </w:r>
        </w:sdtContent>
      </w:sdt>
      <w:r w:rsidR="005C338F" w:rsidRPr="00B327E3">
        <w:rPr>
          <w:b/>
          <w:bCs/>
        </w:rPr>
        <w:t xml:space="preserve">  Southeast Alaska</w:t>
      </w:r>
      <w:r w:rsidR="005C338F" w:rsidRPr="00B327E3">
        <w:rPr>
          <w:b/>
          <w:bCs/>
        </w:rPr>
        <w:tab/>
      </w:r>
      <w:sdt>
        <w:sdtPr>
          <w:rPr>
            <w:b/>
            <w:bCs/>
          </w:rPr>
          <w:id w:val="-1363202889"/>
          <w14:checkbox>
            <w14:checked w14:val="0"/>
            <w14:checkedState w14:val="2612" w14:font="MS Gothic"/>
            <w14:uncheckedState w14:val="2610" w14:font="MS Gothic"/>
          </w14:checkbox>
        </w:sdtPr>
        <w:sdtEndPr/>
        <w:sdtContent>
          <w:r w:rsidR="005F5073">
            <w:rPr>
              <w:rFonts w:ascii="MS Gothic" w:eastAsia="MS Gothic" w:hAnsi="MS Gothic" w:hint="eastAsia"/>
              <w:b/>
              <w:bCs/>
            </w:rPr>
            <w:t>☐</w:t>
          </w:r>
        </w:sdtContent>
      </w:sdt>
      <w:r w:rsidR="005C338F" w:rsidRPr="00B327E3">
        <w:rPr>
          <w:b/>
          <w:bCs/>
        </w:rPr>
        <w:t xml:space="preserve">  Southcentral Alaska</w:t>
      </w:r>
    </w:p>
    <w:p w14:paraId="509EC8A3" w14:textId="74351D63" w:rsidR="005C338F" w:rsidRPr="00B327E3" w:rsidRDefault="005C338F" w:rsidP="00BD128C">
      <w:pPr>
        <w:tabs>
          <w:tab w:val="left" w:pos="2880"/>
          <w:tab w:val="left" w:pos="5760"/>
          <w:tab w:val="left" w:pos="8640"/>
        </w:tabs>
        <w:rPr>
          <w:b/>
          <w:bCs/>
        </w:rPr>
      </w:pPr>
      <w:r w:rsidRPr="00B327E3">
        <w:rPr>
          <w:b/>
          <w:bCs/>
        </w:rPr>
        <w:tab/>
      </w:r>
      <w:sdt>
        <w:sdtPr>
          <w:rPr>
            <w:b/>
            <w:bCs/>
          </w:rPr>
          <w:id w:val="-1181118899"/>
          <w14:checkbox>
            <w14:checked w14:val="0"/>
            <w14:checkedState w14:val="2612" w14:font="MS Gothic"/>
            <w14:uncheckedState w14:val="2610" w14:font="MS Gothic"/>
          </w14:checkbox>
        </w:sdtPr>
        <w:sdtEndPr/>
        <w:sdtContent>
          <w:r w:rsidR="005F5073">
            <w:rPr>
              <w:rFonts w:ascii="MS Gothic" w:eastAsia="MS Gothic" w:hAnsi="MS Gothic" w:hint="eastAsia"/>
              <w:b/>
              <w:bCs/>
            </w:rPr>
            <w:t>☐</w:t>
          </w:r>
        </w:sdtContent>
      </w:sdt>
      <w:r w:rsidRPr="00B327E3">
        <w:rPr>
          <w:b/>
          <w:bCs/>
        </w:rPr>
        <w:t xml:space="preserve">  Kodiak</w:t>
      </w:r>
      <w:r w:rsidRPr="00B327E3">
        <w:rPr>
          <w:b/>
          <w:bCs/>
        </w:rPr>
        <w:tab/>
      </w:r>
      <w:sdt>
        <w:sdtPr>
          <w:rPr>
            <w:b/>
            <w:bCs/>
          </w:rPr>
          <w:id w:val="2045625658"/>
          <w14:checkbox>
            <w14:checked w14:val="0"/>
            <w14:checkedState w14:val="2612" w14:font="MS Gothic"/>
            <w14:uncheckedState w14:val="2610" w14:font="MS Gothic"/>
          </w14:checkbox>
        </w:sdtPr>
        <w:sdtEndPr/>
        <w:sdtContent>
          <w:r w:rsidR="005F5073">
            <w:rPr>
              <w:rFonts w:ascii="MS Gothic" w:eastAsia="MS Gothic" w:hAnsi="MS Gothic" w:hint="eastAsia"/>
              <w:b/>
              <w:bCs/>
            </w:rPr>
            <w:t>☐</w:t>
          </w:r>
        </w:sdtContent>
      </w:sdt>
      <w:r w:rsidRPr="00B327E3">
        <w:rPr>
          <w:b/>
          <w:bCs/>
        </w:rPr>
        <w:t xml:space="preserve">  Alaska Peninsula</w:t>
      </w:r>
      <w:r w:rsidR="00BD7064" w:rsidRPr="00B327E3">
        <w:rPr>
          <w:b/>
          <w:bCs/>
        </w:rPr>
        <w:tab/>
      </w:r>
      <w:sdt>
        <w:sdtPr>
          <w:rPr>
            <w:b/>
            <w:bCs/>
          </w:rPr>
          <w:id w:val="2049024003"/>
          <w14:checkbox>
            <w14:checked w14:val="0"/>
            <w14:checkedState w14:val="2612" w14:font="MS Gothic"/>
            <w14:uncheckedState w14:val="2610" w14:font="MS Gothic"/>
          </w14:checkbox>
        </w:sdtPr>
        <w:sdtEndPr/>
        <w:sdtContent>
          <w:r w:rsidR="005F5073">
            <w:rPr>
              <w:rFonts w:ascii="MS Gothic" w:eastAsia="MS Gothic" w:hAnsi="MS Gothic" w:hint="eastAsia"/>
              <w:b/>
              <w:bCs/>
            </w:rPr>
            <w:t>☐</w:t>
          </w:r>
        </w:sdtContent>
      </w:sdt>
      <w:r w:rsidR="00BD7064" w:rsidRPr="00B327E3">
        <w:rPr>
          <w:b/>
          <w:bCs/>
        </w:rPr>
        <w:t xml:space="preserve">  Other</w:t>
      </w:r>
    </w:p>
    <w:p w14:paraId="1E4B5025" w14:textId="29EBEA95" w:rsidR="00BD7064" w:rsidRPr="00B327E3" w:rsidRDefault="00C14EEF" w:rsidP="008864E2">
      <w:pPr>
        <w:tabs>
          <w:tab w:val="left" w:pos="2160"/>
          <w:tab w:val="left" w:pos="5040"/>
          <w:tab w:val="left" w:pos="7212"/>
          <w:tab w:val="left" w:pos="8100"/>
        </w:tabs>
        <w:spacing w:after="0"/>
        <w:rPr>
          <w:b/>
          <w:bCs/>
        </w:rPr>
      </w:pPr>
      <w:r w:rsidRPr="00B327E3">
        <w:rPr>
          <w:b/>
          <w:bCs/>
        </w:rPr>
        <w:t>This project is:</w:t>
      </w:r>
      <w:r w:rsidR="00E6616E" w:rsidRPr="00B327E3">
        <w:rPr>
          <w:b/>
          <w:bCs/>
        </w:rPr>
        <w:tab/>
      </w:r>
      <w:sdt>
        <w:sdtPr>
          <w:rPr>
            <w:b/>
            <w:bCs/>
          </w:rPr>
          <w:id w:val="-206953133"/>
          <w14:checkbox>
            <w14:checked w14:val="0"/>
            <w14:checkedState w14:val="2612" w14:font="MS Gothic"/>
            <w14:uncheckedState w14:val="2610" w14:font="MS Gothic"/>
          </w14:checkbox>
        </w:sdtPr>
        <w:sdtEndPr/>
        <w:sdtContent>
          <w:r w:rsidR="005F5073">
            <w:rPr>
              <w:rFonts w:ascii="MS Gothic" w:eastAsia="MS Gothic" w:hAnsi="MS Gothic" w:hint="eastAsia"/>
              <w:b/>
              <w:bCs/>
            </w:rPr>
            <w:t>☐</w:t>
          </w:r>
        </w:sdtContent>
      </w:sdt>
      <w:r w:rsidR="00E6616E" w:rsidRPr="00B327E3">
        <w:rPr>
          <w:b/>
          <w:bCs/>
        </w:rPr>
        <w:t xml:space="preserve">  First Time Application</w:t>
      </w:r>
      <w:r w:rsidR="00E6616E" w:rsidRPr="00B327E3">
        <w:rPr>
          <w:b/>
          <w:bCs/>
        </w:rPr>
        <w:tab/>
      </w:r>
      <w:r w:rsidR="00E6616E" w:rsidRPr="00B327E3">
        <w:rPr>
          <w:b/>
          <w:bCs/>
        </w:rPr>
        <w:tab/>
      </w:r>
      <w:r w:rsidR="008864E2">
        <w:rPr>
          <w:b/>
          <w:bCs/>
        </w:rPr>
        <w:tab/>
      </w:r>
      <w:sdt>
        <w:sdtPr>
          <w:rPr>
            <w:b/>
            <w:bCs/>
          </w:rPr>
          <w:id w:val="-335235870"/>
          <w14:checkbox>
            <w14:checked w14:val="0"/>
            <w14:checkedState w14:val="2612" w14:font="MS Gothic"/>
            <w14:uncheckedState w14:val="2610" w14:font="MS Gothic"/>
          </w14:checkbox>
        </w:sdtPr>
        <w:sdtEndPr/>
        <w:sdtContent>
          <w:r w:rsidR="005F5073">
            <w:rPr>
              <w:rFonts w:ascii="MS Gothic" w:eastAsia="MS Gothic" w:hAnsi="MS Gothic" w:hint="eastAsia"/>
              <w:b/>
              <w:bCs/>
            </w:rPr>
            <w:t>☐</w:t>
          </w:r>
        </w:sdtContent>
      </w:sdt>
      <w:r w:rsidR="00E6616E" w:rsidRPr="00B327E3">
        <w:rPr>
          <w:b/>
          <w:bCs/>
        </w:rPr>
        <w:t xml:space="preserve">  Renewal Application</w:t>
      </w:r>
    </w:p>
    <w:p w14:paraId="158CDCCB" w14:textId="77777777" w:rsidR="00265104" w:rsidRDefault="00265104" w:rsidP="005D0E04">
      <w:pPr>
        <w:pBdr>
          <w:bottom w:val="single" w:sz="12" w:space="1" w:color="auto"/>
        </w:pBdr>
      </w:pPr>
    </w:p>
    <w:p w14:paraId="7F4C73A0" w14:textId="77777777" w:rsidR="006D7C8E" w:rsidRDefault="00265104" w:rsidP="005D0E04">
      <w:pPr>
        <w:rPr>
          <w:b/>
          <w:bCs/>
        </w:rPr>
        <w:sectPr w:rsidR="006D7C8E" w:rsidSect="006752BC">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360" w:footer="432" w:gutter="0"/>
          <w:cols w:space="720"/>
          <w:docGrid w:linePitch="360"/>
        </w:sectPr>
      </w:pPr>
      <w:r w:rsidRPr="00ED7A43">
        <w:rPr>
          <w:b/>
          <w:bCs/>
        </w:rPr>
        <w:t>A.</w:t>
      </w:r>
      <w:r w:rsidR="00ED7A43" w:rsidRPr="00ED7A43">
        <w:rPr>
          <w:b/>
          <w:bCs/>
        </w:rPr>
        <w:t xml:space="preserve">  APPLICANT INFORMATION</w:t>
      </w:r>
    </w:p>
    <w:p w14:paraId="6CC0AC92" w14:textId="3A60032C" w:rsidR="00265104" w:rsidRDefault="001B3507" w:rsidP="00353A1A">
      <w:pPr>
        <w:pBdr>
          <w:bottom w:val="single" w:sz="4" w:space="1" w:color="auto"/>
        </w:pBdr>
        <w:spacing w:after="0"/>
      </w:pPr>
      <w:sdt>
        <w:sdtPr>
          <w:id w:val="1915278557"/>
          <w:placeholder>
            <w:docPart w:val="53C39DF768174C83A87A9E93478FAF22"/>
          </w:placeholder>
          <w:showingPlcHdr/>
          <w:text/>
        </w:sdtPr>
        <w:sdtEndPr/>
        <w:sdtContent>
          <w:r w:rsidR="009818CC" w:rsidRPr="00611937">
            <w:rPr>
              <w:rStyle w:val="PlaceholderText"/>
            </w:rPr>
            <w:t>Click or tap here to enter text.</w:t>
          </w:r>
        </w:sdtContent>
      </w:sdt>
    </w:p>
    <w:p w14:paraId="3D7B2EBC" w14:textId="56FEC326" w:rsidR="00E905BA" w:rsidRDefault="00E905BA" w:rsidP="005D0E04">
      <w:r>
        <w:t>Name</w:t>
      </w:r>
    </w:p>
    <w:p w14:paraId="2BD3B8A5" w14:textId="4731A89E" w:rsidR="00353A1A" w:rsidRDefault="001B3507" w:rsidP="00353A1A">
      <w:pPr>
        <w:pBdr>
          <w:bottom w:val="single" w:sz="4" w:space="1" w:color="auto"/>
        </w:pBdr>
      </w:pPr>
      <w:sdt>
        <w:sdtPr>
          <w:id w:val="149799706"/>
          <w:placeholder>
            <w:docPart w:val="9FE8403D481A4C1597599EE4AA940512"/>
          </w:placeholder>
          <w:showingPlcHdr/>
          <w:text/>
        </w:sdtPr>
        <w:sdtEndPr/>
        <w:sdtContent>
          <w:r w:rsidR="009818CC" w:rsidRPr="00611937">
            <w:rPr>
              <w:rStyle w:val="PlaceholderText"/>
            </w:rPr>
            <w:t>Click or tap here to enter text.</w:t>
          </w:r>
          <w:r w:rsidR="009818CC">
            <w:rPr>
              <w:rStyle w:val="PlaceholderText"/>
            </w:rPr>
            <w:t xml:space="preserve"> </w:t>
          </w:r>
        </w:sdtContent>
      </w:sdt>
    </w:p>
    <w:p w14:paraId="0F4683AF" w14:textId="6801E5A4" w:rsidR="00E905BA" w:rsidRDefault="00E905BA" w:rsidP="005D0E04">
      <w:r>
        <w:t>Business Name (If Applicable)</w:t>
      </w:r>
    </w:p>
    <w:sdt>
      <w:sdtPr>
        <w:id w:val="-1286885813"/>
        <w:placeholder>
          <w:docPart w:val="9BC3A4D233EC4F3DBDCA0FB3FFAA9CD8"/>
        </w:placeholder>
        <w:showingPlcHdr/>
        <w:text/>
      </w:sdtPr>
      <w:sdtEndPr/>
      <w:sdtContent>
        <w:p w14:paraId="5AAF212B" w14:textId="4D6C462C" w:rsidR="00E905BA" w:rsidRPr="00944496" w:rsidRDefault="009818CC" w:rsidP="00353A1A">
          <w:pPr>
            <w:pBdr>
              <w:bottom w:val="single" w:sz="4" w:space="1" w:color="auto"/>
            </w:pBdr>
            <w:spacing w:after="0"/>
          </w:pPr>
          <w:r w:rsidRPr="00611937">
            <w:rPr>
              <w:rStyle w:val="PlaceholderText"/>
            </w:rPr>
            <w:t>Click or tap here to enter text.</w:t>
          </w:r>
        </w:p>
      </w:sdtContent>
    </w:sdt>
    <w:p w14:paraId="411C6D4B" w14:textId="17D172ED" w:rsidR="00B327E3" w:rsidRDefault="004A5FF5" w:rsidP="005D0E04">
      <w:r>
        <w:t>Mailing Address (PO Box or Street Address)</w:t>
      </w:r>
    </w:p>
    <w:sdt>
      <w:sdtPr>
        <w:id w:val="850838836"/>
        <w:placeholder>
          <w:docPart w:val="6E246609B547448AA8EE9074420CB67F"/>
        </w:placeholder>
        <w:showingPlcHdr/>
        <w:text/>
      </w:sdtPr>
      <w:sdtEndPr/>
      <w:sdtContent>
        <w:p w14:paraId="5932BA86" w14:textId="50BC43EC" w:rsidR="004A5FF5" w:rsidRPr="00944496" w:rsidRDefault="009818CC" w:rsidP="009818CC">
          <w:pPr>
            <w:pBdr>
              <w:bottom w:val="single" w:sz="4" w:space="1" w:color="auto"/>
            </w:pBdr>
            <w:spacing w:after="0"/>
          </w:pPr>
          <w:r w:rsidRPr="00611937">
            <w:rPr>
              <w:rStyle w:val="PlaceholderText"/>
            </w:rPr>
            <w:t>Click or tap here to enter text.</w:t>
          </w:r>
        </w:p>
      </w:sdtContent>
    </w:sdt>
    <w:p w14:paraId="75278C1C" w14:textId="50C0EBBB" w:rsidR="00B327E3" w:rsidRDefault="008B623E" w:rsidP="00E76F77">
      <w:pPr>
        <w:tabs>
          <w:tab w:val="left" w:pos="2880"/>
          <w:tab w:val="left" w:pos="3600"/>
        </w:tabs>
      </w:pPr>
      <w:r>
        <w:t>City</w:t>
      </w:r>
      <w:r>
        <w:tab/>
        <w:t>State</w:t>
      </w:r>
      <w:r>
        <w:tab/>
        <w:t>Zip</w:t>
      </w:r>
    </w:p>
    <w:sdt>
      <w:sdtPr>
        <w:id w:val="-114983571"/>
        <w:placeholder>
          <w:docPart w:val="6D4C17004C184A459FADA720D55B7C5D"/>
        </w:placeholder>
        <w:showingPlcHdr/>
        <w:text/>
      </w:sdtPr>
      <w:sdtEndPr/>
      <w:sdtContent>
        <w:p w14:paraId="49F04ACA" w14:textId="5CBCE914" w:rsidR="008B623E" w:rsidRDefault="009818CC" w:rsidP="009818CC">
          <w:pPr>
            <w:pBdr>
              <w:bottom w:val="single" w:sz="4" w:space="1" w:color="auto"/>
            </w:pBdr>
            <w:spacing w:after="0"/>
          </w:pPr>
          <w:r w:rsidRPr="00611937">
            <w:rPr>
              <w:rStyle w:val="PlaceholderText"/>
            </w:rPr>
            <w:t>Click or tap here to enter text.</w:t>
          </w:r>
        </w:p>
      </w:sdtContent>
    </w:sdt>
    <w:p w14:paraId="0D6E994F" w14:textId="4DC21CE1" w:rsidR="008B623E" w:rsidRDefault="00BC54EE" w:rsidP="005D0E04">
      <w:r>
        <w:t>Email Address</w:t>
      </w:r>
    </w:p>
    <w:p w14:paraId="566603C3" w14:textId="77777777" w:rsidR="008803E9" w:rsidRDefault="001B3507" w:rsidP="005F5073">
      <w:pPr>
        <w:pBdr>
          <w:bottom w:val="single" w:sz="4" w:space="1" w:color="auto"/>
        </w:pBdr>
        <w:spacing w:after="0"/>
      </w:pPr>
      <w:sdt>
        <w:sdtPr>
          <w:id w:val="759949393"/>
          <w:placeholder>
            <w:docPart w:val="68127C6A290F4B9591A353F4FE017961"/>
          </w:placeholder>
          <w:showingPlcHdr/>
          <w:text/>
        </w:sdtPr>
        <w:sdtEndPr/>
        <w:sdtContent>
          <w:r w:rsidR="009818CC" w:rsidRPr="00611937">
            <w:rPr>
              <w:rStyle w:val="PlaceholderText"/>
            </w:rPr>
            <w:t>Click or tap here to enter text.</w:t>
          </w:r>
        </w:sdtContent>
      </w:sdt>
      <w:r w:rsidR="008803E9">
        <w:t xml:space="preserve"> </w:t>
      </w:r>
    </w:p>
    <w:p w14:paraId="13AC2C7C" w14:textId="77777777" w:rsidR="009818CC" w:rsidRDefault="00BC54EE" w:rsidP="005F5073">
      <w:pPr>
        <w:tabs>
          <w:tab w:val="left" w:pos="2520"/>
        </w:tabs>
        <w:spacing w:after="0"/>
      </w:pPr>
      <w:r>
        <w:t>Home/Office Phone</w:t>
      </w:r>
      <w:r>
        <w:tab/>
        <w:t>Cell Phone</w:t>
      </w:r>
    </w:p>
    <w:p w14:paraId="1E7A5E48" w14:textId="2E33C8D4" w:rsidR="00B327E3" w:rsidRDefault="00614BC6" w:rsidP="009818CC">
      <w:pPr>
        <w:pBdr>
          <w:bottom w:val="single" w:sz="4" w:space="1" w:color="auto"/>
        </w:pBdr>
        <w:tabs>
          <w:tab w:val="left" w:pos="2520"/>
        </w:tabs>
        <w:spacing w:after="0"/>
      </w:pPr>
      <w:r>
        <w:br w:type="column"/>
      </w:r>
      <w:sdt>
        <w:sdtPr>
          <w:id w:val="784861121"/>
          <w:placeholder>
            <w:docPart w:val="8E1F70552BE749D59AD1834D641135CD"/>
          </w:placeholder>
          <w:showingPlcHdr/>
          <w:text/>
        </w:sdtPr>
        <w:sdtEndPr/>
        <w:sdtContent>
          <w:r w:rsidR="009818CC" w:rsidRPr="00611937">
            <w:rPr>
              <w:rStyle w:val="PlaceholderText"/>
            </w:rPr>
            <w:t>Click or tap here to enter text.</w:t>
          </w:r>
        </w:sdtContent>
      </w:sdt>
    </w:p>
    <w:p w14:paraId="59924E8B" w14:textId="64E5586F" w:rsidR="00B327E3" w:rsidRDefault="00614BC6" w:rsidP="005D0E04">
      <w:r>
        <w:t>Contact Name</w:t>
      </w:r>
    </w:p>
    <w:sdt>
      <w:sdtPr>
        <w:id w:val="1366871491"/>
        <w:placeholder>
          <w:docPart w:val="B91B32649E184E0690ECA503E51F6A05"/>
        </w:placeholder>
        <w:showingPlcHdr/>
        <w:text/>
      </w:sdtPr>
      <w:sdtEndPr/>
      <w:sdtContent>
        <w:p w14:paraId="18AA6692" w14:textId="4E21F59E" w:rsidR="00614BC6" w:rsidRDefault="009818CC" w:rsidP="009818CC">
          <w:pPr>
            <w:pBdr>
              <w:bottom w:val="single" w:sz="4" w:space="1" w:color="auto"/>
            </w:pBdr>
            <w:spacing w:after="0"/>
          </w:pPr>
          <w:r w:rsidRPr="00611937">
            <w:rPr>
              <w:rStyle w:val="PlaceholderText"/>
            </w:rPr>
            <w:t>Click or tap here to enter text.</w:t>
          </w:r>
        </w:p>
      </w:sdtContent>
    </w:sdt>
    <w:p w14:paraId="5EBA885F" w14:textId="26296392" w:rsidR="00614BC6" w:rsidRDefault="00352F09" w:rsidP="005D0E04">
      <w:r>
        <w:t>Contact Phone Number</w:t>
      </w:r>
    </w:p>
    <w:sdt>
      <w:sdtPr>
        <w:id w:val="-622453780"/>
        <w:placeholder>
          <w:docPart w:val="BE7F8622D67B43B0B7134003E105B773"/>
        </w:placeholder>
        <w:showingPlcHdr/>
        <w:text/>
      </w:sdtPr>
      <w:sdtEndPr/>
      <w:sdtContent>
        <w:p w14:paraId="0BC3C9D3" w14:textId="30AF4EE0" w:rsidR="00614BC6" w:rsidRDefault="009818CC" w:rsidP="009818CC">
          <w:pPr>
            <w:pBdr>
              <w:bottom w:val="single" w:sz="4" w:space="1" w:color="auto"/>
            </w:pBdr>
            <w:spacing w:after="0"/>
          </w:pPr>
          <w:r w:rsidRPr="00611937">
            <w:rPr>
              <w:rStyle w:val="PlaceholderText"/>
            </w:rPr>
            <w:t>Click or tap here to enter text.</w:t>
          </w:r>
        </w:p>
      </w:sdtContent>
    </w:sdt>
    <w:p w14:paraId="4B6D1611" w14:textId="47AFCFB9" w:rsidR="00614BC6" w:rsidRDefault="00352F09" w:rsidP="005D0E04">
      <w:r>
        <w:t>Business Partner Name (If applicable)</w:t>
      </w:r>
    </w:p>
    <w:sdt>
      <w:sdtPr>
        <w:id w:val="-571580573"/>
        <w:placeholder>
          <w:docPart w:val="606FB45A5F5A45B7965073F3765D9BC4"/>
        </w:placeholder>
        <w:showingPlcHdr/>
        <w:text/>
      </w:sdtPr>
      <w:sdtEndPr/>
      <w:sdtContent>
        <w:p w14:paraId="1CD100FE" w14:textId="12DBBAD6" w:rsidR="00352F09" w:rsidRDefault="009818CC" w:rsidP="009818CC">
          <w:pPr>
            <w:pBdr>
              <w:bottom w:val="single" w:sz="4" w:space="1" w:color="auto"/>
            </w:pBdr>
            <w:spacing w:after="0"/>
          </w:pPr>
          <w:r w:rsidRPr="00611937">
            <w:rPr>
              <w:rStyle w:val="PlaceholderText"/>
            </w:rPr>
            <w:t>Click or tap here to enter text.</w:t>
          </w:r>
        </w:p>
      </w:sdtContent>
    </w:sdt>
    <w:p w14:paraId="7257D1E9" w14:textId="6C72264C" w:rsidR="00352F09" w:rsidRDefault="00667239" w:rsidP="005D0E04">
      <w:r>
        <w:t>Business Partner Email Address (If applicable)</w:t>
      </w:r>
    </w:p>
    <w:sdt>
      <w:sdtPr>
        <w:id w:val="695816841"/>
        <w:placeholder>
          <w:docPart w:val="FFB000E1002C414E85081024C997330E"/>
        </w:placeholder>
        <w:showingPlcHdr/>
        <w:text/>
      </w:sdtPr>
      <w:sdtEndPr/>
      <w:sdtContent>
        <w:p w14:paraId="22ED9907" w14:textId="6F471346" w:rsidR="00352F09" w:rsidRDefault="009818CC" w:rsidP="009818CC">
          <w:pPr>
            <w:pBdr>
              <w:bottom w:val="single" w:sz="4" w:space="1" w:color="auto"/>
            </w:pBdr>
            <w:spacing w:after="0"/>
          </w:pPr>
          <w:r w:rsidRPr="00611937">
            <w:rPr>
              <w:rStyle w:val="PlaceholderText"/>
            </w:rPr>
            <w:t>Click or tap here to enter text.</w:t>
          </w:r>
        </w:p>
      </w:sdtContent>
    </w:sdt>
    <w:p w14:paraId="62C29211" w14:textId="69E40B5E" w:rsidR="00587209" w:rsidRDefault="00667239" w:rsidP="005D0E04">
      <w:r>
        <w:t>Business Partner Phone (If applicable)</w:t>
      </w:r>
    </w:p>
    <w:p w14:paraId="1C970D40" w14:textId="77777777" w:rsidR="00667239" w:rsidRDefault="00667239" w:rsidP="005D0E04">
      <w:pPr>
        <w:sectPr w:rsidR="00667239" w:rsidSect="006D7C8E">
          <w:type w:val="continuous"/>
          <w:pgSz w:w="12240" w:h="15840" w:code="1"/>
          <w:pgMar w:top="720" w:right="720" w:bottom="1440" w:left="720" w:header="360" w:footer="720" w:gutter="0"/>
          <w:cols w:num="2" w:space="720"/>
          <w:docGrid w:linePitch="360"/>
        </w:sectPr>
      </w:pPr>
    </w:p>
    <w:p w14:paraId="53CF18CC" w14:textId="5ACFE360" w:rsidR="005F25E4" w:rsidRPr="007D5521" w:rsidRDefault="007D5521" w:rsidP="005D0E04">
      <w:pPr>
        <w:rPr>
          <w:b/>
          <w:bCs/>
        </w:rPr>
      </w:pPr>
      <w:r w:rsidRPr="007D5521">
        <w:rPr>
          <w:b/>
          <w:bCs/>
        </w:rPr>
        <w:t>B.  PROJECT DESCRIPTION</w:t>
      </w:r>
    </w:p>
    <w:p w14:paraId="254092FE" w14:textId="3EA3B182" w:rsidR="00667239" w:rsidRDefault="000B59BD" w:rsidP="000B59BD">
      <w:pPr>
        <w:rPr>
          <w:b/>
          <w:u w:val="single"/>
        </w:rPr>
      </w:pPr>
      <w:r>
        <w:rPr>
          <w:b/>
          <w:u w:val="single"/>
        </w:rPr>
        <w:t>In the space provided below</w:t>
      </w:r>
      <w:r w:rsidRPr="00580EC0">
        <w:rPr>
          <w:b/>
        </w:rPr>
        <w:t>,</w:t>
      </w:r>
      <w:r w:rsidRPr="00580EC0">
        <w:t xml:space="preserve"> please provide a general description of your proposed aquatic farm site and </w:t>
      </w:r>
      <w:r w:rsidRPr="0027642C">
        <w:t>operations.</w:t>
      </w:r>
      <w:r>
        <w:t xml:space="preserve"> </w:t>
      </w:r>
      <w:r w:rsidRPr="0027642C">
        <w:t xml:space="preserve">This should be a narrative of your proposal that includes where your project will be located, overall size including </w:t>
      </w:r>
      <w:r>
        <w:t xml:space="preserve">any </w:t>
      </w:r>
      <w:r w:rsidRPr="0027642C">
        <w:t xml:space="preserve">hardening area, all species you intend to culture, </w:t>
      </w:r>
      <w:r>
        <w:t>type of</w:t>
      </w:r>
      <w:r w:rsidRPr="0027642C">
        <w:t xml:space="preserve"> farm gear</w:t>
      </w:r>
      <w:r>
        <w:t xml:space="preserve">, </w:t>
      </w:r>
      <w:r w:rsidRPr="0027642C">
        <w:t xml:space="preserve">equipment, support facilities, </w:t>
      </w:r>
      <w:r>
        <w:t>and</w:t>
      </w:r>
      <w:r w:rsidRPr="0027642C">
        <w:t xml:space="preserve"> associated housing</w:t>
      </w:r>
      <w:r>
        <w:t xml:space="preserve"> to be used including size, number, and </w:t>
      </w:r>
      <w:r w:rsidRPr="0027642C">
        <w:t>construction materials</w:t>
      </w:r>
      <w:r>
        <w:t xml:space="preserve">. </w:t>
      </w:r>
      <w:r w:rsidRPr="0027642C">
        <w:t xml:space="preserve">Your narrative should match the </w:t>
      </w:r>
      <w:r>
        <w:t>rest of the application information you provide.</w:t>
      </w:r>
      <w:r w:rsidR="0032780B">
        <w:t xml:space="preserve"> If additional space is necessary, </w:t>
      </w:r>
      <w:r w:rsidR="008864E2">
        <w:rPr>
          <w:b/>
        </w:rPr>
        <w:t>p</w:t>
      </w:r>
      <w:r>
        <w:rPr>
          <w:b/>
        </w:rPr>
        <w:t xml:space="preserve">lease </w:t>
      </w:r>
      <w:r w:rsidR="0032780B">
        <w:rPr>
          <w:b/>
        </w:rPr>
        <w:t xml:space="preserve">attach a separate document </w:t>
      </w:r>
      <w:r w:rsidRPr="0027642C">
        <w:rPr>
          <w:b/>
        </w:rPr>
        <w:t>label</w:t>
      </w:r>
      <w:r w:rsidR="0032780B">
        <w:rPr>
          <w:b/>
        </w:rPr>
        <w:t>ed</w:t>
      </w:r>
      <w:r w:rsidRPr="0027642C">
        <w:rPr>
          <w:b/>
        </w:rPr>
        <w:t xml:space="preserve"> “PROJECT DESCRIPTION”</w:t>
      </w:r>
      <w:r>
        <w:rPr>
          <w:b/>
        </w:rPr>
        <w:t xml:space="preserve">. </w:t>
      </w:r>
      <w:r w:rsidRPr="005F5A37">
        <w:rPr>
          <w:b/>
          <w:u w:val="single"/>
        </w:rPr>
        <w:t xml:space="preserve">Example information for project narrative </w:t>
      </w:r>
      <w:r w:rsidR="00036FDB">
        <w:rPr>
          <w:b/>
          <w:u w:val="single"/>
        </w:rPr>
        <w:t xml:space="preserve">can be found </w:t>
      </w:r>
      <w:r w:rsidRPr="005F5A37">
        <w:rPr>
          <w:b/>
          <w:u w:val="single"/>
        </w:rPr>
        <w:t>in Attachment I.</w:t>
      </w:r>
    </w:p>
    <w:p w14:paraId="61A1128C" w14:textId="646C664A" w:rsidR="00667239" w:rsidRPr="00F549B2" w:rsidRDefault="00D65040" w:rsidP="00D65040">
      <w:pPr>
        <w:jc w:val="center"/>
        <w:rPr>
          <w:b/>
          <w:bCs/>
        </w:rPr>
      </w:pPr>
      <w:r w:rsidRPr="00F549B2">
        <w:rPr>
          <w:b/>
          <w:bCs/>
        </w:rPr>
        <w:lastRenderedPageBreak/>
        <w:t>PROJECT DESCRIPTION</w:t>
      </w:r>
    </w:p>
    <w:p w14:paraId="2D9D1B92" w14:textId="1CAA8C11" w:rsidR="00F549B2" w:rsidRPr="00F549B2" w:rsidRDefault="00F549B2" w:rsidP="00C56460">
      <w:pPr>
        <w:jc w:val="center"/>
        <w:rPr>
          <w:b/>
          <w:bCs/>
        </w:rPr>
      </w:pPr>
      <w:r w:rsidRPr="00F549B2">
        <w:rPr>
          <w:b/>
          <w:bCs/>
        </w:rPr>
        <w:t xml:space="preserve">DATE SUBMITTED: </w:t>
      </w:r>
      <w:sdt>
        <w:sdtPr>
          <w:rPr>
            <w:bdr w:val="single" w:sz="4" w:space="0" w:color="auto"/>
          </w:rPr>
          <w:id w:val="-807167916"/>
          <w:placeholder>
            <w:docPart w:val="51A3DDFFDC274816B3A4C6F2C0E67667"/>
          </w:placeholder>
          <w:showingPlcHdr/>
          <w:text/>
        </w:sdtPr>
        <w:sdtEndPr>
          <w:rPr>
            <w:u w:val="single"/>
          </w:rPr>
        </w:sdtEndPr>
        <w:sdtContent>
          <w:r w:rsidR="00C56460" w:rsidRPr="00C56460">
            <w:rPr>
              <w:rStyle w:val="PlaceholderText"/>
              <w:u w:val="single"/>
            </w:rPr>
            <w:t>Click or tap here to enter text.</w:t>
          </w:r>
        </w:sdtContent>
      </w:sdt>
    </w:p>
    <w:p w14:paraId="73CB41B8" w14:textId="3346F79C" w:rsidR="00D65040" w:rsidRPr="00DB6F24" w:rsidRDefault="00DB6F24" w:rsidP="005D0E04">
      <w:pPr>
        <w:rPr>
          <w:b/>
          <w:bCs/>
          <w:u w:val="single"/>
        </w:rPr>
      </w:pPr>
      <w:r w:rsidRPr="00DB6F24">
        <w:rPr>
          <w:b/>
          <w:bCs/>
          <w:u w:val="single"/>
        </w:rPr>
        <w:t>Company</w:t>
      </w:r>
      <w:r w:rsidR="008864E2">
        <w:rPr>
          <w:b/>
          <w:bCs/>
          <w:u w:val="single"/>
        </w:rPr>
        <w:t xml:space="preserve"> Name</w:t>
      </w:r>
    </w:p>
    <w:sdt>
      <w:sdtPr>
        <w:id w:val="-1719964977"/>
        <w:placeholder>
          <w:docPart w:val="8E33AF133D824BD58D3052EECB329CE6"/>
        </w:placeholder>
        <w:showingPlcHdr/>
      </w:sdtPr>
      <w:sdtEndPr/>
      <w:sdtContent>
        <w:p w14:paraId="4ACA3F18" w14:textId="77777777" w:rsidR="001A32C5" w:rsidRDefault="00C56460" w:rsidP="000F6CD4">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14:paraId="68FD5BA6" w14:textId="77777777" w:rsidR="001A32C5" w:rsidRDefault="001A32C5" w:rsidP="000F6CD4">
          <w:pPr>
            <w:pBdr>
              <w:top w:val="single" w:sz="4" w:space="1" w:color="auto"/>
              <w:left w:val="single" w:sz="4" w:space="4" w:color="auto"/>
              <w:bottom w:val="single" w:sz="4" w:space="1" w:color="auto"/>
              <w:right w:val="single" w:sz="4" w:space="4" w:color="auto"/>
            </w:pBdr>
          </w:pPr>
        </w:p>
        <w:p w14:paraId="3E167667" w14:textId="4BE345E6" w:rsidR="001A32C5" w:rsidRDefault="001B3507" w:rsidP="000F6CD4">
          <w:pPr>
            <w:pBdr>
              <w:top w:val="single" w:sz="4" w:space="1" w:color="auto"/>
              <w:left w:val="single" w:sz="4" w:space="4" w:color="auto"/>
              <w:bottom w:val="single" w:sz="4" w:space="1" w:color="auto"/>
              <w:right w:val="single" w:sz="4" w:space="4" w:color="auto"/>
            </w:pBdr>
          </w:pPr>
        </w:p>
      </w:sdtContent>
    </w:sdt>
    <w:p w14:paraId="5FDFDC93" w14:textId="5B69C4C9" w:rsidR="00DB6F24" w:rsidRPr="00F44F49" w:rsidRDefault="000F36B1" w:rsidP="005D0E04">
      <w:r>
        <w:rPr>
          <w:b/>
          <w:bCs/>
          <w:u w:val="single"/>
        </w:rPr>
        <w:t>Site Location</w:t>
      </w:r>
      <w:r>
        <w:t xml:space="preserve"> </w:t>
      </w:r>
      <w:r w:rsidR="00110BBE" w:rsidRPr="00F44F49">
        <w:t>[</w:t>
      </w:r>
      <w:r w:rsidR="00110BBE">
        <w:rPr>
          <w:i/>
          <w:iCs/>
        </w:rPr>
        <w:t>Include water body, distance from nearest community, any landmarks, general region of Alaska, and whether on state tidal and/or submerged lands or private. Provide enough information to understand where it is located.</w:t>
      </w:r>
      <w:r w:rsidR="00F44F49">
        <w:t>]</w:t>
      </w:r>
    </w:p>
    <w:sdt>
      <w:sdtPr>
        <w:id w:val="-378484202"/>
        <w:placeholder>
          <w:docPart w:val="72B4CB5F866D405DBE476252A22BF44B"/>
        </w:placeholder>
        <w:showingPlcHdr/>
      </w:sdtPr>
      <w:sdtEndPr/>
      <w:sdtContent>
        <w:p w14:paraId="74052503" w14:textId="77777777" w:rsidR="001A32C5" w:rsidRDefault="00C56460" w:rsidP="002D0585">
          <w:pPr>
            <w:pBdr>
              <w:top w:val="single" w:sz="4" w:space="1" w:color="auto"/>
              <w:left w:val="single" w:sz="4" w:space="4" w:color="auto"/>
              <w:bottom w:val="single" w:sz="4" w:space="1" w:color="auto"/>
              <w:right w:val="single" w:sz="4" w:space="4" w:color="auto"/>
            </w:pBdr>
            <w:rPr>
              <w:rStyle w:val="PlaceholderText"/>
            </w:rPr>
          </w:pPr>
          <w:r w:rsidRPr="00611937">
            <w:rPr>
              <w:rStyle w:val="PlaceholderText"/>
            </w:rPr>
            <w:t>Click or tap here to enter text.</w:t>
          </w:r>
        </w:p>
        <w:p w14:paraId="6C5C8F18" w14:textId="77777777" w:rsidR="001A32C5" w:rsidRDefault="001A32C5" w:rsidP="002D0585">
          <w:pPr>
            <w:pBdr>
              <w:top w:val="single" w:sz="4" w:space="1" w:color="auto"/>
              <w:left w:val="single" w:sz="4" w:space="4" w:color="auto"/>
              <w:bottom w:val="single" w:sz="4" w:space="1" w:color="auto"/>
              <w:right w:val="single" w:sz="4" w:space="4" w:color="auto"/>
            </w:pBdr>
            <w:rPr>
              <w:rStyle w:val="PlaceholderText"/>
            </w:rPr>
          </w:pPr>
        </w:p>
        <w:p w14:paraId="75B43EEC" w14:textId="0469DD54" w:rsidR="00F44F49" w:rsidRDefault="001B3507" w:rsidP="002D0585">
          <w:pPr>
            <w:pBdr>
              <w:top w:val="single" w:sz="4" w:space="1" w:color="auto"/>
              <w:left w:val="single" w:sz="4" w:space="4" w:color="auto"/>
              <w:bottom w:val="single" w:sz="4" w:space="1" w:color="auto"/>
              <w:right w:val="single" w:sz="4" w:space="4" w:color="auto"/>
            </w:pBdr>
          </w:pPr>
        </w:p>
      </w:sdtContent>
    </w:sdt>
    <w:p w14:paraId="671AA886" w14:textId="40326108" w:rsidR="00F44F49" w:rsidRPr="00F44F49" w:rsidRDefault="00F44F49" w:rsidP="005D0E04">
      <w:r>
        <w:rPr>
          <w:b/>
          <w:bCs/>
          <w:u w:val="single"/>
        </w:rPr>
        <w:t>Site Dimensions, Acres for Each Parcel</w:t>
      </w:r>
    </w:p>
    <w:sdt>
      <w:sdtPr>
        <w:id w:val="-1901134257"/>
        <w:placeholder>
          <w:docPart w:val="865E1F044EFF4E5F95F19A5F150BFCE3"/>
        </w:placeholder>
        <w:showingPlcHdr/>
      </w:sdtPr>
      <w:sdtEndPr/>
      <w:sdtContent>
        <w:p w14:paraId="5A6EB214" w14:textId="77777777" w:rsidR="007E27D8" w:rsidRDefault="00C56460" w:rsidP="004C247B">
          <w:pPr>
            <w:pBdr>
              <w:top w:val="single" w:sz="4" w:space="1" w:color="auto"/>
              <w:left w:val="single" w:sz="4" w:space="4" w:color="auto"/>
              <w:bottom w:val="single" w:sz="4" w:space="1" w:color="auto"/>
              <w:right w:val="single" w:sz="4" w:space="4" w:color="auto"/>
            </w:pBdr>
            <w:rPr>
              <w:rStyle w:val="PlaceholderText"/>
            </w:rPr>
          </w:pPr>
          <w:r w:rsidRPr="00611937">
            <w:rPr>
              <w:rStyle w:val="PlaceholderText"/>
            </w:rPr>
            <w:t>Click or tap here to enter text.</w:t>
          </w:r>
        </w:p>
        <w:p w14:paraId="5664660D" w14:textId="77777777" w:rsidR="007E27D8" w:rsidRDefault="007E27D8" w:rsidP="004C247B">
          <w:pPr>
            <w:pBdr>
              <w:top w:val="single" w:sz="4" w:space="1" w:color="auto"/>
              <w:left w:val="single" w:sz="4" w:space="4" w:color="auto"/>
              <w:bottom w:val="single" w:sz="4" w:space="1" w:color="auto"/>
              <w:right w:val="single" w:sz="4" w:space="4" w:color="auto"/>
            </w:pBdr>
            <w:rPr>
              <w:rStyle w:val="PlaceholderText"/>
            </w:rPr>
          </w:pPr>
        </w:p>
        <w:p w14:paraId="5D26A284" w14:textId="1C3F3A36" w:rsidR="00C56460" w:rsidRDefault="001B3507" w:rsidP="004C247B">
          <w:pPr>
            <w:pBdr>
              <w:top w:val="single" w:sz="4" w:space="1" w:color="auto"/>
              <w:left w:val="single" w:sz="4" w:space="4" w:color="auto"/>
              <w:bottom w:val="single" w:sz="4" w:space="1" w:color="auto"/>
              <w:right w:val="single" w:sz="4" w:space="4" w:color="auto"/>
            </w:pBdr>
          </w:pPr>
        </w:p>
      </w:sdtContent>
    </w:sdt>
    <w:p w14:paraId="29E83541" w14:textId="2364C7AB" w:rsidR="00F44F49" w:rsidRPr="00355D7C" w:rsidRDefault="00F44F49" w:rsidP="005D0E04">
      <w:pPr>
        <w:rPr>
          <w:b/>
          <w:bCs/>
          <w:u w:val="single"/>
        </w:rPr>
      </w:pPr>
      <w:r w:rsidRPr="00355D7C">
        <w:rPr>
          <w:b/>
          <w:bCs/>
          <w:u w:val="single"/>
        </w:rPr>
        <w:t>Total Acres of All Parcels</w:t>
      </w:r>
    </w:p>
    <w:sdt>
      <w:sdtPr>
        <w:id w:val="418223113"/>
        <w:placeholder>
          <w:docPart w:val="CBE2BBD669B34964B7CE171F342E845E"/>
        </w:placeholder>
        <w:showingPlcHdr/>
      </w:sdtPr>
      <w:sdtEndPr/>
      <w:sdtContent>
        <w:p w14:paraId="2DE83D55" w14:textId="77777777" w:rsidR="007E27D8" w:rsidRDefault="00C56460" w:rsidP="004C247B">
          <w:pPr>
            <w:pBdr>
              <w:top w:val="single" w:sz="4" w:space="1" w:color="auto"/>
              <w:left w:val="single" w:sz="4" w:space="4" w:color="auto"/>
              <w:bottom w:val="single" w:sz="4" w:space="1" w:color="auto"/>
              <w:right w:val="single" w:sz="4" w:space="4" w:color="auto"/>
            </w:pBdr>
            <w:rPr>
              <w:rStyle w:val="PlaceholderText"/>
            </w:rPr>
          </w:pPr>
          <w:r w:rsidRPr="00611937">
            <w:rPr>
              <w:rStyle w:val="PlaceholderText"/>
            </w:rPr>
            <w:t>Click or tap here to enter text.</w:t>
          </w:r>
        </w:p>
        <w:p w14:paraId="439741D3" w14:textId="77777777" w:rsidR="007E27D8" w:rsidRDefault="007E27D8" w:rsidP="004C247B">
          <w:pPr>
            <w:pBdr>
              <w:top w:val="single" w:sz="4" w:space="1" w:color="auto"/>
              <w:left w:val="single" w:sz="4" w:space="4" w:color="auto"/>
              <w:bottom w:val="single" w:sz="4" w:space="1" w:color="auto"/>
              <w:right w:val="single" w:sz="4" w:space="4" w:color="auto"/>
            </w:pBdr>
            <w:rPr>
              <w:rStyle w:val="PlaceholderText"/>
            </w:rPr>
          </w:pPr>
        </w:p>
        <w:p w14:paraId="5157831D" w14:textId="77777777" w:rsidR="007E27D8" w:rsidRDefault="007E27D8" w:rsidP="004C247B">
          <w:pPr>
            <w:pBdr>
              <w:top w:val="single" w:sz="4" w:space="1" w:color="auto"/>
              <w:left w:val="single" w:sz="4" w:space="4" w:color="auto"/>
              <w:bottom w:val="single" w:sz="4" w:space="1" w:color="auto"/>
              <w:right w:val="single" w:sz="4" w:space="4" w:color="auto"/>
            </w:pBdr>
            <w:rPr>
              <w:rStyle w:val="PlaceholderText"/>
            </w:rPr>
          </w:pPr>
        </w:p>
        <w:p w14:paraId="043D85C9" w14:textId="1CC51F89" w:rsidR="004C247B" w:rsidRDefault="001B3507" w:rsidP="004C247B">
          <w:pPr>
            <w:pBdr>
              <w:top w:val="single" w:sz="4" w:space="1" w:color="auto"/>
              <w:left w:val="single" w:sz="4" w:space="4" w:color="auto"/>
              <w:bottom w:val="single" w:sz="4" w:space="1" w:color="auto"/>
              <w:right w:val="single" w:sz="4" w:space="4" w:color="auto"/>
            </w:pBdr>
          </w:pPr>
        </w:p>
      </w:sdtContent>
    </w:sdt>
    <w:p w14:paraId="2CF659E9" w14:textId="05A0C8A1" w:rsidR="00F44F49" w:rsidRPr="001022A8" w:rsidRDefault="00355D7C" w:rsidP="005D0E04">
      <w:r w:rsidRPr="00EE20F5">
        <w:rPr>
          <w:b/>
          <w:bCs/>
          <w:u w:val="single"/>
        </w:rPr>
        <w:t>Species You Intend to Farm</w:t>
      </w:r>
      <w:r w:rsidR="00EE20F5" w:rsidRPr="001022A8">
        <w:t xml:space="preserve"> [</w:t>
      </w:r>
      <w:r w:rsidR="001022A8">
        <w:rPr>
          <w:i/>
          <w:iCs/>
        </w:rPr>
        <w:t>Include scientific and common species name</w:t>
      </w:r>
      <w:r w:rsidR="001022A8">
        <w:t>]</w:t>
      </w:r>
    </w:p>
    <w:sdt>
      <w:sdtPr>
        <w:rPr>
          <w:rFonts w:cs="Calibri"/>
          <w:bCs/>
        </w:rPr>
        <w:id w:val="288709551"/>
        <w:placeholder>
          <w:docPart w:val="F371175893E74257B1DC1670EC314DB6"/>
        </w:placeholder>
        <w:showingPlcHdr/>
      </w:sdtPr>
      <w:sdtEndPr/>
      <w:sdtContent>
        <w:p w14:paraId="76D8F4E7" w14:textId="77777777" w:rsidR="007E27D8" w:rsidRDefault="007E27D8" w:rsidP="004C247B">
          <w:pPr>
            <w:pBdr>
              <w:top w:val="single" w:sz="4" w:space="1" w:color="auto"/>
              <w:left w:val="single" w:sz="4" w:space="4" w:color="auto"/>
              <w:bottom w:val="single" w:sz="4" w:space="1" w:color="auto"/>
              <w:right w:val="single" w:sz="4" w:space="4" w:color="auto"/>
            </w:pBdr>
            <w:spacing w:after="160" w:line="259" w:lineRule="auto"/>
            <w:rPr>
              <w:rStyle w:val="PlaceholderText"/>
            </w:rPr>
          </w:pPr>
          <w:r w:rsidRPr="00611937">
            <w:rPr>
              <w:rStyle w:val="PlaceholderText"/>
            </w:rPr>
            <w:t>Click or tap here to enter text.</w:t>
          </w:r>
        </w:p>
        <w:p w14:paraId="133F689A" w14:textId="77777777" w:rsidR="007E27D8" w:rsidRDefault="007E27D8" w:rsidP="004C247B">
          <w:pPr>
            <w:pBdr>
              <w:top w:val="single" w:sz="4" w:space="1" w:color="auto"/>
              <w:left w:val="single" w:sz="4" w:space="4" w:color="auto"/>
              <w:bottom w:val="single" w:sz="4" w:space="1" w:color="auto"/>
              <w:right w:val="single" w:sz="4" w:space="4" w:color="auto"/>
            </w:pBdr>
            <w:spacing w:after="160" w:line="259" w:lineRule="auto"/>
            <w:rPr>
              <w:rStyle w:val="PlaceholderText"/>
            </w:rPr>
          </w:pPr>
        </w:p>
        <w:p w14:paraId="7AB489A8" w14:textId="7C383468" w:rsidR="00C56460" w:rsidRPr="007E27D8" w:rsidRDefault="001B3507" w:rsidP="004C247B">
          <w:pPr>
            <w:pBdr>
              <w:top w:val="single" w:sz="4" w:space="1" w:color="auto"/>
              <w:left w:val="single" w:sz="4" w:space="4" w:color="auto"/>
              <w:bottom w:val="single" w:sz="4" w:space="1" w:color="auto"/>
              <w:right w:val="single" w:sz="4" w:space="4" w:color="auto"/>
            </w:pBdr>
            <w:spacing w:after="160" w:line="259" w:lineRule="auto"/>
            <w:rPr>
              <w:rFonts w:cs="Calibri"/>
              <w:bCs/>
            </w:rPr>
          </w:pPr>
        </w:p>
      </w:sdtContent>
    </w:sdt>
    <w:p w14:paraId="6D75AE3E" w14:textId="12951711" w:rsidR="00F44F49" w:rsidRPr="009310BE" w:rsidRDefault="008034F1" w:rsidP="008034F1">
      <w:pPr>
        <w:rPr>
          <w:rFonts w:cs="Calibri"/>
        </w:rPr>
      </w:pPr>
      <w:r w:rsidRPr="009310BE">
        <w:rPr>
          <w:rFonts w:cs="Calibri"/>
          <w:b/>
          <w:u w:val="single"/>
        </w:rPr>
        <w:t>Culture Method</w:t>
      </w:r>
      <w:r w:rsidRPr="009310BE">
        <w:rPr>
          <w:rFonts w:cs="Calibri"/>
          <w:bCs/>
        </w:rPr>
        <w:t xml:space="preserve"> </w:t>
      </w:r>
      <w:r w:rsidRPr="009310BE">
        <w:rPr>
          <w:rFonts w:cs="Calibri"/>
        </w:rPr>
        <w:t>[</w:t>
      </w:r>
      <w:r w:rsidRPr="009310BE">
        <w:rPr>
          <w:rFonts w:cs="Calibri"/>
          <w:i/>
          <w:iCs/>
        </w:rPr>
        <w:t xml:space="preserve">Describe operation activities to be done onsite such as </w:t>
      </w:r>
      <w:proofErr w:type="spellStart"/>
      <w:r w:rsidRPr="009310BE">
        <w:rPr>
          <w:rFonts w:cs="Calibri"/>
          <w:i/>
          <w:iCs/>
        </w:rPr>
        <w:t>outplanting</w:t>
      </w:r>
      <w:proofErr w:type="spellEnd"/>
      <w:r w:rsidRPr="009310BE">
        <w:rPr>
          <w:rFonts w:cs="Calibri"/>
          <w:i/>
          <w:iCs/>
        </w:rPr>
        <w:t xml:space="preserve"> of seedstock, husbandry techniques to be used (culling, sorting, washing, etc.), maintenance and monitoring activities, management of fouling organisms and incidental species, predator control measures, and schedule of activities such as timing of </w:t>
      </w:r>
      <w:proofErr w:type="spellStart"/>
      <w:r w:rsidRPr="009310BE">
        <w:rPr>
          <w:rFonts w:cs="Calibri"/>
          <w:i/>
          <w:iCs/>
        </w:rPr>
        <w:t>outplanting</w:t>
      </w:r>
      <w:proofErr w:type="spellEnd"/>
      <w:r w:rsidRPr="009310BE">
        <w:rPr>
          <w:rFonts w:cs="Calibri"/>
          <w:i/>
          <w:iCs/>
        </w:rPr>
        <w:t xml:space="preserve"> seeded lines or adding seedstock into trays, etc. </w:t>
      </w:r>
      <w:bookmarkStart w:id="0" w:name="5.41.400"/>
      <w:bookmarkEnd w:id="0"/>
      <w:r w:rsidRPr="009310BE">
        <w:rPr>
          <w:rFonts w:cs="Calibri"/>
          <w:i/>
          <w:iCs/>
        </w:rPr>
        <w:t xml:space="preserve">Describe what methods you plan to use based on the definition in </w:t>
      </w:r>
      <w:hyperlink r:id="rId17" w:anchor="5.41.400" w:history="1">
        <w:r w:rsidRPr="009310BE">
          <w:rPr>
            <w:rStyle w:val="Hyperlink"/>
            <w:rFonts w:cs="Calibri"/>
            <w:b/>
            <w:bCs/>
            <w:i/>
            <w:iCs/>
          </w:rPr>
          <w:t>5</w:t>
        </w:r>
        <w:r w:rsidR="00D572C7" w:rsidRPr="009310BE">
          <w:rPr>
            <w:rStyle w:val="Hyperlink"/>
            <w:rFonts w:cs="Calibri"/>
            <w:b/>
            <w:bCs/>
            <w:i/>
            <w:iCs/>
          </w:rPr>
          <w:t> </w:t>
        </w:r>
        <w:r w:rsidRPr="009310BE">
          <w:rPr>
            <w:rStyle w:val="Hyperlink"/>
            <w:rFonts w:cs="Calibri"/>
            <w:b/>
            <w:bCs/>
            <w:i/>
            <w:iCs/>
          </w:rPr>
          <w:t>AAC</w:t>
        </w:r>
        <w:r w:rsidR="00D572C7" w:rsidRPr="009310BE">
          <w:rPr>
            <w:rStyle w:val="Hyperlink"/>
            <w:rFonts w:cs="Calibri"/>
            <w:b/>
            <w:bCs/>
            <w:i/>
            <w:iCs/>
          </w:rPr>
          <w:t> </w:t>
        </w:r>
        <w:r w:rsidRPr="009310BE">
          <w:rPr>
            <w:rStyle w:val="Hyperlink"/>
            <w:rFonts w:cs="Calibri"/>
            <w:b/>
            <w:bCs/>
            <w:i/>
            <w:iCs/>
          </w:rPr>
          <w:t>41.400(6)</w:t>
        </w:r>
      </w:hyperlink>
      <w:r w:rsidR="0032780B">
        <w:rPr>
          <w:rFonts w:cs="Calibri"/>
          <w:i/>
          <w:iCs/>
        </w:rPr>
        <w:t>.</w:t>
      </w:r>
      <w:r w:rsidR="008864E2">
        <w:rPr>
          <w:rFonts w:cs="Calibri"/>
          <w:i/>
          <w:iCs/>
        </w:rPr>
        <w:t xml:space="preserve"> </w:t>
      </w:r>
      <w:r w:rsidRPr="009310BE">
        <w:rPr>
          <w:rFonts w:cs="Calibri"/>
          <w:i/>
          <w:iCs/>
        </w:rPr>
        <w:t>"</w:t>
      </w:r>
      <w:r w:rsidR="0032780B">
        <w:rPr>
          <w:rFonts w:cs="Calibri"/>
          <w:i/>
          <w:iCs/>
        </w:rPr>
        <w:t>C</w:t>
      </w:r>
      <w:r w:rsidRPr="009310BE">
        <w:rPr>
          <w:rFonts w:cs="Calibri"/>
          <w:i/>
          <w:iCs/>
        </w:rPr>
        <w:t>ulture" means to use or the use of methods to manipulate the biology and the physical habitat of a desired species to optimize survival, density, growth rates, uniformity of size, and use of the available habitat, and to efficiently produce a product suitable for a commercial market.</w:t>
      </w:r>
      <w:r w:rsidRPr="009310BE">
        <w:rPr>
          <w:rFonts w:cs="Calibri"/>
        </w:rPr>
        <w:t>]</w:t>
      </w:r>
    </w:p>
    <w:sdt>
      <w:sdtPr>
        <w:rPr>
          <w:color w:val="808080"/>
        </w:rPr>
        <w:id w:val="725411619"/>
        <w:placeholder>
          <w:docPart w:val="315A0CD3F44E451293738A96EEB0434B"/>
        </w:placeholder>
        <w:showingPlcHdr/>
      </w:sdtPr>
      <w:sdtEndPr/>
      <w:sdtContent>
        <w:p w14:paraId="19893860" w14:textId="77777777" w:rsidR="007E27D8" w:rsidRDefault="00C56460" w:rsidP="00CA50C6">
          <w:pPr>
            <w:pBdr>
              <w:top w:val="single" w:sz="4" w:space="1" w:color="auto"/>
              <w:left w:val="single" w:sz="4" w:space="4" w:color="auto"/>
              <w:bottom w:val="single" w:sz="4" w:space="1" w:color="auto"/>
              <w:right w:val="single" w:sz="4" w:space="4" w:color="auto"/>
            </w:pBdr>
            <w:rPr>
              <w:color w:val="808080"/>
            </w:rPr>
          </w:pPr>
          <w:r w:rsidRPr="00611937">
            <w:rPr>
              <w:rStyle w:val="PlaceholderText"/>
            </w:rPr>
            <w:t>Click or tap here to enter text.</w:t>
          </w:r>
        </w:p>
        <w:p w14:paraId="1F63A0AD" w14:textId="77777777" w:rsidR="007E27D8" w:rsidRDefault="007E27D8" w:rsidP="00CA50C6">
          <w:pPr>
            <w:pBdr>
              <w:top w:val="single" w:sz="4" w:space="1" w:color="auto"/>
              <w:left w:val="single" w:sz="4" w:space="4" w:color="auto"/>
              <w:bottom w:val="single" w:sz="4" w:space="1" w:color="auto"/>
              <w:right w:val="single" w:sz="4" w:space="4" w:color="auto"/>
            </w:pBdr>
            <w:rPr>
              <w:color w:val="808080"/>
            </w:rPr>
          </w:pPr>
        </w:p>
        <w:p w14:paraId="70611EC7" w14:textId="40448308" w:rsidR="00C56460" w:rsidRDefault="001B3507" w:rsidP="00CA50C6">
          <w:pPr>
            <w:pBdr>
              <w:top w:val="single" w:sz="4" w:space="1" w:color="auto"/>
              <w:left w:val="single" w:sz="4" w:space="4" w:color="auto"/>
              <w:bottom w:val="single" w:sz="4" w:space="1" w:color="auto"/>
              <w:right w:val="single" w:sz="4" w:space="4" w:color="auto"/>
            </w:pBdr>
            <w:rPr>
              <w:color w:val="808080"/>
            </w:rPr>
          </w:pPr>
        </w:p>
      </w:sdtContent>
    </w:sdt>
    <w:p w14:paraId="2BBA8455" w14:textId="1EFCC7F4" w:rsidR="00D572C7" w:rsidRPr="00A92888" w:rsidRDefault="00342801" w:rsidP="00342801">
      <w:r w:rsidRPr="00A92888">
        <w:rPr>
          <w:b/>
          <w:u w:val="single"/>
        </w:rPr>
        <w:t xml:space="preserve">Culture Gear </w:t>
      </w:r>
      <w:r w:rsidR="005559DC">
        <w:rPr>
          <w:b/>
          <w:u w:val="single"/>
        </w:rPr>
        <w:t xml:space="preserve">and Equipment </w:t>
      </w:r>
      <w:r w:rsidRPr="00A92888">
        <w:rPr>
          <w:b/>
          <w:u w:val="single"/>
        </w:rPr>
        <w:t>(Type, Size, Number, Configuration, Material, and Anchoring System</w:t>
      </w:r>
      <w:r w:rsidR="00454D4E">
        <w:rPr>
          <w:b/>
          <w:u w:val="single"/>
        </w:rPr>
        <w:t>)</w:t>
      </w:r>
      <w:r w:rsidRPr="00A92888">
        <w:t xml:space="preserve"> [</w:t>
      </w:r>
      <w:r w:rsidRPr="00A92888">
        <w:rPr>
          <w:i/>
          <w:iCs/>
        </w:rPr>
        <w:t xml:space="preserve">If more than one parcel, indicate what parcel specific gear will be located on. If more than one species, indicate gear to be used for each. Gear includes any structure that holds or protects the organism like trays, tiers of lantern nets, </w:t>
      </w:r>
      <w:proofErr w:type="spellStart"/>
      <w:r w:rsidRPr="00A92888">
        <w:rPr>
          <w:i/>
          <w:iCs/>
        </w:rPr>
        <w:t>Vexar</w:t>
      </w:r>
      <w:proofErr w:type="spellEnd"/>
      <w:r w:rsidRPr="00A92888">
        <w:rPr>
          <w:i/>
          <w:iCs/>
        </w:rPr>
        <w:t xml:space="preserve"> bags, </w:t>
      </w:r>
      <w:proofErr w:type="spellStart"/>
      <w:r w:rsidRPr="00A92888">
        <w:rPr>
          <w:i/>
          <w:iCs/>
        </w:rPr>
        <w:t>OysterGro</w:t>
      </w:r>
      <w:proofErr w:type="spellEnd"/>
      <w:r w:rsidRPr="00A92888">
        <w:rPr>
          <w:i/>
          <w:iCs/>
        </w:rPr>
        <w:t xml:space="preserve"> </w:t>
      </w:r>
      <w:r w:rsidRPr="00A92888">
        <w:rPr>
          <w:i/>
          <w:iCs/>
        </w:rPr>
        <w:lastRenderedPageBreak/>
        <w:t>system, grow-out submerged longlines, predator netting</w:t>
      </w:r>
      <w:r w:rsidR="00A73251" w:rsidRPr="0071142C">
        <w:rPr>
          <w:bCs/>
          <w:i/>
          <w:iCs/>
        </w:rPr>
        <w:t>, longlines, buoys, depth control systems, etc. Include approximate installation schedule, or if and what gear will remain installed year-round</w:t>
      </w:r>
      <w:r w:rsidR="00A73251" w:rsidRPr="00A92888">
        <w:rPr>
          <w:i/>
          <w:iCs/>
        </w:rPr>
        <w:t xml:space="preserve"> </w:t>
      </w:r>
      <w:r w:rsidRPr="00A92888">
        <w:rPr>
          <w:i/>
          <w:iCs/>
        </w:rPr>
        <w:t>etc.</w:t>
      </w:r>
      <w:r w:rsidRPr="00A92888">
        <w:t>]</w:t>
      </w:r>
    </w:p>
    <w:sdt>
      <w:sdtPr>
        <w:rPr>
          <w:bCs/>
        </w:rPr>
        <w:id w:val="815151258"/>
        <w:placeholder>
          <w:docPart w:val="9DC2432F2B434F8BADD44845049A4958"/>
        </w:placeholder>
        <w:showingPlcHdr/>
      </w:sdtPr>
      <w:sdtEndPr/>
      <w:sdtContent>
        <w:p w14:paraId="4B4C19AA" w14:textId="77777777" w:rsidR="007E27D8" w:rsidRDefault="00C56460" w:rsidP="00CA50C6">
          <w:pPr>
            <w:pBdr>
              <w:top w:val="single" w:sz="4" w:space="1" w:color="auto"/>
              <w:left w:val="single" w:sz="4" w:space="4" w:color="auto"/>
              <w:bottom w:val="single" w:sz="4" w:space="1" w:color="auto"/>
              <w:right w:val="single" w:sz="4" w:space="4" w:color="auto"/>
            </w:pBdr>
            <w:spacing w:after="160" w:line="259" w:lineRule="auto"/>
            <w:rPr>
              <w:bCs/>
            </w:rPr>
          </w:pPr>
          <w:r w:rsidRPr="00611937">
            <w:rPr>
              <w:rStyle w:val="PlaceholderText"/>
            </w:rPr>
            <w:t>Click or tap here to enter text.</w:t>
          </w:r>
        </w:p>
        <w:p w14:paraId="1DA1DB3B" w14:textId="77777777" w:rsidR="007E27D8" w:rsidRDefault="007E27D8" w:rsidP="00CA50C6">
          <w:pPr>
            <w:pBdr>
              <w:top w:val="single" w:sz="4" w:space="1" w:color="auto"/>
              <w:left w:val="single" w:sz="4" w:space="4" w:color="auto"/>
              <w:bottom w:val="single" w:sz="4" w:space="1" w:color="auto"/>
              <w:right w:val="single" w:sz="4" w:space="4" w:color="auto"/>
            </w:pBdr>
            <w:spacing w:after="160" w:line="259" w:lineRule="auto"/>
            <w:rPr>
              <w:bCs/>
            </w:rPr>
          </w:pPr>
        </w:p>
        <w:p w14:paraId="2373A7CF" w14:textId="41816F91" w:rsidR="00E13011" w:rsidRDefault="001B3507" w:rsidP="00CA50C6">
          <w:pPr>
            <w:pBdr>
              <w:top w:val="single" w:sz="4" w:space="1" w:color="auto"/>
              <w:left w:val="single" w:sz="4" w:space="4" w:color="auto"/>
              <w:bottom w:val="single" w:sz="4" w:space="1" w:color="auto"/>
              <w:right w:val="single" w:sz="4" w:space="4" w:color="auto"/>
            </w:pBdr>
            <w:spacing w:after="160" w:line="259" w:lineRule="auto"/>
            <w:rPr>
              <w:bCs/>
            </w:rPr>
          </w:pPr>
        </w:p>
      </w:sdtContent>
    </w:sdt>
    <w:p w14:paraId="0B83090E" w14:textId="2FEE481A" w:rsidR="00342801" w:rsidRPr="00A92888" w:rsidRDefault="009310BE" w:rsidP="009310BE">
      <w:r w:rsidRPr="00A92888">
        <w:rPr>
          <w:b/>
          <w:u w:val="single"/>
        </w:rPr>
        <w:t xml:space="preserve">Seed Acquisition Plan (Commercially produced and/or </w:t>
      </w:r>
      <w:proofErr w:type="spellStart"/>
      <w:r w:rsidRPr="00A92888">
        <w:rPr>
          <w:b/>
          <w:u w:val="single"/>
        </w:rPr>
        <w:t>wildstock</w:t>
      </w:r>
      <w:proofErr w:type="spellEnd"/>
      <w:r w:rsidR="0032780B">
        <w:rPr>
          <w:b/>
          <w:u w:val="single"/>
        </w:rPr>
        <w:t>)</w:t>
      </w:r>
      <w:r w:rsidRPr="00A92888">
        <w:rPr>
          <w:b/>
        </w:rPr>
        <w:t xml:space="preserve"> </w:t>
      </w:r>
      <w:r w:rsidRPr="00A92888">
        <w:rPr>
          <w:bCs/>
        </w:rPr>
        <w:t>[</w:t>
      </w:r>
      <w:r w:rsidRPr="00A92888">
        <w:rPr>
          <w:bCs/>
          <w:i/>
          <w:iCs/>
        </w:rPr>
        <w:t>Commercially produced juveniles or seed stock must be obtained from an approved seed source. D</w:t>
      </w:r>
      <w:r w:rsidRPr="00A92888">
        <w:rPr>
          <w:i/>
          <w:iCs/>
        </w:rPr>
        <w:t xml:space="preserve">o you intend to collect </w:t>
      </w:r>
      <w:proofErr w:type="spellStart"/>
      <w:r w:rsidRPr="00A92888">
        <w:rPr>
          <w:i/>
          <w:iCs/>
        </w:rPr>
        <w:t>wildstock</w:t>
      </w:r>
      <w:proofErr w:type="spellEnd"/>
      <w:r w:rsidRPr="00A92888">
        <w:rPr>
          <w:i/>
          <w:iCs/>
        </w:rPr>
        <w:t xml:space="preserve"> juveniles or natural set organisms for direct culture on your proposed site? Yes/No. If yes, describe collection methods (applicable for indigenous species: </w:t>
      </w:r>
      <w:proofErr w:type="gramStart"/>
      <w:r w:rsidRPr="00A92888">
        <w:rPr>
          <w:i/>
          <w:iCs/>
        </w:rPr>
        <w:t>i.e.</w:t>
      </w:r>
      <w:proofErr w:type="gramEnd"/>
      <w:r w:rsidRPr="00A92888">
        <w:rPr>
          <w:i/>
          <w:iCs/>
        </w:rPr>
        <w:t xml:space="preserve"> mussels, scallops, abalone, natural set aquatic plants, etc. This does not refer to broodstock collection on behalf of hatcheries for propagation. If increasing number of acquisition</w:t>
      </w:r>
      <w:r w:rsidR="00454D4E">
        <w:rPr>
          <w:i/>
          <w:iCs/>
        </w:rPr>
        <w:t>s</w:t>
      </w:r>
      <w:r w:rsidRPr="00A92888">
        <w:rPr>
          <w:i/>
          <w:iCs/>
        </w:rPr>
        <w:t xml:space="preserve"> per year, indicate projected amounts per year. Aquatic plant species can be combined into total feet of line per year.]</w:t>
      </w:r>
    </w:p>
    <w:sdt>
      <w:sdtPr>
        <w:id w:val="-17547366"/>
        <w:placeholder>
          <w:docPart w:val="998D0B014BC04F978E7BB14E3F6F8CE4"/>
        </w:placeholder>
        <w:showingPlcHdr/>
      </w:sdtPr>
      <w:sdtEndPr/>
      <w:sdtContent>
        <w:p w14:paraId="4C1E7FED" w14:textId="77777777" w:rsidR="007E27D8" w:rsidRDefault="00C56460"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14:paraId="30795D8E" w14:textId="77777777" w:rsidR="007E27D8" w:rsidRDefault="007E27D8" w:rsidP="00DA00F6">
          <w:pPr>
            <w:pBdr>
              <w:top w:val="single" w:sz="4" w:space="1" w:color="auto"/>
              <w:left w:val="single" w:sz="4" w:space="4" w:color="auto"/>
              <w:bottom w:val="single" w:sz="4" w:space="1" w:color="auto"/>
              <w:right w:val="single" w:sz="4" w:space="4" w:color="auto"/>
            </w:pBdr>
          </w:pPr>
        </w:p>
        <w:p w14:paraId="1D3262E2" w14:textId="491E74F3" w:rsidR="00E13011" w:rsidRDefault="001B3507" w:rsidP="00DA00F6">
          <w:pPr>
            <w:pBdr>
              <w:top w:val="single" w:sz="4" w:space="1" w:color="auto"/>
              <w:left w:val="single" w:sz="4" w:space="4" w:color="auto"/>
              <w:bottom w:val="single" w:sz="4" w:space="1" w:color="auto"/>
              <w:right w:val="single" w:sz="4" w:space="4" w:color="auto"/>
            </w:pBdr>
          </w:pPr>
        </w:p>
      </w:sdtContent>
    </w:sdt>
    <w:p w14:paraId="4293A512" w14:textId="77777777" w:rsidR="00D9472D" w:rsidRPr="00F3608C" w:rsidRDefault="00D9472D" w:rsidP="00F3608C">
      <w:r w:rsidRPr="00F3608C">
        <w:rPr>
          <w:b/>
          <w:u w:val="single"/>
        </w:rPr>
        <w:t>Harvest Equipment and Method</w:t>
      </w:r>
      <w:r w:rsidRPr="00F3608C">
        <w:rPr>
          <w:b/>
        </w:rPr>
        <w:t xml:space="preserve"> </w:t>
      </w:r>
      <w:r w:rsidRPr="00F3608C">
        <w:t>[</w:t>
      </w:r>
      <w:r w:rsidRPr="00F3608C">
        <w:rPr>
          <w:i/>
          <w:iCs/>
        </w:rPr>
        <w:t>Describe harvest equipment and methods to be used, activities to be done onsite, and schedule of harvest of aquatic farm product. If more than one species, include harvest information for each species or group of species like macroalgae if the harvest information is the same.</w:t>
      </w:r>
      <w:r w:rsidRPr="00F3608C">
        <w:t>]</w:t>
      </w:r>
    </w:p>
    <w:sdt>
      <w:sdtPr>
        <w:id w:val="-803843636"/>
        <w:placeholder>
          <w:docPart w:val="7ED55B0FB3D046E6B1C44676D5B0BE05"/>
        </w:placeholder>
        <w:showingPlcHdr/>
      </w:sdtPr>
      <w:sdtEndPr/>
      <w:sdtContent>
        <w:p w14:paraId="0995879A" w14:textId="77777777" w:rsidR="007E27D8" w:rsidRDefault="00C56460"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14:paraId="684886F8" w14:textId="77777777" w:rsidR="007E27D8" w:rsidRDefault="007E27D8" w:rsidP="00DA00F6">
          <w:pPr>
            <w:pBdr>
              <w:top w:val="single" w:sz="4" w:space="1" w:color="auto"/>
              <w:left w:val="single" w:sz="4" w:space="4" w:color="auto"/>
              <w:bottom w:val="single" w:sz="4" w:space="1" w:color="auto"/>
              <w:right w:val="single" w:sz="4" w:space="4" w:color="auto"/>
            </w:pBdr>
          </w:pPr>
        </w:p>
        <w:p w14:paraId="0CAD0E9D" w14:textId="487FC229" w:rsidR="00C56460" w:rsidRDefault="001B3507" w:rsidP="00DA00F6">
          <w:pPr>
            <w:pBdr>
              <w:top w:val="single" w:sz="4" w:space="1" w:color="auto"/>
              <w:left w:val="single" w:sz="4" w:space="4" w:color="auto"/>
              <w:bottom w:val="single" w:sz="4" w:space="1" w:color="auto"/>
              <w:right w:val="single" w:sz="4" w:space="4" w:color="auto"/>
            </w:pBdr>
          </w:pPr>
        </w:p>
      </w:sdtContent>
    </w:sdt>
    <w:p w14:paraId="660BE687" w14:textId="4BBD5DB6" w:rsidR="00C418EC" w:rsidRPr="00C418EC" w:rsidRDefault="00C418EC" w:rsidP="00C418EC">
      <w:pPr>
        <w:rPr>
          <w:b/>
          <w:u w:val="single"/>
        </w:rPr>
      </w:pPr>
      <w:r w:rsidRPr="00C418EC">
        <w:rPr>
          <w:b/>
          <w:u w:val="single"/>
        </w:rPr>
        <w:t>Support Facilities (Type, Size, Number, Configuration, Material, and Anchoring</w:t>
      </w:r>
      <w:r w:rsidR="00454D4E">
        <w:rPr>
          <w:b/>
          <w:u w:val="single"/>
        </w:rPr>
        <w:t>)</w:t>
      </w:r>
      <w:r w:rsidRPr="00626C79">
        <w:rPr>
          <w:b/>
        </w:rPr>
        <w:t xml:space="preserve"> </w:t>
      </w:r>
      <w:r w:rsidRPr="00626C79">
        <w:t>[</w:t>
      </w:r>
      <w:r w:rsidRPr="00C418EC">
        <w:rPr>
          <w:i/>
          <w:iCs/>
        </w:rPr>
        <w:t>Support facilities include caretaker facility, storage rafts, work rafts, processing rafts, etc.</w:t>
      </w:r>
      <w:r w:rsidRPr="00C418EC">
        <w:t>]</w:t>
      </w:r>
    </w:p>
    <w:sdt>
      <w:sdtPr>
        <w:id w:val="-44605054"/>
        <w:placeholder>
          <w:docPart w:val="866CFFA0E013409F85C44AA541FEE207"/>
        </w:placeholder>
        <w:showingPlcHdr/>
      </w:sdtPr>
      <w:sdtEndPr/>
      <w:sdtContent>
        <w:p w14:paraId="4381FDCC" w14:textId="77777777" w:rsidR="007E27D8" w:rsidRDefault="00C56460"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14:paraId="28CB7347" w14:textId="77777777" w:rsidR="007E27D8" w:rsidRDefault="007E27D8" w:rsidP="00DA00F6">
          <w:pPr>
            <w:pBdr>
              <w:top w:val="single" w:sz="4" w:space="1" w:color="auto"/>
              <w:left w:val="single" w:sz="4" w:space="4" w:color="auto"/>
              <w:bottom w:val="single" w:sz="4" w:space="1" w:color="auto"/>
              <w:right w:val="single" w:sz="4" w:space="4" w:color="auto"/>
            </w:pBdr>
          </w:pPr>
        </w:p>
        <w:p w14:paraId="258EA06F" w14:textId="6CF25C4A" w:rsidR="00C56460" w:rsidRDefault="001B3507" w:rsidP="00DA00F6">
          <w:pPr>
            <w:pBdr>
              <w:top w:val="single" w:sz="4" w:space="1" w:color="auto"/>
              <w:left w:val="single" w:sz="4" w:space="4" w:color="auto"/>
              <w:bottom w:val="single" w:sz="4" w:space="1" w:color="auto"/>
              <w:right w:val="single" w:sz="4" w:space="4" w:color="auto"/>
            </w:pBdr>
          </w:pPr>
        </w:p>
      </w:sdtContent>
    </w:sdt>
    <w:p w14:paraId="3D75E51A" w14:textId="2F308AF0" w:rsidR="00C418EC" w:rsidRPr="00D42FEF" w:rsidRDefault="00692187" w:rsidP="00692187">
      <w:r w:rsidRPr="00D42FEF">
        <w:rPr>
          <w:b/>
          <w:u w:val="single"/>
        </w:rPr>
        <w:t>Access to and from Site</w:t>
      </w:r>
      <w:r w:rsidRPr="00D42FEF">
        <w:t xml:space="preserve"> [</w:t>
      </w:r>
      <w:r w:rsidRPr="00D42FEF">
        <w:rPr>
          <w:i/>
          <w:iCs/>
        </w:rPr>
        <w:t>Include nearest community, transportation type used and how many times traversing back and forth</w:t>
      </w:r>
      <w:r w:rsidRPr="00D42FEF">
        <w:t>]</w:t>
      </w:r>
    </w:p>
    <w:sdt>
      <w:sdtPr>
        <w:id w:val="-664240135"/>
        <w:placeholder>
          <w:docPart w:val="F7569CA9A88B4B5D9A5F8B141B93FEE4"/>
        </w:placeholder>
        <w:showingPlcHdr/>
      </w:sdtPr>
      <w:sdtEndPr/>
      <w:sdtContent>
        <w:p w14:paraId="7BCBE03E" w14:textId="77777777" w:rsidR="007E27D8" w:rsidRDefault="00C56460"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14:paraId="18B63310" w14:textId="77777777" w:rsidR="007E27D8" w:rsidRDefault="007E27D8" w:rsidP="00DA00F6">
          <w:pPr>
            <w:pBdr>
              <w:top w:val="single" w:sz="4" w:space="1" w:color="auto"/>
              <w:left w:val="single" w:sz="4" w:space="4" w:color="auto"/>
              <w:bottom w:val="single" w:sz="4" w:space="1" w:color="auto"/>
              <w:right w:val="single" w:sz="4" w:space="4" w:color="auto"/>
            </w:pBdr>
          </w:pPr>
        </w:p>
        <w:p w14:paraId="353F9AE4" w14:textId="5766AAE0" w:rsidR="00C56460" w:rsidRDefault="001B3507" w:rsidP="00DA00F6">
          <w:pPr>
            <w:pBdr>
              <w:top w:val="single" w:sz="4" w:space="1" w:color="auto"/>
              <w:left w:val="single" w:sz="4" w:space="4" w:color="auto"/>
              <w:bottom w:val="single" w:sz="4" w:space="1" w:color="auto"/>
              <w:right w:val="single" w:sz="4" w:space="4" w:color="auto"/>
            </w:pBdr>
          </w:pPr>
        </w:p>
      </w:sdtContent>
    </w:sdt>
    <w:p w14:paraId="526412E5" w14:textId="2E3BDD5D" w:rsidR="00D42FEF" w:rsidRPr="00F40073" w:rsidRDefault="00F40073" w:rsidP="00F40073">
      <w:r w:rsidRPr="00F40073">
        <w:rPr>
          <w:b/>
          <w:u w:val="single"/>
        </w:rPr>
        <w:t xml:space="preserve">Storage Location of Equipment and Gear When Not </w:t>
      </w:r>
      <w:r w:rsidR="00BD7773">
        <w:rPr>
          <w:b/>
          <w:u w:val="single"/>
        </w:rPr>
        <w:t>i</w:t>
      </w:r>
      <w:r w:rsidRPr="00F40073">
        <w:rPr>
          <w:b/>
          <w:u w:val="single"/>
        </w:rPr>
        <w:t>n Use</w:t>
      </w:r>
      <w:r w:rsidRPr="00F40073">
        <w:rPr>
          <w:b/>
        </w:rPr>
        <w:t xml:space="preserve"> </w:t>
      </w:r>
      <w:r w:rsidRPr="00F40073">
        <w:t>[</w:t>
      </w:r>
      <w:r w:rsidRPr="00F40073">
        <w:rPr>
          <w:i/>
          <w:iCs/>
        </w:rPr>
        <w:t>Include whether on private lands and nearest community</w:t>
      </w:r>
      <w:r w:rsidRPr="00F40073">
        <w:t>]</w:t>
      </w:r>
    </w:p>
    <w:sdt>
      <w:sdtPr>
        <w:id w:val="-714506290"/>
        <w:placeholder>
          <w:docPart w:val="A1CCCD8C620E41B4A89FD09EDAC1B8CF"/>
        </w:placeholder>
        <w:showingPlcHdr/>
      </w:sdtPr>
      <w:sdtEndPr/>
      <w:sdtContent>
        <w:p w14:paraId="7EA4857D" w14:textId="77777777" w:rsidR="007E27D8" w:rsidRDefault="00C56460"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14:paraId="48C297B3" w14:textId="77777777" w:rsidR="007E27D8" w:rsidRDefault="007E27D8" w:rsidP="00DA00F6">
          <w:pPr>
            <w:pBdr>
              <w:top w:val="single" w:sz="4" w:space="1" w:color="auto"/>
              <w:left w:val="single" w:sz="4" w:space="4" w:color="auto"/>
              <w:bottom w:val="single" w:sz="4" w:space="1" w:color="auto"/>
              <w:right w:val="single" w:sz="4" w:space="4" w:color="auto"/>
            </w:pBdr>
          </w:pPr>
        </w:p>
        <w:p w14:paraId="65F70955" w14:textId="08A1F863" w:rsidR="00C56460" w:rsidRDefault="001B3507" w:rsidP="00DA00F6">
          <w:pPr>
            <w:pBdr>
              <w:top w:val="single" w:sz="4" w:space="1" w:color="auto"/>
              <w:left w:val="single" w:sz="4" w:space="4" w:color="auto"/>
              <w:bottom w:val="single" w:sz="4" w:space="1" w:color="auto"/>
              <w:right w:val="single" w:sz="4" w:space="4" w:color="auto"/>
            </w:pBdr>
          </w:pPr>
        </w:p>
      </w:sdtContent>
    </w:sdt>
    <w:p w14:paraId="4BDE0D83" w14:textId="20B93FBF" w:rsidR="00F40073" w:rsidRDefault="00F40073" w:rsidP="005D0E04">
      <w:pPr>
        <w:pBdr>
          <w:bottom w:val="single" w:sz="12" w:space="1" w:color="auto"/>
        </w:pBdr>
      </w:pPr>
    </w:p>
    <w:p w14:paraId="70898965" w14:textId="77777777" w:rsidR="00910134" w:rsidRDefault="00910134">
      <w:pPr>
        <w:spacing w:after="160" w:line="259" w:lineRule="auto"/>
        <w:rPr>
          <w:b/>
          <w:bCs/>
        </w:rPr>
      </w:pPr>
      <w:r>
        <w:rPr>
          <w:b/>
          <w:bCs/>
        </w:rPr>
        <w:br w:type="page"/>
      </w:r>
    </w:p>
    <w:p w14:paraId="7067BDDC" w14:textId="576C4B17" w:rsidR="00F40073" w:rsidRPr="0069415B" w:rsidRDefault="0069415B" w:rsidP="005D0E04">
      <w:pPr>
        <w:rPr>
          <w:b/>
          <w:bCs/>
        </w:rPr>
      </w:pPr>
      <w:r w:rsidRPr="0069415B">
        <w:rPr>
          <w:b/>
          <w:bCs/>
        </w:rPr>
        <w:lastRenderedPageBreak/>
        <w:t>C.  PROJECT OPERATION PLAN</w:t>
      </w:r>
    </w:p>
    <w:p w14:paraId="78749733" w14:textId="5E36ABBE" w:rsidR="0069415B" w:rsidRPr="00C67768" w:rsidRDefault="0069415B" w:rsidP="00220FF1">
      <w:pPr>
        <w:tabs>
          <w:tab w:val="left" w:pos="360"/>
        </w:tabs>
        <w:spacing w:after="0"/>
        <w:rPr>
          <w:b/>
          <w:bCs/>
        </w:rPr>
      </w:pPr>
      <w:r w:rsidRPr="00C67768">
        <w:rPr>
          <w:b/>
          <w:bCs/>
        </w:rPr>
        <w:t>1.</w:t>
      </w:r>
      <w:r w:rsidRPr="00C67768">
        <w:rPr>
          <w:b/>
          <w:bCs/>
        </w:rPr>
        <w:tab/>
      </w:r>
      <w:r w:rsidR="001334BB" w:rsidRPr="00C67768">
        <w:rPr>
          <w:b/>
          <w:bCs/>
        </w:rPr>
        <w:t>How will support facilities, culture gear and anchoring systems be maintained?</w:t>
      </w:r>
    </w:p>
    <w:p w14:paraId="726783D8" w14:textId="7B68F586" w:rsidR="001334BB" w:rsidRDefault="001334BB" w:rsidP="00CE44C8">
      <w:pPr>
        <w:ind w:left="720" w:hanging="360"/>
      </w:pPr>
      <w:r>
        <w:t>a.</w:t>
      </w:r>
      <w:r>
        <w:tab/>
        <w:t>How often, in days per month, do you intend to monitor your site for things such as adequate anchoring, disease, exotic species settlement, fouling, gear drift, snow load, wind damage, vandalism, etc.?</w:t>
      </w:r>
    </w:p>
    <w:p w14:paraId="04A02206" w14:textId="78595469" w:rsidR="001334BB" w:rsidRDefault="00BD6060" w:rsidP="00220FF1">
      <w:pPr>
        <w:spacing w:after="0"/>
        <w:ind w:left="720"/>
      </w:pPr>
      <w:r w:rsidRPr="00CE44C8">
        <w:rPr>
          <w:b/>
          <w:bCs/>
        </w:rPr>
        <w:t>Growing season</w:t>
      </w:r>
      <w:r>
        <w:t xml:space="preserve"> </w:t>
      </w:r>
      <w:r w:rsidR="006A6925">
        <w:fldChar w:fldCharType="begin">
          <w:ffData>
            <w:name w:val="Text3"/>
            <w:enabled/>
            <w:calcOnExit w:val="0"/>
            <w:textInput>
              <w:maxLength w:val="20"/>
            </w:textInput>
          </w:ffData>
        </w:fldChar>
      </w:r>
      <w:bookmarkStart w:id="1" w:name="Text3"/>
      <w:r w:rsidR="006A6925">
        <w:instrText xml:space="preserve"> FORMTEXT </w:instrText>
      </w:r>
      <w:r w:rsidR="006A6925">
        <w:fldChar w:fldCharType="separate"/>
      </w:r>
      <w:r w:rsidR="006A6925">
        <w:rPr>
          <w:noProof/>
        </w:rPr>
        <w:t> </w:t>
      </w:r>
      <w:r w:rsidR="006A6925">
        <w:rPr>
          <w:noProof/>
        </w:rPr>
        <w:t> </w:t>
      </w:r>
      <w:r w:rsidR="006A6925">
        <w:rPr>
          <w:noProof/>
        </w:rPr>
        <w:t> </w:t>
      </w:r>
      <w:r w:rsidR="006A6925">
        <w:rPr>
          <w:noProof/>
        </w:rPr>
        <w:t> </w:t>
      </w:r>
      <w:r w:rsidR="006A6925">
        <w:rPr>
          <w:noProof/>
        </w:rPr>
        <w:t> </w:t>
      </w:r>
      <w:r w:rsidR="006A6925">
        <w:fldChar w:fldCharType="end"/>
      </w:r>
      <w:bookmarkEnd w:id="1"/>
      <w:r>
        <w:t xml:space="preserve"> (days/</w:t>
      </w:r>
      <w:proofErr w:type="gramStart"/>
      <w:r>
        <w:t xml:space="preserve">month)   </w:t>
      </w:r>
      <w:proofErr w:type="gramEnd"/>
      <w:r w:rsidRPr="00CE44C8">
        <w:rPr>
          <w:b/>
          <w:bCs/>
        </w:rPr>
        <w:t>Off months</w:t>
      </w:r>
      <w:r>
        <w:t xml:space="preserve"> </w:t>
      </w:r>
      <w:r w:rsidR="006A6925">
        <w:fldChar w:fldCharType="begin">
          <w:ffData>
            <w:name w:val="Text4"/>
            <w:enabled/>
            <w:calcOnExit w:val="0"/>
            <w:textInput>
              <w:maxLength w:val="20"/>
            </w:textInput>
          </w:ffData>
        </w:fldChar>
      </w:r>
      <w:bookmarkStart w:id="2" w:name="Text4"/>
      <w:r w:rsidR="006A6925">
        <w:instrText xml:space="preserve"> FORMTEXT </w:instrText>
      </w:r>
      <w:r w:rsidR="006A6925">
        <w:fldChar w:fldCharType="separate"/>
      </w:r>
      <w:r w:rsidR="006A6925">
        <w:rPr>
          <w:noProof/>
        </w:rPr>
        <w:t> </w:t>
      </w:r>
      <w:r w:rsidR="006A6925">
        <w:rPr>
          <w:noProof/>
        </w:rPr>
        <w:t> </w:t>
      </w:r>
      <w:r w:rsidR="006A6925">
        <w:rPr>
          <w:noProof/>
        </w:rPr>
        <w:t> </w:t>
      </w:r>
      <w:r w:rsidR="006A6925">
        <w:rPr>
          <w:noProof/>
        </w:rPr>
        <w:t> </w:t>
      </w:r>
      <w:r w:rsidR="006A6925">
        <w:rPr>
          <w:noProof/>
        </w:rPr>
        <w:t> </w:t>
      </w:r>
      <w:r w:rsidR="006A6925">
        <w:fldChar w:fldCharType="end"/>
      </w:r>
      <w:bookmarkEnd w:id="2"/>
      <w:r>
        <w:t xml:space="preserve"> (days/month)</w:t>
      </w:r>
    </w:p>
    <w:p w14:paraId="2ADEE255" w14:textId="004AC795" w:rsidR="008E27EF" w:rsidRDefault="008E27EF" w:rsidP="00CE44C8">
      <w:pPr>
        <w:ind w:left="720" w:hanging="360"/>
      </w:pPr>
      <w:r>
        <w:t>b.</w:t>
      </w:r>
      <w:r>
        <w:tab/>
        <w:t>How will you keep the gear and shellfish free of fouling organisms (hot-dip, air dry, pressure washing, etc.</w:t>
      </w:r>
      <w:r w:rsidR="00884457">
        <w:t>)?</w:t>
      </w:r>
    </w:p>
    <w:sdt>
      <w:sdtPr>
        <w:id w:val="-182122886"/>
        <w:placeholder>
          <w:docPart w:val="D01C5C9B718843C6A8E58DFF390B5EA1"/>
        </w:placeholder>
        <w:showingPlcHdr/>
      </w:sdtPr>
      <w:sdtEndPr/>
      <w:sdtContent>
        <w:p w14:paraId="52A413A4" w14:textId="5B95B6F9" w:rsidR="0069415B" w:rsidRDefault="00C855B8" w:rsidP="00943096">
          <w:pPr>
            <w:pBdr>
              <w:top w:val="single" w:sz="4" w:space="1" w:color="auto"/>
              <w:left w:val="single" w:sz="4" w:space="4" w:color="auto"/>
              <w:bottom w:val="single" w:sz="4" w:space="1" w:color="auto"/>
              <w:right w:val="single" w:sz="4" w:space="4" w:color="auto"/>
            </w:pBdr>
            <w:ind w:left="720"/>
          </w:pPr>
          <w:r w:rsidRPr="00673E88">
            <w:rPr>
              <w:rStyle w:val="PlaceholderText"/>
            </w:rPr>
            <w:t>Click or tap here to enter text.</w:t>
          </w:r>
        </w:p>
      </w:sdtContent>
    </w:sdt>
    <w:p w14:paraId="3A49E130" w14:textId="4B7AE216" w:rsidR="0069415B" w:rsidRDefault="00884457" w:rsidP="00CE44C8">
      <w:pPr>
        <w:ind w:left="720" w:hanging="360"/>
      </w:pPr>
      <w:r>
        <w:t>c.</w:t>
      </w:r>
      <w:r>
        <w:tab/>
        <w:t>How will you manage reduction of competing species over the course of operations (relocate sea stars, grow</w:t>
      </w:r>
      <w:r w:rsidR="00784C05">
        <w:t>-</w:t>
      </w:r>
      <w:r>
        <w:t>out cages, or other possible protection from competing species)?</w:t>
      </w:r>
    </w:p>
    <w:sdt>
      <w:sdtPr>
        <w:id w:val="-1056852897"/>
        <w:placeholder>
          <w:docPart w:val="46D26522C8DC4A4FB215327335C0B4DB"/>
        </w:placeholder>
        <w:showingPlcHdr/>
      </w:sdtPr>
      <w:sdtEndPr/>
      <w:sdtContent>
        <w:p w14:paraId="7213647C" w14:textId="05A88E2A" w:rsidR="00884457" w:rsidRDefault="00943096" w:rsidP="00943096">
          <w:pPr>
            <w:pBdr>
              <w:top w:val="single" w:sz="4" w:space="1" w:color="auto"/>
              <w:left w:val="single" w:sz="4" w:space="4" w:color="auto"/>
              <w:bottom w:val="single" w:sz="4" w:space="1" w:color="auto"/>
              <w:right w:val="single" w:sz="4" w:space="4" w:color="auto"/>
            </w:pBdr>
            <w:ind w:left="720"/>
          </w:pPr>
          <w:r w:rsidRPr="00F245EE">
            <w:rPr>
              <w:rStyle w:val="PlaceholderText"/>
            </w:rPr>
            <w:t>Click or tap here to enter text.</w:t>
          </w:r>
        </w:p>
      </w:sdtContent>
    </w:sdt>
    <w:p w14:paraId="16DB7797" w14:textId="519A6573" w:rsidR="0069415B" w:rsidRDefault="00B465B0" w:rsidP="00CE44C8">
      <w:pPr>
        <w:ind w:left="720" w:hanging="360"/>
      </w:pPr>
      <w:r>
        <w:t>d.</w:t>
      </w:r>
      <w:r>
        <w:tab/>
        <w:t>If you inten</w:t>
      </w:r>
      <w:r w:rsidR="00F76098">
        <w:t>d</w:t>
      </w:r>
      <w:r>
        <w:t xml:space="preserve"> to use predator netting, how long will you keep netting over your product?</w:t>
      </w:r>
    </w:p>
    <w:p w14:paraId="142CD8F3" w14:textId="659510E5" w:rsidR="00B465B0" w:rsidRDefault="00C855B8" w:rsidP="00220FF1">
      <w:pPr>
        <w:spacing w:after="0"/>
        <w:ind w:left="720"/>
      </w:pPr>
      <w:r>
        <w:fldChar w:fldCharType="begin">
          <w:ffData>
            <w:name w:val="Text5"/>
            <w:enabled/>
            <w:calcOnExit w:val="0"/>
            <w:textInput>
              <w:maxLength w:val="25"/>
            </w:textInput>
          </w:ffData>
        </w:fldChar>
      </w:r>
      <w:bookmarkStart w:id="3"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r w:rsidR="006A6925">
        <w:t xml:space="preserve"> </w:t>
      </w:r>
      <w:r w:rsidR="00B465B0">
        <w:t>(months)</w:t>
      </w:r>
    </w:p>
    <w:p w14:paraId="506C3924" w14:textId="41CE7EC5" w:rsidR="00884457" w:rsidRDefault="00A6390A" w:rsidP="00CE44C8">
      <w:pPr>
        <w:ind w:left="720" w:hanging="360"/>
      </w:pPr>
      <w:r>
        <w:t>e.</w:t>
      </w:r>
      <w:r>
        <w:tab/>
        <w:t>If using predator netting, how will you minimize impacts on non-target species, including seabirds, seals, sealions, walrus and whales?</w:t>
      </w:r>
    </w:p>
    <w:sdt>
      <w:sdtPr>
        <w:id w:val="821931550"/>
        <w:placeholder>
          <w:docPart w:val="B7642CFD82194FF5BE2F09729B640FF2"/>
        </w:placeholder>
        <w:showingPlcHdr/>
      </w:sdtPr>
      <w:sdtEndPr/>
      <w:sdtContent>
        <w:p w14:paraId="29E22CE6" w14:textId="53EE5765" w:rsidR="00A6390A" w:rsidRDefault="00943096" w:rsidP="00943096">
          <w:pPr>
            <w:pBdr>
              <w:top w:val="single" w:sz="4" w:space="1" w:color="auto"/>
              <w:left w:val="single" w:sz="4" w:space="4" w:color="auto"/>
              <w:bottom w:val="single" w:sz="4" w:space="1" w:color="auto"/>
              <w:right w:val="single" w:sz="4" w:space="4" w:color="auto"/>
            </w:pBdr>
            <w:ind w:left="720"/>
          </w:pPr>
          <w:r w:rsidRPr="00F245EE">
            <w:rPr>
              <w:rStyle w:val="PlaceholderText"/>
            </w:rPr>
            <w:t>Click or tap here to enter text.</w:t>
          </w:r>
        </w:p>
      </w:sdtContent>
    </w:sdt>
    <w:p w14:paraId="3A73B4A0" w14:textId="3A24C43E" w:rsidR="00884457" w:rsidRPr="00092010" w:rsidRDefault="00C67768" w:rsidP="00782E62">
      <w:pPr>
        <w:tabs>
          <w:tab w:val="left" w:pos="360"/>
        </w:tabs>
        <w:spacing w:after="0"/>
        <w:rPr>
          <w:b/>
          <w:bCs/>
        </w:rPr>
      </w:pPr>
      <w:r w:rsidRPr="00092010">
        <w:rPr>
          <w:b/>
          <w:bCs/>
        </w:rPr>
        <w:t>2.</w:t>
      </w:r>
      <w:r w:rsidRPr="00092010">
        <w:rPr>
          <w:b/>
          <w:bCs/>
        </w:rPr>
        <w:tab/>
      </w:r>
      <w:r w:rsidR="00CE44C8" w:rsidRPr="00092010">
        <w:rPr>
          <w:b/>
          <w:bCs/>
        </w:rPr>
        <w:t>Projected Harvest Rotation Consistent with Life History</w:t>
      </w:r>
    </w:p>
    <w:p w14:paraId="2A38EDE1" w14:textId="27DBD79E" w:rsidR="00A6390A" w:rsidRDefault="00092010" w:rsidP="00782E62">
      <w:pPr>
        <w:ind w:left="720" w:hanging="360"/>
      </w:pPr>
      <w:r>
        <w:t>a.</w:t>
      </w:r>
      <w:r>
        <w:tab/>
        <w:t>How often do you intend to harvest your product by species</w:t>
      </w:r>
      <w:r w:rsidR="00867C17">
        <w:t>?</w:t>
      </w:r>
    </w:p>
    <w:sdt>
      <w:sdtPr>
        <w:id w:val="-1538352441"/>
        <w:placeholder>
          <w:docPart w:val="FBBE769409D349E3AACAA246FA276A4C"/>
        </w:placeholder>
        <w:showingPlcHdr/>
      </w:sdtPr>
      <w:sdtEndPr/>
      <w:sdtContent>
        <w:p w14:paraId="37EB9EDE" w14:textId="4C3AFD3D" w:rsidR="00867C17" w:rsidRDefault="00943096" w:rsidP="00943096">
          <w:pPr>
            <w:pBdr>
              <w:top w:val="single" w:sz="4" w:space="1" w:color="auto"/>
              <w:left w:val="single" w:sz="4" w:space="4" w:color="auto"/>
              <w:bottom w:val="single" w:sz="4" w:space="1" w:color="auto"/>
              <w:right w:val="single" w:sz="4" w:space="4" w:color="auto"/>
            </w:pBdr>
            <w:spacing w:after="0"/>
            <w:ind w:left="720"/>
          </w:pPr>
          <w:r w:rsidRPr="00F245EE">
            <w:rPr>
              <w:rStyle w:val="PlaceholderText"/>
            </w:rPr>
            <w:t>Click or tap here to enter text.</w:t>
          </w:r>
        </w:p>
      </w:sdtContent>
    </w:sdt>
    <w:p w14:paraId="643C0D13" w14:textId="5467C0A5" w:rsidR="00A6390A" w:rsidRDefault="00867C17" w:rsidP="00782E62">
      <w:pPr>
        <w:ind w:left="720" w:hanging="360"/>
      </w:pPr>
      <w:r>
        <w:t>b.</w:t>
      </w:r>
      <w:r>
        <w:tab/>
        <w:t>Do you plan on utilizing density manipulation by culling or redistribution?</w:t>
      </w:r>
    </w:p>
    <w:sdt>
      <w:sdtPr>
        <w:id w:val="-1735395581"/>
        <w:placeholder>
          <w:docPart w:val="B064B317D4B246BD80669A2A1380553B"/>
        </w:placeholder>
        <w:showingPlcHdr/>
      </w:sdtPr>
      <w:sdtEndPr/>
      <w:sdtContent>
        <w:p w14:paraId="129B2788" w14:textId="2B9E12C7" w:rsidR="00220FF1" w:rsidRDefault="00943096" w:rsidP="00943096">
          <w:pPr>
            <w:pBdr>
              <w:top w:val="single" w:sz="4" w:space="1" w:color="auto"/>
              <w:left w:val="single" w:sz="4" w:space="4" w:color="auto"/>
              <w:bottom w:val="single" w:sz="4" w:space="1" w:color="auto"/>
              <w:right w:val="single" w:sz="4" w:space="4" w:color="auto"/>
            </w:pBdr>
            <w:ind w:left="720"/>
          </w:pPr>
          <w:r w:rsidRPr="00F245EE">
            <w:rPr>
              <w:rStyle w:val="PlaceholderText"/>
            </w:rPr>
            <w:t>Click or tap here to enter text.</w:t>
          </w:r>
        </w:p>
      </w:sdtContent>
    </w:sdt>
    <w:p w14:paraId="03CDFE3F" w14:textId="24BBFBAD" w:rsidR="00A6390A" w:rsidRDefault="00B7615F" w:rsidP="00782E62">
      <w:pPr>
        <w:ind w:left="720" w:hanging="360"/>
      </w:pPr>
      <w:r>
        <w:t>c.</w:t>
      </w:r>
      <w:r>
        <w:tab/>
        <w:t>What techniques will be used to optimize growth or condition of product?</w:t>
      </w:r>
    </w:p>
    <w:sdt>
      <w:sdtPr>
        <w:id w:val="-1123156306"/>
        <w:placeholder>
          <w:docPart w:val="30CB7BA0329448068AA3287C0798A7B6"/>
        </w:placeholder>
        <w:showingPlcHdr/>
      </w:sdtPr>
      <w:sdtEndPr/>
      <w:sdtContent>
        <w:p w14:paraId="0CDD022E" w14:textId="088E9A73" w:rsidR="00884457" w:rsidRDefault="00943096" w:rsidP="00943096">
          <w:pPr>
            <w:pBdr>
              <w:top w:val="single" w:sz="4" w:space="1" w:color="auto"/>
              <w:left w:val="single" w:sz="4" w:space="4" w:color="auto"/>
              <w:bottom w:val="single" w:sz="4" w:space="1" w:color="auto"/>
              <w:right w:val="single" w:sz="4" w:space="4" w:color="auto"/>
            </w:pBdr>
            <w:ind w:left="720"/>
          </w:pPr>
          <w:r w:rsidRPr="00F245EE">
            <w:rPr>
              <w:rStyle w:val="PlaceholderText"/>
            </w:rPr>
            <w:t>Click or tap here to enter text.</w:t>
          </w:r>
        </w:p>
      </w:sdtContent>
    </w:sdt>
    <w:p w14:paraId="7B865406" w14:textId="11B2AF0D" w:rsidR="0069415B" w:rsidRPr="006A53F5" w:rsidRDefault="006A53F5" w:rsidP="006A53F5">
      <w:pPr>
        <w:tabs>
          <w:tab w:val="left" w:pos="360"/>
        </w:tabs>
        <w:rPr>
          <w:b/>
          <w:bCs/>
        </w:rPr>
      </w:pPr>
      <w:r w:rsidRPr="006A53F5">
        <w:rPr>
          <w:b/>
          <w:bCs/>
        </w:rPr>
        <w:t>3.</w:t>
      </w:r>
      <w:r w:rsidRPr="006A53F5">
        <w:rPr>
          <w:b/>
          <w:bCs/>
        </w:rPr>
        <w:tab/>
        <w:t>Acquisition of hatchery or wild seed</w:t>
      </w:r>
    </w:p>
    <w:p w14:paraId="5A4FED4A" w14:textId="126D14A8" w:rsidR="00B7615F" w:rsidRDefault="006A53F5" w:rsidP="006B0059">
      <w:pPr>
        <w:ind w:left="720" w:hanging="360"/>
      </w:pPr>
      <w:r>
        <w:t>a.</w:t>
      </w:r>
      <w:r>
        <w:tab/>
        <w:t>Will you use a certified</w:t>
      </w:r>
      <w:r w:rsidR="00784C05">
        <w:t xml:space="preserve"> or approved</w:t>
      </w:r>
      <w:r>
        <w:t xml:space="preserve"> shellfish seed source(s)</w:t>
      </w:r>
      <w:proofErr w:type="gramStart"/>
      <w:r>
        <w:t xml:space="preserve">?  </w:t>
      </w:r>
      <w:proofErr w:type="gramEnd"/>
      <w:r w:rsidRPr="005B0BC7">
        <w:rPr>
          <w:b/>
          <w:bCs/>
        </w:rPr>
        <w:t>Yes</w:t>
      </w:r>
      <w:r>
        <w:t xml:space="preserve">  </w:t>
      </w:r>
      <w:sdt>
        <w:sdtPr>
          <w:id w:val="-80673553"/>
          <w14:checkbox>
            <w14:checked w14:val="0"/>
            <w14:checkedState w14:val="2612" w14:font="MS Gothic"/>
            <w14:uncheckedState w14:val="2610" w14:font="MS Gothic"/>
          </w14:checkbox>
        </w:sdtPr>
        <w:sdtEndPr/>
        <w:sdtContent>
          <w:r w:rsidR="00464928">
            <w:rPr>
              <w:rFonts w:ascii="MS Gothic" w:eastAsia="MS Gothic" w:hAnsi="MS Gothic" w:hint="eastAsia"/>
            </w:rPr>
            <w:t>☐</w:t>
          </w:r>
        </w:sdtContent>
      </w:sdt>
      <w:r>
        <w:t xml:space="preserve">  </w:t>
      </w:r>
      <w:r w:rsidRPr="005B0BC7">
        <w:rPr>
          <w:b/>
          <w:bCs/>
        </w:rPr>
        <w:t>No</w:t>
      </w:r>
      <w:r w:rsidR="005B0BC7">
        <w:t xml:space="preserve">  </w:t>
      </w:r>
      <w:sdt>
        <w:sdtPr>
          <w:id w:val="1116327826"/>
          <w14:checkbox>
            <w14:checked w14:val="0"/>
            <w14:checkedState w14:val="2612" w14:font="MS Gothic"/>
            <w14:uncheckedState w14:val="2610" w14:font="MS Gothic"/>
          </w14:checkbox>
        </w:sdtPr>
        <w:sdtEndPr/>
        <w:sdtContent>
          <w:r w:rsidR="00464928">
            <w:rPr>
              <w:rFonts w:ascii="MS Gothic" w:eastAsia="MS Gothic" w:hAnsi="MS Gothic" w:hint="eastAsia"/>
            </w:rPr>
            <w:t>☐</w:t>
          </w:r>
        </w:sdtContent>
      </w:sdt>
    </w:p>
    <w:p w14:paraId="3E6B6D6C" w14:textId="3631A54F" w:rsidR="00B7615F" w:rsidRDefault="005B0BC7" w:rsidP="006B0059">
      <w:pPr>
        <w:ind w:left="720" w:hanging="360"/>
      </w:pPr>
      <w:r>
        <w:t>b.</w:t>
      </w:r>
      <w:r>
        <w:tab/>
      </w:r>
      <w:r w:rsidR="00E44C37">
        <w:t>Will you use an Alaska kelp hatchery</w:t>
      </w:r>
      <w:proofErr w:type="gramStart"/>
      <w:r w:rsidR="00E44C37">
        <w:t xml:space="preserve">?  </w:t>
      </w:r>
      <w:proofErr w:type="gramEnd"/>
      <w:r w:rsidR="00E44C37" w:rsidRPr="005B0BC7">
        <w:rPr>
          <w:b/>
          <w:bCs/>
        </w:rPr>
        <w:t>Yes</w:t>
      </w:r>
      <w:r w:rsidR="00E44C37">
        <w:t xml:space="preserve">  </w:t>
      </w:r>
      <w:sdt>
        <w:sdtPr>
          <w:id w:val="458844545"/>
          <w14:checkbox>
            <w14:checked w14:val="0"/>
            <w14:checkedState w14:val="2612" w14:font="MS Gothic"/>
            <w14:uncheckedState w14:val="2610" w14:font="MS Gothic"/>
          </w14:checkbox>
        </w:sdtPr>
        <w:sdtEndPr/>
        <w:sdtContent>
          <w:r w:rsidR="00E44C37">
            <w:rPr>
              <w:rFonts w:ascii="MS Gothic" w:eastAsia="MS Gothic" w:hAnsi="MS Gothic" w:hint="eastAsia"/>
            </w:rPr>
            <w:t>☐</w:t>
          </w:r>
        </w:sdtContent>
      </w:sdt>
      <w:r w:rsidR="00E44C37">
        <w:t xml:space="preserve">  </w:t>
      </w:r>
      <w:r w:rsidR="00E44C37" w:rsidRPr="005B0BC7">
        <w:rPr>
          <w:b/>
          <w:bCs/>
        </w:rPr>
        <w:t>No</w:t>
      </w:r>
      <w:r w:rsidR="00E44C37">
        <w:t xml:space="preserve">  </w:t>
      </w:r>
      <w:sdt>
        <w:sdtPr>
          <w:id w:val="-863435218"/>
          <w14:checkbox>
            <w14:checked w14:val="0"/>
            <w14:checkedState w14:val="2612" w14:font="MS Gothic"/>
            <w14:uncheckedState w14:val="2610" w14:font="MS Gothic"/>
          </w14:checkbox>
        </w:sdtPr>
        <w:sdtEndPr/>
        <w:sdtContent>
          <w:r w:rsidR="00E44C37">
            <w:rPr>
              <w:rFonts w:ascii="MS Gothic" w:eastAsia="MS Gothic" w:hAnsi="MS Gothic" w:hint="eastAsia"/>
            </w:rPr>
            <w:t>☐</w:t>
          </w:r>
        </w:sdtContent>
      </w:sdt>
    </w:p>
    <w:p w14:paraId="6875E810" w14:textId="605225CB" w:rsidR="00B7615F" w:rsidRDefault="000B7A38" w:rsidP="006B0059">
      <w:pPr>
        <w:ind w:left="720" w:hanging="360"/>
      </w:pPr>
      <w:r>
        <w:t>c.</w:t>
      </w:r>
      <w:r>
        <w:tab/>
        <w:t xml:space="preserve">How do you intend to collect wild seed? (Applicable for indigenous species: </w:t>
      </w:r>
      <w:proofErr w:type="gramStart"/>
      <w:r>
        <w:t>i.e.</w:t>
      </w:r>
      <w:proofErr w:type="gramEnd"/>
      <w:r>
        <w:t xml:space="preserve"> clams, </w:t>
      </w:r>
      <w:r w:rsidR="00784C05">
        <w:t xml:space="preserve">natural set </w:t>
      </w:r>
      <w:r>
        <w:t>kelp, invertebrates</w:t>
      </w:r>
      <w:r w:rsidR="00D9165B">
        <w:t>, etc.)</w:t>
      </w:r>
    </w:p>
    <w:sdt>
      <w:sdtPr>
        <w:id w:val="-174574409"/>
        <w:placeholder>
          <w:docPart w:val="5AD83D1F55FE482F85E79551C722E8A0"/>
        </w:placeholder>
        <w:showingPlcHdr/>
      </w:sdtPr>
      <w:sdtEndPr/>
      <w:sdtContent>
        <w:p w14:paraId="6100C87F" w14:textId="4E9CCE20" w:rsidR="00B7615F" w:rsidRDefault="00943096" w:rsidP="00943096">
          <w:pPr>
            <w:pBdr>
              <w:top w:val="single" w:sz="4" w:space="1" w:color="auto"/>
              <w:left w:val="single" w:sz="4" w:space="4" w:color="auto"/>
              <w:bottom w:val="single" w:sz="4" w:space="1" w:color="auto"/>
              <w:right w:val="single" w:sz="4" w:space="4" w:color="auto"/>
            </w:pBdr>
            <w:ind w:left="720"/>
          </w:pPr>
          <w:r w:rsidRPr="00F245EE">
            <w:rPr>
              <w:rStyle w:val="PlaceholderText"/>
            </w:rPr>
            <w:t>Click or tap here to enter text.</w:t>
          </w:r>
        </w:p>
      </w:sdtContent>
    </w:sdt>
    <w:p w14:paraId="2715E61F" w14:textId="0BB2AD92" w:rsidR="00B7615F" w:rsidRPr="00EB1836" w:rsidRDefault="00D9165B" w:rsidP="00EB1836">
      <w:pPr>
        <w:ind w:left="360" w:hanging="360"/>
      </w:pPr>
      <w:r w:rsidRPr="00EB1836">
        <w:rPr>
          <w:b/>
          <w:bCs/>
        </w:rPr>
        <w:t>4.</w:t>
      </w:r>
      <w:r w:rsidRPr="00EB1836">
        <w:rPr>
          <w:b/>
          <w:bCs/>
        </w:rPr>
        <w:tab/>
      </w:r>
      <w:r w:rsidR="00EB1836" w:rsidRPr="00EB1836">
        <w:rPr>
          <w:b/>
          <w:bCs/>
        </w:rPr>
        <w:t>Describe how operation of the aquatic farm will improve the productivity of species intended for culture not covered by the previous questions (examples: predator exclusion, reduction of competing species, density manipulation by culling/redistribution, importing natural or hatchery seed, program harvest to optimize growth/condition and habitat improvement)?</w:t>
      </w:r>
    </w:p>
    <w:sdt>
      <w:sdtPr>
        <w:id w:val="-309781915"/>
        <w:placeholder>
          <w:docPart w:val="F0FEC65B441045F39B3C5D4301C880E9"/>
        </w:placeholder>
        <w:showingPlcHdr/>
      </w:sdtPr>
      <w:sdtEndPr/>
      <w:sdtContent>
        <w:p w14:paraId="70A381A5" w14:textId="1D66E538" w:rsidR="00C418EC" w:rsidRDefault="00943096" w:rsidP="00943096">
          <w:pPr>
            <w:pBdr>
              <w:top w:val="single" w:sz="4" w:space="1" w:color="auto"/>
              <w:left w:val="single" w:sz="4" w:space="4" w:color="auto"/>
              <w:bottom w:val="single" w:sz="4" w:space="1" w:color="auto"/>
              <w:right w:val="single" w:sz="4" w:space="4" w:color="auto"/>
            </w:pBdr>
            <w:ind w:left="360"/>
          </w:pPr>
          <w:r w:rsidRPr="00F245EE">
            <w:rPr>
              <w:rStyle w:val="PlaceholderText"/>
            </w:rPr>
            <w:t>Click or tap here to enter text.</w:t>
          </w:r>
        </w:p>
      </w:sdtContent>
    </w:sdt>
    <w:p w14:paraId="770BB7AB" w14:textId="1707333B" w:rsidR="00C418EC" w:rsidRDefault="00C418EC" w:rsidP="005D0E04">
      <w:pPr>
        <w:pBdr>
          <w:bottom w:val="single" w:sz="12" w:space="1" w:color="auto"/>
        </w:pBdr>
      </w:pPr>
    </w:p>
    <w:p w14:paraId="512B6B1C" w14:textId="74752B8B" w:rsidR="00CF0964" w:rsidRPr="00CF0964" w:rsidRDefault="00CF0964" w:rsidP="005D0E04">
      <w:pPr>
        <w:rPr>
          <w:b/>
          <w:bCs/>
        </w:rPr>
      </w:pPr>
      <w:r w:rsidRPr="00CF0964">
        <w:rPr>
          <w:b/>
          <w:bCs/>
        </w:rPr>
        <w:t>D.  PROJECT LOCATION</w:t>
      </w:r>
    </w:p>
    <w:p w14:paraId="7513D123" w14:textId="0F26BB0F" w:rsidR="00027399" w:rsidRPr="00B85A41" w:rsidRDefault="00B85A41" w:rsidP="00B85A41">
      <w:pPr>
        <w:tabs>
          <w:tab w:val="left" w:pos="360"/>
        </w:tabs>
        <w:rPr>
          <w:b/>
          <w:bCs/>
        </w:rPr>
      </w:pPr>
      <w:r w:rsidRPr="00B85A41">
        <w:rPr>
          <w:b/>
          <w:bCs/>
        </w:rPr>
        <w:t>1.</w:t>
      </w:r>
      <w:r w:rsidRPr="00B85A41">
        <w:rPr>
          <w:b/>
          <w:bCs/>
        </w:rPr>
        <w:tab/>
        <w:t>Coordinates</w:t>
      </w:r>
    </w:p>
    <w:p w14:paraId="46619966" w14:textId="3C599539" w:rsidR="001B0E8A" w:rsidRDefault="001B472B" w:rsidP="001B472B">
      <w:pPr>
        <w:rPr>
          <w:u w:val="single"/>
        </w:rPr>
        <w:sectPr w:rsidR="001B0E8A" w:rsidSect="006752BC">
          <w:type w:val="continuous"/>
          <w:pgSz w:w="12240" w:h="15840" w:code="1"/>
          <w:pgMar w:top="720" w:right="720" w:bottom="720" w:left="720" w:header="360" w:footer="432" w:gutter="0"/>
          <w:cols w:space="720"/>
          <w:docGrid w:linePitch="360"/>
        </w:sectPr>
      </w:pPr>
      <w:r>
        <w:t>Please p</w:t>
      </w:r>
      <w:r w:rsidRPr="00094005">
        <w:t xml:space="preserve">rovide latitude and longitude coordinates </w:t>
      </w:r>
      <w:r>
        <w:t>for</w:t>
      </w:r>
      <w:r w:rsidRPr="00094005">
        <w:t xml:space="preserve"> each corner of each parcel </w:t>
      </w:r>
      <w:r>
        <w:t>at</w:t>
      </w:r>
      <w:r w:rsidRPr="00094005">
        <w:t xml:space="preserve"> the proposed farm site</w:t>
      </w:r>
      <w:r>
        <w:t>. Identify each parcel to be used.</w:t>
      </w:r>
      <w:r w:rsidRPr="00094005">
        <w:t xml:space="preserve"> For example, Parcel 1</w:t>
      </w:r>
      <w:r>
        <w:t xml:space="preserve"> </w:t>
      </w:r>
      <w:r w:rsidRPr="00094005">
        <w:t>- growing area, Parcel 2</w:t>
      </w:r>
      <w:r>
        <w:t xml:space="preserve"> </w:t>
      </w:r>
      <w:r w:rsidRPr="00094005">
        <w:t>- hardening area, etc.</w:t>
      </w:r>
      <w:r>
        <w:t xml:space="preserve"> </w:t>
      </w:r>
      <w:r w:rsidRPr="00094005">
        <w:t xml:space="preserve">Latitude and longitude coordinates must be in </w:t>
      </w:r>
      <w:r w:rsidRPr="00094005">
        <w:rPr>
          <w:b/>
        </w:rPr>
        <w:t xml:space="preserve">NAD83 datum using degrees and decimal minutes format to the nearest .001 minute (Example: </w:t>
      </w:r>
      <w:r w:rsidRPr="00094005">
        <w:rPr>
          <w:b/>
        </w:rPr>
        <w:lastRenderedPageBreak/>
        <w:t>Longitude -133</w:t>
      </w:r>
      <w:r w:rsidRPr="00094005">
        <w:t>°</w:t>
      </w:r>
      <w:r w:rsidRPr="00094005">
        <w:rPr>
          <w:b/>
        </w:rPr>
        <w:t xml:space="preserve"> 17.345)</w:t>
      </w:r>
      <w:r w:rsidRPr="00094005">
        <w:t xml:space="preserve">, obtained using a Global Positioning System (GPS). </w:t>
      </w:r>
      <w:r w:rsidRPr="00487718">
        <w:rPr>
          <w:u w:val="single"/>
        </w:rPr>
        <w:t xml:space="preserve">If you are applying for more than three parcels or your proposed parcels have </w:t>
      </w:r>
      <w:r>
        <w:rPr>
          <w:u w:val="single"/>
        </w:rPr>
        <w:t>other</w:t>
      </w:r>
      <w:r w:rsidRPr="00487718">
        <w:rPr>
          <w:u w:val="single"/>
        </w:rPr>
        <w:t xml:space="preserve"> than four corners, please provide those coordinates in your project description or on a separate sheet.</w:t>
      </w:r>
    </w:p>
    <w:p w14:paraId="5CD2D30E" w14:textId="67882B11" w:rsidR="00DE0E5B" w:rsidRDefault="00DE0E5B" w:rsidP="00846B8A">
      <w:pPr>
        <w:spacing w:after="0"/>
        <w:sectPr w:rsidR="00DE0E5B" w:rsidSect="00DE0E5B">
          <w:type w:val="continuous"/>
          <w:pgSz w:w="12240" w:h="15840" w:code="1"/>
          <w:pgMar w:top="720" w:right="720" w:bottom="1440" w:left="720" w:header="360" w:footer="720" w:gutter="0"/>
          <w:cols w:num="3" w:space="504" w:equalWidth="0">
            <w:col w:w="2520" w:space="504"/>
            <w:col w:w="4176" w:space="504"/>
            <w:col w:w="3096"/>
          </w:cols>
          <w:docGrid w:linePitch="360"/>
        </w:sectPr>
      </w:pPr>
    </w:p>
    <w:tbl>
      <w:tblPr>
        <w:tblW w:w="0" w:type="auto"/>
        <w:tblLayout w:type="fixed"/>
        <w:tblLook w:val="04A0" w:firstRow="1" w:lastRow="0" w:firstColumn="1" w:lastColumn="0" w:noHBand="0" w:noVBand="1"/>
      </w:tblPr>
      <w:tblGrid>
        <w:gridCol w:w="2656"/>
        <w:gridCol w:w="296"/>
        <w:gridCol w:w="1279"/>
        <w:gridCol w:w="1642"/>
        <w:gridCol w:w="1741"/>
        <w:gridCol w:w="285"/>
        <w:gridCol w:w="1160"/>
        <w:gridCol w:w="1741"/>
      </w:tblGrid>
      <w:tr w:rsidR="00082878" w:rsidRPr="006300BB" w14:paraId="76CEA36F" w14:textId="77777777" w:rsidTr="00E953FD">
        <w:trPr>
          <w:cantSplit/>
          <w:trHeight w:hRule="exact" w:val="288"/>
        </w:trPr>
        <w:tc>
          <w:tcPr>
            <w:tcW w:w="2656" w:type="dxa"/>
            <w:tcBorders>
              <w:top w:val="nil"/>
              <w:left w:val="nil"/>
              <w:bottom w:val="nil"/>
              <w:right w:val="nil"/>
            </w:tcBorders>
            <w:shd w:val="clear" w:color="auto" w:fill="auto"/>
            <w:noWrap/>
            <w:vAlign w:val="bottom"/>
            <w:hideMark/>
          </w:tcPr>
          <w:p w14:paraId="4C9994DE" w14:textId="77777777" w:rsidR="00082878" w:rsidRPr="006300BB" w:rsidRDefault="00082878" w:rsidP="00082878">
            <w:pPr>
              <w:spacing w:after="0"/>
              <w:rPr>
                <w:rFonts w:asciiTheme="minorHAnsi" w:eastAsia="Times New Roman" w:hAnsiTheme="minorHAnsi" w:cstheme="minorHAnsi"/>
                <w:b/>
                <w:bCs/>
                <w:color w:val="000000"/>
              </w:rPr>
            </w:pPr>
            <w:r w:rsidRPr="006300BB">
              <w:rPr>
                <w:rFonts w:asciiTheme="minorHAnsi" w:eastAsia="Times New Roman" w:hAnsiTheme="minorHAnsi" w:cstheme="minorHAnsi"/>
                <w:b/>
                <w:bCs/>
                <w:color w:val="000000"/>
              </w:rPr>
              <w:t>Parcel 1:</w:t>
            </w:r>
          </w:p>
        </w:tc>
        <w:tc>
          <w:tcPr>
            <w:tcW w:w="296" w:type="dxa"/>
            <w:tcBorders>
              <w:top w:val="nil"/>
              <w:left w:val="nil"/>
              <w:bottom w:val="nil"/>
              <w:right w:val="nil"/>
            </w:tcBorders>
            <w:shd w:val="clear" w:color="auto" w:fill="auto"/>
            <w:noWrap/>
            <w:vAlign w:val="bottom"/>
            <w:hideMark/>
          </w:tcPr>
          <w:p w14:paraId="3AF0F346"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48B18A1D"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NE Corner</w:t>
            </w:r>
          </w:p>
        </w:tc>
        <w:tc>
          <w:tcPr>
            <w:tcW w:w="1642" w:type="dxa"/>
            <w:tcBorders>
              <w:top w:val="nil"/>
              <w:left w:val="nil"/>
              <w:bottom w:val="nil"/>
              <w:right w:val="nil"/>
            </w:tcBorders>
            <w:shd w:val="clear" w:color="auto" w:fill="auto"/>
            <w:noWrap/>
            <w:vAlign w:val="bottom"/>
            <w:hideMark/>
          </w:tcPr>
          <w:p w14:paraId="5E0C5187"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1: Latitude</w:t>
            </w:r>
          </w:p>
        </w:tc>
        <w:tc>
          <w:tcPr>
            <w:tcW w:w="1741" w:type="dxa"/>
            <w:tcBorders>
              <w:top w:val="nil"/>
              <w:left w:val="nil"/>
              <w:bottom w:val="single" w:sz="4" w:space="0" w:color="auto"/>
              <w:right w:val="nil"/>
            </w:tcBorders>
            <w:shd w:val="clear" w:color="auto" w:fill="auto"/>
            <w:noWrap/>
            <w:vAlign w:val="bottom"/>
          </w:tcPr>
          <w:p w14:paraId="19A07D77" w14:textId="19914BD2"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bookmarkStart w:id="4" w:name="Text2"/>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bookmarkEnd w:id="4"/>
          </w:p>
        </w:tc>
        <w:tc>
          <w:tcPr>
            <w:tcW w:w="285" w:type="dxa"/>
            <w:tcBorders>
              <w:top w:val="nil"/>
              <w:left w:val="nil"/>
              <w:bottom w:val="nil"/>
              <w:right w:val="nil"/>
            </w:tcBorders>
            <w:shd w:val="clear" w:color="auto" w:fill="auto"/>
            <w:noWrap/>
            <w:vAlign w:val="bottom"/>
            <w:hideMark/>
          </w:tcPr>
          <w:p w14:paraId="3CF9F467"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5C21F9C5"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1E77D90E" w14:textId="2B030F3D"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54BC1CF3" w14:textId="77777777" w:rsidTr="008B5591">
        <w:trPr>
          <w:cantSplit/>
          <w:trHeight w:hRule="exact" w:val="288"/>
        </w:trPr>
        <w:tc>
          <w:tcPr>
            <w:tcW w:w="2656" w:type="dxa"/>
            <w:tcBorders>
              <w:top w:val="nil"/>
              <w:left w:val="nil"/>
              <w:bottom w:val="single" w:sz="4" w:space="0" w:color="auto"/>
              <w:right w:val="nil"/>
            </w:tcBorders>
            <w:shd w:val="clear" w:color="auto" w:fill="auto"/>
            <w:noWrap/>
            <w:vAlign w:val="bottom"/>
          </w:tcPr>
          <w:p w14:paraId="7060BFC0" w14:textId="653DD7A9"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1"/>
                  <w:enabled/>
                  <w:calcOnExit w:val="0"/>
                  <w:textInput>
                    <w:maxLength w:val="25"/>
                  </w:textInput>
                </w:ffData>
              </w:fldChar>
            </w:r>
            <w:bookmarkStart w:id="5" w:name="Text1"/>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bookmarkEnd w:id="5"/>
          </w:p>
        </w:tc>
        <w:tc>
          <w:tcPr>
            <w:tcW w:w="296" w:type="dxa"/>
            <w:tcBorders>
              <w:top w:val="nil"/>
              <w:left w:val="nil"/>
              <w:bottom w:val="nil"/>
              <w:right w:val="nil"/>
            </w:tcBorders>
            <w:shd w:val="clear" w:color="auto" w:fill="auto"/>
            <w:noWrap/>
            <w:vAlign w:val="bottom"/>
            <w:hideMark/>
          </w:tcPr>
          <w:p w14:paraId="4AA90E47"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5295986D"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SE Corner</w:t>
            </w:r>
          </w:p>
        </w:tc>
        <w:tc>
          <w:tcPr>
            <w:tcW w:w="1642" w:type="dxa"/>
            <w:tcBorders>
              <w:top w:val="nil"/>
              <w:left w:val="nil"/>
              <w:bottom w:val="nil"/>
              <w:right w:val="nil"/>
            </w:tcBorders>
            <w:shd w:val="clear" w:color="auto" w:fill="auto"/>
            <w:noWrap/>
            <w:vAlign w:val="bottom"/>
            <w:hideMark/>
          </w:tcPr>
          <w:p w14:paraId="5005773F"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2: Latitude</w:t>
            </w:r>
          </w:p>
        </w:tc>
        <w:tc>
          <w:tcPr>
            <w:tcW w:w="1741" w:type="dxa"/>
            <w:tcBorders>
              <w:top w:val="nil"/>
              <w:left w:val="nil"/>
              <w:bottom w:val="single" w:sz="4" w:space="0" w:color="auto"/>
              <w:right w:val="nil"/>
            </w:tcBorders>
            <w:shd w:val="clear" w:color="auto" w:fill="auto"/>
            <w:noWrap/>
            <w:vAlign w:val="bottom"/>
            <w:hideMark/>
          </w:tcPr>
          <w:p w14:paraId="7CBC8A11" w14:textId="2CF65508"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6809BABD"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584DDB92"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3DED53FE" w14:textId="6E1DFFD5"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6AB04285"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4FAF82C6"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w:t>
            </w:r>
            <w:proofErr w:type="gramStart"/>
            <w:r w:rsidRPr="006300BB">
              <w:rPr>
                <w:rFonts w:asciiTheme="minorHAnsi" w:eastAsia="Times New Roman" w:hAnsiTheme="minorHAnsi" w:cstheme="minorHAnsi"/>
                <w:color w:val="000000"/>
              </w:rPr>
              <w:t>e.g.</w:t>
            </w:r>
            <w:proofErr w:type="gramEnd"/>
            <w:r w:rsidRPr="006300BB">
              <w:rPr>
                <w:rFonts w:asciiTheme="minorHAnsi" w:eastAsia="Times New Roman" w:hAnsiTheme="minorHAnsi" w:cstheme="minorHAnsi"/>
                <w:color w:val="000000"/>
              </w:rPr>
              <w:t xml:space="preserve"> Grow-out Area)</w:t>
            </w:r>
          </w:p>
        </w:tc>
        <w:tc>
          <w:tcPr>
            <w:tcW w:w="296" w:type="dxa"/>
            <w:tcBorders>
              <w:top w:val="nil"/>
              <w:left w:val="nil"/>
              <w:bottom w:val="nil"/>
              <w:right w:val="nil"/>
            </w:tcBorders>
            <w:shd w:val="clear" w:color="auto" w:fill="auto"/>
            <w:noWrap/>
            <w:vAlign w:val="bottom"/>
            <w:hideMark/>
          </w:tcPr>
          <w:p w14:paraId="1B38C05F"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6B38B934"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SW Corner</w:t>
            </w:r>
          </w:p>
        </w:tc>
        <w:tc>
          <w:tcPr>
            <w:tcW w:w="1642" w:type="dxa"/>
            <w:tcBorders>
              <w:top w:val="nil"/>
              <w:left w:val="nil"/>
              <w:bottom w:val="nil"/>
              <w:right w:val="nil"/>
            </w:tcBorders>
            <w:shd w:val="clear" w:color="auto" w:fill="auto"/>
            <w:noWrap/>
            <w:vAlign w:val="bottom"/>
            <w:hideMark/>
          </w:tcPr>
          <w:p w14:paraId="7A25DEAC"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3: Latitude</w:t>
            </w:r>
          </w:p>
        </w:tc>
        <w:tc>
          <w:tcPr>
            <w:tcW w:w="1741" w:type="dxa"/>
            <w:tcBorders>
              <w:top w:val="nil"/>
              <w:left w:val="nil"/>
              <w:bottom w:val="single" w:sz="4" w:space="0" w:color="auto"/>
              <w:right w:val="nil"/>
            </w:tcBorders>
            <w:shd w:val="clear" w:color="auto" w:fill="auto"/>
            <w:noWrap/>
            <w:vAlign w:val="bottom"/>
            <w:hideMark/>
          </w:tcPr>
          <w:p w14:paraId="19DC6426" w14:textId="1863DF03"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36FABC6E"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4C1B8B65"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57BF8DD0" w14:textId="00E49EC8"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52862606"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06F4DFFB" w14:textId="77777777" w:rsidR="00082878" w:rsidRPr="006300BB" w:rsidRDefault="00082878" w:rsidP="00082878">
            <w:pPr>
              <w:spacing w:after="0"/>
              <w:rPr>
                <w:rFonts w:asciiTheme="minorHAnsi" w:eastAsia="Times New Roman" w:hAnsiTheme="minorHAnsi" w:cstheme="minorHAnsi"/>
                <w:color w:val="000000"/>
              </w:rPr>
            </w:pPr>
          </w:p>
        </w:tc>
        <w:tc>
          <w:tcPr>
            <w:tcW w:w="296" w:type="dxa"/>
            <w:tcBorders>
              <w:top w:val="nil"/>
              <w:left w:val="nil"/>
              <w:bottom w:val="nil"/>
              <w:right w:val="nil"/>
            </w:tcBorders>
            <w:shd w:val="clear" w:color="auto" w:fill="auto"/>
            <w:noWrap/>
            <w:vAlign w:val="bottom"/>
            <w:hideMark/>
          </w:tcPr>
          <w:p w14:paraId="7B4156BA" w14:textId="77777777" w:rsidR="00082878" w:rsidRPr="006300BB" w:rsidRDefault="00082878" w:rsidP="00082878">
            <w:pPr>
              <w:spacing w:after="0"/>
              <w:rPr>
                <w:rFonts w:asciiTheme="minorHAnsi" w:eastAsia="Times New Roman" w:hAnsiTheme="minorHAnsi" w:cstheme="minorHAnsi"/>
              </w:rPr>
            </w:pPr>
          </w:p>
        </w:tc>
        <w:tc>
          <w:tcPr>
            <w:tcW w:w="1279" w:type="dxa"/>
            <w:tcBorders>
              <w:top w:val="nil"/>
              <w:left w:val="nil"/>
              <w:bottom w:val="nil"/>
              <w:right w:val="nil"/>
            </w:tcBorders>
            <w:shd w:val="clear" w:color="auto" w:fill="auto"/>
            <w:noWrap/>
            <w:vAlign w:val="bottom"/>
            <w:hideMark/>
          </w:tcPr>
          <w:p w14:paraId="14A926C4"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NW Corner</w:t>
            </w:r>
          </w:p>
        </w:tc>
        <w:tc>
          <w:tcPr>
            <w:tcW w:w="1642" w:type="dxa"/>
            <w:tcBorders>
              <w:top w:val="nil"/>
              <w:left w:val="nil"/>
              <w:bottom w:val="nil"/>
              <w:right w:val="nil"/>
            </w:tcBorders>
            <w:shd w:val="clear" w:color="auto" w:fill="auto"/>
            <w:noWrap/>
            <w:vAlign w:val="bottom"/>
            <w:hideMark/>
          </w:tcPr>
          <w:p w14:paraId="3840F728"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4: Latitude</w:t>
            </w:r>
          </w:p>
        </w:tc>
        <w:tc>
          <w:tcPr>
            <w:tcW w:w="1741" w:type="dxa"/>
            <w:tcBorders>
              <w:top w:val="nil"/>
              <w:left w:val="nil"/>
              <w:bottom w:val="single" w:sz="4" w:space="0" w:color="auto"/>
              <w:right w:val="nil"/>
            </w:tcBorders>
            <w:shd w:val="clear" w:color="auto" w:fill="auto"/>
            <w:noWrap/>
            <w:vAlign w:val="bottom"/>
            <w:hideMark/>
          </w:tcPr>
          <w:p w14:paraId="2F569E16" w14:textId="27D962FC"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28FB82B1"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53D18BD4"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28EE2174" w14:textId="2A2437D9"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7E62D7" w:rsidRPr="006300BB" w14:paraId="4D4D1AF4"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7F6D8792" w14:textId="04F16C39" w:rsidR="006300BB" w:rsidRPr="006300BB" w:rsidRDefault="006300BB" w:rsidP="006300BB">
            <w:pPr>
              <w:spacing w:after="0"/>
              <w:rPr>
                <w:rFonts w:asciiTheme="minorHAnsi" w:eastAsia="Times New Roman" w:hAnsiTheme="minorHAnsi" w:cstheme="minorHAnsi"/>
                <w:color w:val="000000"/>
              </w:rPr>
            </w:pPr>
          </w:p>
        </w:tc>
        <w:tc>
          <w:tcPr>
            <w:tcW w:w="296" w:type="dxa"/>
            <w:tcBorders>
              <w:top w:val="nil"/>
              <w:left w:val="nil"/>
              <w:bottom w:val="nil"/>
              <w:right w:val="nil"/>
            </w:tcBorders>
            <w:shd w:val="clear" w:color="auto" w:fill="auto"/>
            <w:noWrap/>
            <w:vAlign w:val="bottom"/>
            <w:hideMark/>
          </w:tcPr>
          <w:p w14:paraId="27F6F29D" w14:textId="77777777" w:rsidR="006300BB" w:rsidRPr="006300BB" w:rsidRDefault="006300BB" w:rsidP="006300BB">
            <w:pPr>
              <w:spacing w:after="0"/>
              <w:rPr>
                <w:rFonts w:asciiTheme="minorHAnsi" w:eastAsia="Times New Roman" w:hAnsiTheme="minorHAnsi" w:cstheme="minorHAnsi"/>
              </w:rPr>
            </w:pPr>
          </w:p>
        </w:tc>
        <w:tc>
          <w:tcPr>
            <w:tcW w:w="1279" w:type="dxa"/>
            <w:tcBorders>
              <w:top w:val="nil"/>
              <w:left w:val="nil"/>
              <w:bottom w:val="nil"/>
              <w:right w:val="nil"/>
            </w:tcBorders>
            <w:shd w:val="clear" w:color="auto" w:fill="auto"/>
            <w:noWrap/>
            <w:vAlign w:val="bottom"/>
            <w:hideMark/>
          </w:tcPr>
          <w:p w14:paraId="47C62D34" w14:textId="77777777" w:rsidR="006300BB" w:rsidRPr="006300BB" w:rsidRDefault="006300BB" w:rsidP="006300BB">
            <w:pPr>
              <w:spacing w:after="0"/>
              <w:rPr>
                <w:rFonts w:asciiTheme="minorHAnsi" w:eastAsia="Times New Roman" w:hAnsiTheme="minorHAnsi" w:cstheme="minorHAnsi"/>
              </w:rPr>
            </w:pPr>
          </w:p>
        </w:tc>
        <w:tc>
          <w:tcPr>
            <w:tcW w:w="1642" w:type="dxa"/>
            <w:tcBorders>
              <w:top w:val="nil"/>
              <w:left w:val="nil"/>
              <w:bottom w:val="nil"/>
              <w:right w:val="nil"/>
            </w:tcBorders>
            <w:shd w:val="clear" w:color="auto" w:fill="auto"/>
            <w:noWrap/>
            <w:vAlign w:val="bottom"/>
            <w:hideMark/>
          </w:tcPr>
          <w:p w14:paraId="18C0F843" w14:textId="77777777" w:rsidR="006300BB" w:rsidRPr="006300BB" w:rsidRDefault="006300BB" w:rsidP="006300BB">
            <w:pPr>
              <w:spacing w:after="0"/>
              <w:rPr>
                <w:rFonts w:asciiTheme="minorHAnsi" w:eastAsia="Times New Roman" w:hAnsiTheme="minorHAnsi" w:cstheme="minorHAnsi"/>
              </w:rPr>
            </w:pPr>
          </w:p>
        </w:tc>
        <w:tc>
          <w:tcPr>
            <w:tcW w:w="1741" w:type="dxa"/>
            <w:tcBorders>
              <w:top w:val="nil"/>
              <w:left w:val="nil"/>
              <w:bottom w:val="nil"/>
              <w:right w:val="nil"/>
            </w:tcBorders>
            <w:shd w:val="clear" w:color="auto" w:fill="auto"/>
            <w:noWrap/>
            <w:vAlign w:val="bottom"/>
            <w:hideMark/>
          </w:tcPr>
          <w:p w14:paraId="3E00EA0C" w14:textId="77777777" w:rsidR="006300BB" w:rsidRPr="006300BB" w:rsidRDefault="006300BB" w:rsidP="006300BB">
            <w:pPr>
              <w:spacing w:after="0"/>
              <w:rPr>
                <w:rFonts w:asciiTheme="minorHAnsi" w:eastAsia="Times New Roman" w:hAnsiTheme="minorHAnsi" w:cstheme="minorHAnsi"/>
              </w:rPr>
            </w:pPr>
          </w:p>
        </w:tc>
        <w:tc>
          <w:tcPr>
            <w:tcW w:w="285" w:type="dxa"/>
            <w:tcBorders>
              <w:top w:val="nil"/>
              <w:left w:val="nil"/>
              <w:bottom w:val="nil"/>
              <w:right w:val="nil"/>
            </w:tcBorders>
            <w:shd w:val="clear" w:color="auto" w:fill="auto"/>
            <w:noWrap/>
            <w:vAlign w:val="bottom"/>
            <w:hideMark/>
          </w:tcPr>
          <w:p w14:paraId="441FA1AE" w14:textId="77777777" w:rsidR="006300BB" w:rsidRPr="006300BB" w:rsidRDefault="006300BB" w:rsidP="006300BB">
            <w:pPr>
              <w:spacing w:after="0"/>
              <w:rPr>
                <w:rFonts w:asciiTheme="minorHAnsi" w:eastAsia="Times New Roman" w:hAnsiTheme="minorHAnsi" w:cstheme="minorHAnsi"/>
              </w:rPr>
            </w:pPr>
          </w:p>
        </w:tc>
        <w:tc>
          <w:tcPr>
            <w:tcW w:w="1160" w:type="dxa"/>
            <w:tcBorders>
              <w:top w:val="nil"/>
              <w:left w:val="nil"/>
              <w:bottom w:val="nil"/>
              <w:right w:val="nil"/>
            </w:tcBorders>
            <w:shd w:val="clear" w:color="auto" w:fill="auto"/>
            <w:noWrap/>
            <w:vAlign w:val="bottom"/>
            <w:hideMark/>
          </w:tcPr>
          <w:p w14:paraId="0C8A6974" w14:textId="77777777" w:rsidR="006300BB" w:rsidRPr="006300BB" w:rsidRDefault="006300BB" w:rsidP="006300BB">
            <w:pPr>
              <w:spacing w:after="0"/>
              <w:rPr>
                <w:rFonts w:asciiTheme="minorHAnsi" w:eastAsia="Times New Roman" w:hAnsiTheme="minorHAnsi" w:cstheme="minorHAnsi"/>
              </w:rPr>
            </w:pPr>
          </w:p>
        </w:tc>
        <w:tc>
          <w:tcPr>
            <w:tcW w:w="1741" w:type="dxa"/>
            <w:tcBorders>
              <w:top w:val="nil"/>
              <w:left w:val="nil"/>
              <w:bottom w:val="nil"/>
              <w:right w:val="nil"/>
            </w:tcBorders>
            <w:shd w:val="clear" w:color="auto" w:fill="auto"/>
            <w:noWrap/>
            <w:vAlign w:val="bottom"/>
            <w:hideMark/>
          </w:tcPr>
          <w:p w14:paraId="34FC476E" w14:textId="77777777" w:rsidR="006300BB" w:rsidRPr="006300BB" w:rsidRDefault="006300BB" w:rsidP="006300BB">
            <w:pPr>
              <w:spacing w:after="0"/>
              <w:rPr>
                <w:rFonts w:asciiTheme="minorHAnsi" w:eastAsia="Times New Roman" w:hAnsiTheme="minorHAnsi" w:cstheme="minorHAnsi"/>
              </w:rPr>
            </w:pPr>
          </w:p>
        </w:tc>
      </w:tr>
      <w:tr w:rsidR="00082878" w:rsidRPr="006300BB" w14:paraId="72D7C3B0" w14:textId="77777777" w:rsidTr="008B5591">
        <w:trPr>
          <w:cantSplit/>
          <w:trHeight w:hRule="exact" w:val="288"/>
        </w:trPr>
        <w:tc>
          <w:tcPr>
            <w:tcW w:w="2656" w:type="dxa"/>
            <w:tcBorders>
              <w:top w:val="nil"/>
              <w:left w:val="nil"/>
              <w:bottom w:val="nil"/>
              <w:right w:val="nil"/>
            </w:tcBorders>
            <w:shd w:val="clear" w:color="auto" w:fill="auto"/>
            <w:noWrap/>
            <w:vAlign w:val="bottom"/>
            <w:hideMark/>
          </w:tcPr>
          <w:p w14:paraId="220FF43C" w14:textId="77777777" w:rsidR="00082878" w:rsidRPr="006300BB" w:rsidRDefault="00082878" w:rsidP="00082878">
            <w:pPr>
              <w:spacing w:after="0"/>
              <w:rPr>
                <w:rFonts w:asciiTheme="minorHAnsi" w:eastAsia="Times New Roman" w:hAnsiTheme="minorHAnsi" w:cstheme="minorHAnsi"/>
                <w:b/>
                <w:bCs/>
                <w:color w:val="000000"/>
              </w:rPr>
            </w:pPr>
            <w:r w:rsidRPr="006300BB">
              <w:rPr>
                <w:rFonts w:asciiTheme="minorHAnsi" w:eastAsia="Times New Roman" w:hAnsiTheme="minorHAnsi" w:cstheme="minorHAnsi"/>
                <w:b/>
                <w:bCs/>
                <w:color w:val="000000"/>
              </w:rPr>
              <w:t>Parcel 2:</w:t>
            </w:r>
          </w:p>
        </w:tc>
        <w:tc>
          <w:tcPr>
            <w:tcW w:w="296" w:type="dxa"/>
            <w:tcBorders>
              <w:top w:val="nil"/>
              <w:left w:val="nil"/>
              <w:bottom w:val="nil"/>
              <w:right w:val="nil"/>
            </w:tcBorders>
            <w:shd w:val="clear" w:color="auto" w:fill="auto"/>
            <w:noWrap/>
            <w:vAlign w:val="bottom"/>
            <w:hideMark/>
          </w:tcPr>
          <w:p w14:paraId="5919635C"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3E0597CA"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NE Corner</w:t>
            </w:r>
          </w:p>
        </w:tc>
        <w:tc>
          <w:tcPr>
            <w:tcW w:w="1642" w:type="dxa"/>
            <w:tcBorders>
              <w:top w:val="nil"/>
              <w:left w:val="nil"/>
              <w:bottom w:val="nil"/>
              <w:right w:val="nil"/>
            </w:tcBorders>
            <w:shd w:val="clear" w:color="auto" w:fill="auto"/>
            <w:noWrap/>
            <w:vAlign w:val="bottom"/>
            <w:hideMark/>
          </w:tcPr>
          <w:p w14:paraId="779CF247"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1: Latitude</w:t>
            </w:r>
          </w:p>
        </w:tc>
        <w:tc>
          <w:tcPr>
            <w:tcW w:w="1741" w:type="dxa"/>
            <w:tcBorders>
              <w:top w:val="nil"/>
              <w:left w:val="nil"/>
              <w:bottom w:val="single" w:sz="4" w:space="0" w:color="auto"/>
              <w:right w:val="nil"/>
            </w:tcBorders>
            <w:shd w:val="clear" w:color="auto" w:fill="auto"/>
            <w:noWrap/>
            <w:vAlign w:val="bottom"/>
          </w:tcPr>
          <w:p w14:paraId="5B077C16" w14:textId="32CE092F"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49304038"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5B1C7138"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6D30591E" w14:textId="337DEB9C"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0016162F" w14:textId="77777777" w:rsidTr="00F412D6">
        <w:trPr>
          <w:cantSplit/>
          <w:trHeight w:hRule="exact" w:val="288"/>
        </w:trPr>
        <w:tc>
          <w:tcPr>
            <w:tcW w:w="2656" w:type="dxa"/>
            <w:tcBorders>
              <w:top w:val="nil"/>
              <w:left w:val="nil"/>
              <w:bottom w:val="single" w:sz="4" w:space="0" w:color="auto"/>
              <w:right w:val="nil"/>
            </w:tcBorders>
            <w:shd w:val="clear" w:color="auto" w:fill="auto"/>
            <w:noWrap/>
            <w:vAlign w:val="bottom"/>
          </w:tcPr>
          <w:p w14:paraId="5A7B3770" w14:textId="326C2624"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1"/>
                  <w:enabled/>
                  <w:calcOnExit w:val="0"/>
                  <w:textInput>
                    <w:maxLength w:val="25"/>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96" w:type="dxa"/>
            <w:tcBorders>
              <w:top w:val="nil"/>
              <w:left w:val="nil"/>
              <w:bottom w:val="nil"/>
              <w:right w:val="nil"/>
            </w:tcBorders>
            <w:shd w:val="clear" w:color="auto" w:fill="auto"/>
            <w:noWrap/>
            <w:vAlign w:val="bottom"/>
            <w:hideMark/>
          </w:tcPr>
          <w:p w14:paraId="440AB14F"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6940F392"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SE Corner</w:t>
            </w:r>
          </w:p>
        </w:tc>
        <w:tc>
          <w:tcPr>
            <w:tcW w:w="1642" w:type="dxa"/>
            <w:tcBorders>
              <w:top w:val="nil"/>
              <w:left w:val="nil"/>
              <w:bottom w:val="nil"/>
              <w:right w:val="nil"/>
            </w:tcBorders>
            <w:shd w:val="clear" w:color="auto" w:fill="auto"/>
            <w:noWrap/>
            <w:vAlign w:val="bottom"/>
            <w:hideMark/>
          </w:tcPr>
          <w:p w14:paraId="7BCD1A00"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2: Latitude</w:t>
            </w:r>
          </w:p>
        </w:tc>
        <w:tc>
          <w:tcPr>
            <w:tcW w:w="1741" w:type="dxa"/>
            <w:tcBorders>
              <w:top w:val="nil"/>
              <w:left w:val="nil"/>
              <w:bottom w:val="single" w:sz="4" w:space="0" w:color="auto"/>
              <w:right w:val="nil"/>
            </w:tcBorders>
            <w:shd w:val="clear" w:color="auto" w:fill="auto"/>
            <w:noWrap/>
            <w:vAlign w:val="bottom"/>
            <w:hideMark/>
          </w:tcPr>
          <w:p w14:paraId="066B7CC5" w14:textId="186778D4"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649E5453"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2915EE4A"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49634335" w14:textId="10B80E79"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796FD6EA"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6A5DB8F3"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w:t>
            </w:r>
            <w:proofErr w:type="gramStart"/>
            <w:r w:rsidRPr="006300BB">
              <w:rPr>
                <w:rFonts w:asciiTheme="minorHAnsi" w:eastAsia="Times New Roman" w:hAnsiTheme="minorHAnsi" w:cstheme="minorHAnsi"/>
                <w:color w:val="000000"/>
              </w:rPr>
              <w:t>e.g.</w:t>
            </w:r>
            <w:proofErr w:type="gramEnd"/>
            <w:r w:rsidRPr="006300BB">
              <w:rPr>
                <w:rFonts w:asciiTheme="minorHAnsi" w:eastAsia="Times New Roman" w:hAnsiTheme="minorHAnsi" w:cstheme="minorHAnsi"/>
                <w:color w:val="000000"/>
              </w:rPr>
              <w:t xml:space="preserve"> Hardening Area)</w:t>
            </w:r>
          </w:p>
        </w:tc>
        <w:tc>
          <w:tcPr>
            <w:tcW w:w="296" w:type="dxa"/>
            <w:tcBorders>
              <w:top w:val="nil"/>
              <w:left w:val="nil"/>
              <w:bottom w:val="nil"/>
              <w:right w:val="nil"/>
            </w:tcBorders>
            <w:shd w:val="clear" w:color="auto" w:fill="auto"/>
            <w:noWrap/>
            <w:vAlign w:val="bottom"/>
            <w:hideMark/>
          </w:tcPr>
          <w:p w14:paraId="288D451B"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4EA0E377"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SW Corner</w:t>
            </w:r>
          </w:p>
        </w:tc>
        <w:tc>
          <w:tcPr>
            <w:tcW w:w="1642" w:type="dxa"/>
            <w:tcBorders>
              <w:top w:val="nil"/>
              <w:left w:val="nil"/>
              <w:bottom w:val="nil"/>
              <w:right w:val="nil"/>
            </w:tcBorders>
            <w:shd w:val="clear" w:color="auto" w:fill="auto"/>
            <w:noWrap/>
            <w:vAlign w:val="bottom"/>
            <w:hideMark/>
          </w:tcPr>
          <w:p w14:paraId="0D433116"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3: Latitude</w:t>
            </w:r>
          </w:p>
        </w:tc>
        <w:tc>
          <w:tcPr>
            <w:tcW w:w="1741" w:type="dxa"/>
            <w:tcBorders>
              <w:top w:val="nil"/>
              <w:left w:val="nil"/>
              <w:bottom w:val="single" w:sz="4" w:space="0" w:color="auto"/>
              <w:right w:val="nil"/>
            </w:tcBorders>
            <w:shd w:val="clear" w:color="auto" w:fill="auto"/>
            <w:noWrap/>
            <w:vAlign w:val="bottom"/>
            <w:hideMark/>
          </w:tcPr>
          <w:p w14:paraId="65BEDF33" w14:textId="27D2D01F"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668588EF"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2BE317C3"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42134CA3" w14:textId="7E9C94ED"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61931D7E"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5294B6B5" w14:textId="77777777" w:rsidR="00082878" w:rsidRPr="006300BB" w:rsidRDefault="00082878" w:rsidP="00082878">
            <w:pPr>
              <w:spacing w:after="0"/>
              <w:rPr>
                <w:rFonts w:asciiTheme="minorHAnsi" w:eastAsia="Times New Roman" w:hAnsiTheme="minorHAnsi" w:cstheme="minorHAnsi"/>
                <w:color w:val="000000"/>
              </w:rPr>
            </w:pPr>
          </w:p>
        </w:tc>
        <w:tc>
          <w:tcPr>
            <w:tcW w:w="296" w:type="dxa"/>
            <w:tcBorders>
              <w:top w:val="nil"/>
              <w:left w:val="nil"/>
              <w:bottom w:val="nil"/>
              <w:right w:val="nil"/>
            </w:tcBorders>
            <w:shd w:val="clear" w:color="auto" w:fill="auto"/>
            <w:noWrap/>
            <w:vAlign w:val="bottom"/>
            <w:hideMark/>
          </w:tcPr>
          <w:p w14:paraId="2E322694" w14:textId="77777777" w:rsidR="00082878" w:rsidRPr="006300BB" w:rsidRDefault="00082878" w:rsidP="00082878">
            <w:pPr>
              <w:spacing w:after="0"/>
              <w:rPr>
                <w:rFonts w:asciiTheme="minorHAnsi" w:eastAsia="Times New Roman" w:hAnsiTheme="minorHAnsi" w:cstheme="minorHAnsi"/>
              </w:rPr>
            </w:pPr>
          </w:p>
        </w:tc>
        <w:tc>
          <w:tcPr>
            <w:tcW w:w="1279" w:type="dxa"/>
            <w:tcBorders>
              <w:top w:val="nil"/>
              <w:left w:val="nil"/>
              <w:bottom w:val="nil"/>
              <w:right w:val="nil"/>
            </w:tcBorders>
            <w:shd w:val="clear" w:color="auto" w:fill="auto"/>
            <w:noWrap/>
            <w:vAlign w:val="bottom"/>
            <w:hideMark/>
          </w:tcPr>
          <w:p w14:paraId="54FEDA06"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NW Corner</w:t>
            </w:r>
          </w:p>
        </w:tc>
        <w:tc>
          <w:tcPr>
            <w:tcW w:w="1642" w:type="dxa"/>
            <w:tcBorders>
              <w:top w:val="nil"/>
              <w:left w:val="nil"/>
              <w:bottom w:val="nil"/>
              <w:right w:val="nil"/>
            </w:tcBorders>
            <w:shd w:val="clear" w:color="auto" w:fill="auto"/>
            <w:noWrap/>
            <w:vAlign w:val="bottom"/>
            <w:hideMark/>
          </w:tcPr>
          <w:p w14:paraId="4FFF0559"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4: Latitude</w:t>
            </w:r>
          </w:p>
        </w:tc>
        <w:tc>
          <w:tcPr>
            <w:tcW w:w="1741" w:type="dxa"/>
            <w:tcBorders>
              <w:top w:val="nil"/>
              <w:left w:val="nil"/>
              <w:bottom w:val="single" w:sz="4" w:space="0" w:color="auto"/>
              <w:right w:val="nil"/>
            </w:tcBorders>
            <w:shd w:val="clear" w:color="auto" w:fill="auto"/>
            <w:noWrap/>
            <w:vAlign w:val="bottom"/>
            <w:hideMark/>
          </w:tcPr>
          <w:p w14:paraId="057D1A20" w14:textId="1E924A31"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2B5FFB98"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1C43B204"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6C10F4FA" w14:textId="1A3047BE"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7E62D7" w:rsidRPr="006300BB" w14:paraId="6AA24613"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63DF6295" w14:textId="77777777" w:rsidR="006300BB" w:rsidRPr="006300BB" w:rsidRDefault="006300BB" w:rsidP="006300BB">
            <w:pPr>
              <w:spacing w:after="0"/>
              <w:rPr>
                <w:rFonts w:asciiTheme="minorHAnsi" w:eastAsia="Times New Roman" w:hAnsiTheme="minorHAnsi" w:cstheme="minorHAnsi"/>
                <w:color w:val="000000"/>
              </w:rPr>
            </w:pPr>
          </w:p>
        </w:tc>
        <w:tc>
          <w:tcPr>
            <w:tcW w:w="296" w:type="dxa"/>
            <w:tcBorders>
              <w:top w:val="nil"/>
              <w:left w:val="nil"/>
              <w:bottom w:val="nil"/>
              <w:right w:val="nil"/>
            </w:tcBorders>
            <w:shd w:val="clear" w:color="auto" w:fill="auto"/>
            <w:noWrap/>
            <w:vAlign w:val="bottom"/>
            <w:hideMark/>
          </w:tcPr>
          <w:p w14:paraId="0BD5D8FB" w14:textId="77777777" w:rsidR="006300BB" w:rsidRPr="006300BB" w:rsidRDefault="006300BB" w:rsidP="006300BB">
            <w:pPr>
              <w:spacing w:after="0"/>
              <w:rPr>
                <w:rFonts w:asciiTheme="minorHAnsi" w:eastAsia="Times New Roman" w:hAnsiTheme="minorHAnsi" w:cstheme="minorHAnsi"/>
              </w:rPr>
            </w:pPr>
          </w:p>
        </w:tc>
        <w:tc>
          <w:tcPr>
            <w:tcW w:w="1279" w:type="dxa"/>
            <w:tcBorders>
              <w:top w:val="nil"/>
              <w:left w:val="nil"/>
              <w:bottom w:val="nil"/>
              <w:right w:val="nil"/>
            </w:tcBorders>
            <w:shd w:val="clear" w:color="auto" w:fill="auto"/>
            <w:noWrap/>
            <w:vAlign w:val="bottom"/>
            <w:hideMark/>
          </w:tcPr>
          <w:p w14:paraId="25F1C969" w14:textId="77777777" w:rsidR="006300BB" w:rsidRPr="006300BB" w:rsidRDefault="006300BB" w:rsidP="006300BB">
            <w:pPr>
              <w:spacing w:after="0"/>
              <w:rPr>
                <w:rFonts w:asciiTheme="minorHAnsi" w:eastAsia="Times New Roman" w:hAnsiTheme="minorHAnsi" w:cstheme="minorHAnsi"/>
              </w:rPr>
            </w:pPr>
          </w:p>
        </w:tc>
        <w:tc>
          <w:tcPr>
            <w:tcW w:w="1642" w:type="dxa"/>
            <w:tcBorders>
              <w:top w:val="nil"/>
              <w:left w:val="nil"/>
              <w:bottom w:val="nil"/>
              <w:right w:val="nil"/>
            </w:tcBorders>
            <w:shd w:val="clear" w:color="auto" w:fill="auto"/>
            <w:noWrap/>
            <w:vAlign w:val="bottom"/>
            <w:hideMark/>
          </w:tcPr>
          <w:p w14:paraId="47C88BC6" w14:textId="77777777" w:rsidR="006300BB" w:rsidRPr="006300BB" w:rsidRDefault="006300BB" w:rsidP="006300BB">
            <w:pPr>
              <w:spacing w:after="0"/>
              <w:rPr>
                <w:rFonts w:asciiTheme="minorHAnsi" w:eastAsia="Times New Roman" w:hAnsiTheme="minorHAnsi" w:cstheme="minorHAnsi"/>
              </w:rPr>
            </w:pPr>
          </w:p>
        </w:tc>
        <w:tc>
          <w:tcPr>
            <w:tcW w:w="1741" w:type="dxa"/>
            <w:tcBorders>
              <w:top w:val="nil"/>
              <w:left w:val="nil"/>
              <w:bottom w:val="nil"/>
              <w:right w:val="nil"/>
            </w:tcBorders>
            <w:shd w:val="clear" w:color="auto" w:fill="auto"/>
            <w:noWrap/>
            <w:vAlign w:val="bottom"/>
            <w:hideMark/>
          </w:tcPr>
          <w:p w14:paraId="73A70178" w14:textId="77777777" w:rsidR="006300BB" w:rsidRPr="006300BB" w:rsidRDefault="006300BB" w:rsidP="006300BB">
            <w:pPr>
              <w:spacing w:after="0"/>
              <w:rPr>
                <w:rFonts w:asciiTheme="minorHAnsi" w:eastAsia="Times New Roman" w:hAnsiTheme="minorHAnsi" w:cstheme="minorHAnsi"/>
              </w:rPr>
            </w:pPr>
          </w:p>
        </w:tc>
        <w:tc>
          <w:tcPr>
            <w:tcW w:w="285" w:type="dxa"/>
            <w:tcBorders>
              <w:top w:val="nil"/>
              <w:left w:val="nil"/>
              <w:bottom w:val="nil"/>
              <w:right w:val="nil"/>
            </w:tcBorders>
            <w:shd w:val="clear" w:color="auto" w:fill="auto"/>
            <w:noWrap/>
            <w:vAlign w:val="bottom"/>
            <w:hideMark/>
          </w:tcPr>
          <w:p w14:paraId="68F050ED" w14:textId="77777777" w:rsidR="006300BB" w:rsidRPr="006300BB" w:rsidRDefault="006300BB" w:rsidP="006300BB">
            <w:pPr>
              <w:spacing w:after="0"/>
              <w:rPr>
                <w:rFonts w:asciiTheme="minorHAnsi" w:eastAsia="Times New Roman" w:hAnsiTheme="minorHAnsi" w:cstheme="minorHAnsi"/>
              </w:rPr>
            </w:pPr>
          </w:p>
        </w:tc>
        <w:tc>
          <w:tcPr>
            <w:tcW w:w="1160" w:type="dxa"/>
            <w:tcBorders>
              <w:top w:val="nil"/>
              <w:left w:val="nil"/>
              <w:bottom w:val="nil"/>
              <w:right w:val="nil"/>
            </w:tcBorders>
            <w:shd w:val="clear" w:color="auto" w:fill="auto"/>
            <w:noWrap/>
            <w:vAlign w:val="bottom"/>
            <w:hideMark/>
          </w:tcPr>
          <w:p w14:paraId="665D8982" w14:textId="77777777" w:rsidR="006300BB" w:rsidRPr="006300BB" w:rsidRDefault="006300BB" w:rsidP="006300BB">
            <w:pPr>
              <w:spacing w:after="0"/>
              <w:rPr>
                <w:rFonts w:asciiTheme="minorHAnsi" w:eastAsia="Times New Roman" w:hAnsiTheme="minorHAnsi" w:cstheme="minorHAnsi"/>
              </w:rPr>
            </w:pPr>
          </w:p>
        </w:tc>
        <w:tc>
          <w:tcPr>
            <w:tcW w:w="1741" w:type="dxa"/>
            <w:tcBorders>
              <w:top w:val="nil"/>
              <w:left w:val="nil"/>
              <w:bottom w:val="nil"/>
              <w:right w:val="nil"/>
            </w:tcBorders>
            <w:shd w:val="clear" w:color="auto" w:fill="auto"/>
            <w:noWrap/>
            <w:vAlign w:val="bottom"/>
            <w:hideMark/>
          </w:tcPr>
          <w:p w14:paraId="2D713245" w14:textId="77777777" w:rsidR="006300BB" w:rsidRPr="006300BB" w:rsidRDefault="006300BB" w:rsidP="006300BB">
            <w:pPr>
              <w:spacing w:after="0"/>
              <w:rPr>
                <w:rFonts w:asciiTheme="minorHAnsi" w:eastAsia="Times New Roman" w:hAnsiTheme="minorHAnsi" w:cstheme="minorHAnsi"/>
              </w:rPr>
            </w:pPr>
          </w:p>
        </w:tc>
      </w:tr>
      <w:tr w:rsidR="00082878" w:rsidRPr="006300BB" w14:paraId="7AFFBA8E"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6E672BE7" w14:textId="77777777" w:rsidR="00082878" w:rsidRPr="006300BB" w:rsidRDefault="00082878" w:rsidP="00082878">
            <w:pPr>
              <w:spacing w:after="0"/>
              <w:rPr>
                <w:rFonts w:asciiTheme="minorHAnsi" w:eastAsia="Times New Roman" w:hAnsiTheme="minorHAnsi" w:cstheme="minorHAnsi"/>
                <w:b/>
                <w:bCs/>
                <w:color w:val="000000"/>
              </w:rPr>
            </w:pPr>
            <w:r w:rsidRPr="006300BB">
              <w:rPr>
                <w:rFonts w:asciiTheme="minorHAnsi" w:eastAsia="Times New Roman" w:hAnsiTheme="minorHAnsi" w:cstheme="minorHAnsi"/>
                <w:b/>
                <w:bCs/>
                <w:color w:val="000000"/>
              </w:rPr>
              <w:t>Parcel 3:</w:t>
            </w:r>
          </w:p>
        </w:tc>
        <w:tc>
          <w:tcPr>
            <w:tcW w:w="296" w:type="dxa"/>
            <w:tcBorders>
              <w:top w:val="nil"/>
              <w:left w:val="nil"/>
              <w:bottom w:val="nil"/>
              <w:right w:val="nil"/>
            </w:tcBorders>
            <w:shd w:val="clear" w:color="auto" w:fill="auto"/>
            <w:noWrap/>
            <w:vAlign w:val="bottom"/>
            <w:hideMark/>
          </w:tcPr>
          <w:p w14:paraId="070C376E"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7AB729D6"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NE Corner</w:t>
            </w:r>
          </w:p>
        </w:tc>
        <w:tc>
          <w:tcPr>
            <w:tcW w:w="1642" w:type="dxa"/>
            <w:tcBorders>
              <w:top w:val="nil"/>
              <w:left w:val="nil"/>
              <w:bottom w:val="nil"/>
              <w:right w:val="nil"/>
            </w:tcBorders>
            <w:shd w:val="clear" w:color="auto" w:fill="auto"/>
            <w:noWrap/>
            <w:vAlign w:val="bottom"/>
            <w:hideMark/>
          </w:tcPr>
          <w:p w14:paraId="5FCCDD64"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1: Latitude</w:t>
            </w:r>
          </w:p>
        </w:tc>
        <w:tc>
          <w:tcPr>
            <w:tcW w:w="1741" w:type="dxa"/>
            <w:tcBorders>
              <w:top w:val="nil"/>
              <w:left w:val="nil"/>
              <w:bottom w:val="single" w:sz="4" w:space="0" w:color="auto"/>
              <w:right w:val="nil"/>
            </w:tcBorders>
            <w:shd w:val="clear" w:color="auto" w:fill="auto"/>
            <w:noWrap/>
            <w:vAlign w:val="bottom"/>
            <w:hideMark/>
          </w:tcPr>
          <w:p w14:paraId="51563FD6" w14:textId="4452B33D"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74DBCDE7"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2F771CF7"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079F07ED" w14:textId="65694ED9"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7636FC13" w14:textId="77777777" w:rsidTr="00F412D6">
        <w:trPr>
          <w:cantSplit/>
          <w:trHeight w:hRule="exact" w:val="288"/>
        </w:trPr>
        <w:tc>
          <w:tcPr>
            <w:tcW w:w="2656" w:type="dxa"/>
            <w:tcBorders>
              <w:top w:val="nil"/>
              <w:left w:val="nil"/>
              <w:bottom w:val="single" w:sz="4" w:space="0" w:color="auto"/>
              <w:right w:val="nil"/>
            </w:tcBorders>
            <w:shd w:val="clear" w:color="auto" w:fill="auto"/>
            <w:noWrap/>
            <w:vAlign w:val="bottom"/>
            <w:hideMark/>
          </w:tcPr>
          <w:p w14:paraId="3FA4C0EA" w14:textId="54191C0C"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1"/>
                  <w:enabled/>
                  <w:calcOnExit w:val="0"/>
                  <w:textInput>
                    <w:maxLength w:val="25"/>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96" w:type="dxa"/>
            <w:tcBorders>
              <w:top w:val="nil"/>
              <w:left w:val="nil"/>
              <w:bottom w:val="nil"/>
              <w:right w:val="nil"/>
            </w:tcBorders>
            <w:shd w:val="clear" w:color="auto" w:fill="auto"/>
            <w:noWrap/>
            <w:vAlign w:val="bottom"/>
            <w:hideMark/>
          </w:tcPr>
          <w:p w14:paraId="2E899711"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6F753AA5"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SE Corner</w:t>
            </w:r>
          </w:p>
        </w:tc>
        <w:tc>
          <w:tcPr>
            <w:tcW w:w="1642" w:type="dxa"/>
            <w:tcBorders>
              <w:top w:val="nil"/>
              <w:left w:val="nil"/>
              <w:bottom w:val="nil"/>
              <w:right w:val="nil"/>
            </w:tcBorders>
            <w:shd w:val="clear" w:color="auto" w:fill="auto"/>
            <w:noWrap/>
            <w:vAlign w:val="bottom"/>
            <w:hideMark/>
          </w:tcPr>
          <w:p w14:paraId="7F57B31D"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2: Latitude</w:t>
            </w:r>
          </w:p>
        </w:tc>
        <w:tc>
          <w:tcPr>
            <w:tcW w:w="1741" w:type="dxa"/>
            <w:tcBorders>
              <w:top w:val="nil"/>
              <w:left w:val="nil"/>
              <w:bottom w:val="single" w:sz="4" w:space="0" w:color="auto"/>
              <w:right w:val="nil"/>
            </w:tcBorders>
            <w:shd w:val="clear" w:color="auto" w:fill="auto"/>
            <w:noWrap/>
            <w:vAlign w:val="bottom"/>
            <w:hideMark/>
          </w:tcPr>
          <w:p w14:paraId="627F6462" w14:textId="756387B6"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4C3ADF63"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0998C65D"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44FE98C1" w14:textId="47CE512A"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0CD5E9DC"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36716E8C"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w:t>
            </w:r>
            <w:proofErr w:type="gramStart"/>
            <w:r w:rsidRPr="006300BB">
              <w:rPr>
                <w:rFonts w:asciiTheme="minorHAnsi" w:eastAsia="Times New Roman" w:hAnsiTheme="minorHAnsi" w:cstheme="minorHAnsi"/>
                <w:color w:val="000000"/>
              </w:rPr>
              <w:t>e.g.</w:t>
            </w:r>
            <w:proofErr w:type="gramEnd"/>
            <w:r w:rsidRPr="006300BB">
              <w:rPr>
                <w:rFonts w:asciiTheme="minorHAnsi" w:eastAsia="Times New Roman" w:hAnsiTheme="minorHAnsi" w:cstheme="minorHAnsi"/>
                <w:color w:val="000000"/>
              </w:rPr>
              <w:t xml:space="preserve"> Support Facility Area)</w:t>
            </w:r>
          </w:p>
        </w:tc>
        <w:tc>
          <w:tcPr>
            <w:tcW w:w="296" w:type="dxa"/>
            <w:tcBorders>
              <w:top w:val="nil"/>
              <w:left w:val="nil"/>
              <w:bottom w:val="nil"/>
              <w:right w:val="nil"/>
            </w:tcBorders>
            <w:shd w:val="clear" w:color="auto" w:fill="auto"/>
            <w:noWrap/>
            <w:vAlign w:val="bottom"/>
            <w:hideMark/>
          </w:tcPr>
          <w:p w14:paraId="38AABE43" w14:textId="77777777" w:rsidR="00082878" w:rsidRPr="006300BB" w:rsidRDefault="00082878" w:rsidP="00082878">
            <w:pPr>
              <w:spacing w:after="0"/>
              <w:rPr>
                <w:rFonts w:asciiTheme="minorHAnsi" w:eastAsia="Times New Roman" w:hAnsiTheme="minorHAnsi" w:cstheme="minorHAnsi"/>
                <w:color w:val="000000"/>
              </w:rPr>
            </w:pPr>
          </w:p>
        </w:tc>
        <w:tc>
          <w:tcPr>
            <w:tcW w:w="1279" w:type="dxa"/>
            <w:tcBorders>
              <w:top w:val="nil"/>
              <w:left w:val="nil"/>
              <w:bottom w:val="nil"/>
              <w:right w:val="nil"/>
            </w:tcBorders>
            <w:shd w:val="clear" w:color="auto" w:fill="auto"/>
            <w:noWrap/>
            <w:vAlign w:val="bottom"/>
            <w:hideMark/>
          </w:tcPr>
          <w:p w14:paraId="0951DC2C"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SW Corner</w:t>
            </w:r>
          </w:p>
        </w:tc>
        <w:tc>
          <w:tcPr>
            <w:tcW w:w="1642" w:type="dxa"/>
            <w:tcBorders>
              <w:top w:val="nil"/>
              <w:left w:val="nil"/>
              <w:bottom w:val="nil"/>
              <w:right w:val="nil"/>
            </w:tcBorders>
            <w:shd w:val="clear" w:color="auto" w:fill="auto"/>
            <w:noWrap/>
            <w:vAlign w:val="bottom"/>
            <w:hideMark/>
          </w:tcPr>
          <w:p w14:paraId="24783092"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3: Latitude</w:t>
            </w:r>
          </w:p>
        </w:tc>
        <w:tc>
          <w:tcPr>
            <w:tcW w:w="1741" w:type="dxa"/>
            <w:tcBorders>
              <w:top w:val="nil"/>
              <w:left w:val="nil"/>
              <w:bottom w:val="single" w:sz="4" w:space="0" w:color="auto"/>
              <w:right w:val="nil"/>
            </w:tcBorders>
            <w:shd w:val="clear" w:color="auto" w:fill="auto"/>
            <w:noWrap/>
            <w:vAlign w:val="bottom"/>
            <w:hideMark/>
          </w:tcPr>
          <w:p w14:paraId="31EC0770" w14:textId="52F41CD7"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46E62895"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06AFAE41"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1CBCAA17" w14:textId="697BC431"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082878" w:rsidRPr="006300BB" w14:paraId="7F4C9083" w14:textId="77777777" w:rsidTr="00F412D6">
        <w:trPr>
          <w:cantSplit/>
          <w:trHeight w:hRule="exact" w:val="288"/>
        </w:trPr>
        <w:tc>
          <w:tcPr>
            <w:tcW w:w="2656" w:type="dxa"/>
            <w:tcBorders>
              <w:top w:val="nil"/>
              <w:left w:val="nil"/>
              <w:bottom w:val="nil"/>
              <w:right w:val="nil"/>
            </w:tcBorders>
            <w:shd w:val="clear" w:color="auto" w:fill="auto"/>
            <w:noWrap/>
            <w:vAlign w:val="bottom"/>
            <w:hideMark/>
          </w:tcPr>
          <w:p w14:paraId="05794490" w14:textId="77777777" w:rsidR="00082878" w:rsidRPr="006300BB" w:rsidRDefault="00082878" w:rsidP="00082878">
            <w:pPr>
              <w:spacing w:after="0"/>
              <w:rPr>
                <w:rFonts w:asciiTheme="minorHAnsi" w:eastAsia="Times New Roman" w:hAnsiTheme="minorHAnsi" w:cstheme="minorHAnsi"/>
                <w:color w:val="000000"/>
              </w:rPr>
            </w:pPr>
          </w:p>
        </w:tc>
        <w:tc>
          <w:tcPr>
            <w:tcW w:w="296" w:type="dxa"/>
            <w:tcBorders>
              <w:top w:val="nil"/>
              <w:left w:val="nil"/>
              <w:bottom w:val="nil"/>
              <w:right w:val="nil"/>
            </w:tcBorders>
            <w:shd w:val="clear" w:color="auto" w:fill="auto"/>
            <w:noWrap/>
            <w:vAlign w:val="bottom"/>
            <w:hideMark/>
          </w:tcPr>
          <w:p w14:paraId="1847FF2A" w14:textId="77777777" w:rsidR="00082878" w:rsidRPr="006300BB" w:rsidRDefault="00082878" w:rsidP="00082878">
            <w:pPr>
              <w:spacing w:after="0"/>
              <w:rPr>
                <w:rFonts w:asciiTheme="minorHAnsi" w:eastAsia="Times New Roman" w:hAnsiTheme="minorHAnsi" w:cstheme="minorHAnsi"/>
              </w:rPr>
            </w:pPr>
          </w:p>
        </w:tc>
        <w:tc>
          <w:tcPr>
            <w:tcW w:w="1279" w:type="dxa"/>
            <w:tcBorders>
              <w:top w:val="nil"/>
              <w:left w:val="nil"/>
              <w:bottom w:val="nil"/>
              <w:right w:val="nil"/>
            </w:tcBorders>
            <w:shd w:val="clear" w:color="auto" w:fill="auto"/>
            <w:noWrap/>
            <w:vAlign w:val="bottom"/>
            <w:hideMark/>
          </w:tcPr>
          <w:p w14:paraId="1D14A03D"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NW Corner</w:t>
            </w:r>
          </w:p>
        </w:tc>
        <w:tc>
          <w:tcPr>
            <w:tcW w:w="1642" w:type="dxa"/>
            <w:tcBorders>
              <w:top w:val="nil"/>
              <w:left w:val="nil"/>
              <w:bottom w:val="nil"/>
              <w:right w:val="nil"/>
            </w:tcBorders>
            <w:shd w:val="clear" w:color="auto" w:fill="auto"/>
            <w:noWrap/>
            <w:vAlign w:val="bottom"/>
            <w:hideMark/>
          </w:tcPr>
          <w:p w14:paraId="3B53FD8E"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No. 4: Latitude</w:t>
            </w:r>
          </w:p>
        </w:tc>
        <w:tc>
          <w:tcPr>
            <w:tcW w:w="1741" w:type="dxa"/>
            <w:tcBorders>
              <w:top w:val="nil"/>
              <w:left w:val="nil"/>
              <w:bottom w:val="single" w:sz="4" w:space="0" w:color="auto"/>
              <w:right w:val="nil"/>
            </w:tcBorders>
            <w:shd w:val="clear" w:color="auto" w:fill="auto"/>
            <w:noWrap/>
            <w:vAlign w:val="bottom"/>
            <w:hideMark/>
          </w:tcPr>
          <w:p w14:paraId="20330FAC" w14:textId="6CBC386F"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85" w:type="dxa"/>
            <w:tcBorders>
              <w:top w:val="nil"/>
              <w:left w:val="nil"/>
              <w:bottom w:val="nil"/>
              <w:right w:val="nil"/>
            </w:tcBorders>
            <w:shd w:val="clear" w:color="auto" w:fill="auto"/>
            <w:noWrap/>
            <w:vAlign w:val="bottom"/>
            <w:hideMark/>
          </w:tcPr>
          <w:p w14:paraId="61ED0037" w14:textId="77777777" w:rsidR="00082878" w:rsidRPr="006300BB" w:rsidRDefault="00082878" w:rsidP="00082878">
            <w:pPr>
              <w:spacing w:after="0"/>
              <w:rPr>
                <w:rFonts w:asciiTheme="minorHAnsi" w:eastAsia="Times New Roman" w:hAnsiTheme="minorHAnsi" w:cstheme="minorHAnsi"/>
                <w:color w:val="000000"/>
              </w:rPr>
            </w:pPr>
          </w:p>
        </w:tc>
        <w:tc>
          <w:tcPr>
            <w:tcW w:w="1160" w:type="dxa"/>
            <w:tcBorders>
              <w:top w:val="nil"/>
              <w:left w:val="nil"/>
              <w:bottom w:val="nil"/>
              <w:right w:val="nil"/>
            </w:tcBorders>
            <w:shd w:val="clear" w:color="auto" w:fill="auto"/>
            <w:noWrap/>
            <w:vAlign w:val="bottom"/>
            <w:hideMark/>
          </w:tcPr>
          <w:p w14:paraId="5C2E29CD" w14:textId="77777777" w:rsidR="00082878" w:rsidRPr="006300BB" w:rsidRDefault="00082878" w:rsidP="00082878">
            <w:pPr>
              <w:spacing w:after="0"/>
              <w:rPr>
                <w:rFonts w:asciiTheme="minorHAnsi" w:eastAsia="Times New Roman" w:hAnsiTheme="minorHAnsi" w:cstheme="minorHAnsi"/>
                <w:color w:val="000000"/>
              </w:rPr>
            </w:pPr>
            <w:r w:rsidRPr="006300BB">
              <w:rPr>
                <w:rFonts w:asciiTheme="minorHAnsi" w:eastAsia="Times New Roman" w:hAnsiTheme="minorHAnsi" w:cstheme="minorHAnsi"/>
                <w:color w:val="000000"/>
              </w:rPr>
              <w:t>Longitude</w:t>
            </w:r>
          </w:p>
        </w:tc>
        <w:tc>
          <w:tcPr>
            <w:tcW w:w="1741" w:type="dxa"/>
            <w:tcBorders>
              <w:top w:val="nil"/>
              <w:left w:val="nil"/>
              <w:bottom w:val="single" w:sz="4" w:space="0" w:color="auto"/>
              <w:right w:val="nil"/>
            </w:tcBorders>
            <w:shd w:val="clear" w:color="auto" w:fill="auto"/>
            <w:noWrap/>
            <w:vAlign w:val="bottom"/>
            <w:hideMark/>
          </w:tcPr>
          <w:p w14:paraId="720685EC" w14:textId="6367BF49" w:rsidR="00082878" w:rsidRPr="006300BB" w:rsidRDefault="00082878" w:rsidP="00082878">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2"/>
                  <w:enabled/>
                  <w:calcOnExit w:val="0"/>
                  <w:textInput>
                    <w:maxLength w:val="14"/>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bl>
    <w:p w14:paraId="5A49EEFC" w14:textId="77777777" w:rsidR="006300BB" w:rsidRDefault="006300BB" w:rsidP="0086198B">
      <w:pPr>
        <w:tabs>
          <w:tab w:val="left" w:pos="360"/>
        </w:tabs>
        <w:rPr>
          <w:b/>
          <w:bCs/>
        </w:rPr>
      </w:pPr>
    </w:p>
    <w:p w14:paraId="057DBC76" w14:textId="0ECFF07F" w:rsidR="006638CB" w:rsidRPr="0086198B" w:rsidRDefault="00EE0F35" w:rsidP="0086198B">
      <w:pPr>
        <w:tabs>
          <w:tab w:val="left" w:pos="360"/>
        </w:tabs>
        <w:rPr>
          <w:b/>
          <w:bCs/>
        </w:rPr>
      </w:pPr>
      <w:r w:rsidRPr="0086198B">
        <w:rPr>
          <w:b/>
          <w:bCs/>
        </w:rPr>
        <w:t>2.</w:t>
      </w:r>
      <w:r w:rsidRPr="0086198B">
        <w:rPr>
          <w:b/>
          <w:bCs/>
        </w:rPr>
        <w:tab/>
        <w:t>Site Size</w:t>
      </w:r>
    </w:p>
    <w:p w14:paraId="7B69742B" w14:textId="7CA292A1" w:rsidR="0086198B" w:rsidRPr="0089372F" w:rsidRDefault="0086198B" w:rsidP="0086198B">
      <w:pPr>
        <w:rPr>
          <w:rFonts w:cs="Calibri"/>
          <w:b/>
          <w:bCs/>
        </w:rPr>
      </w:pPr>
      <w:r w:rsidRPr="0089372F">
        <w:rPr>
          <w:rFonts w:cs="Calibri"/>
          <w:b/>
          <w:bCs/>
        </w:rPr>
        <w:t xml:space="preserve">Please use the following formula to compute area. For more complex parcel shapes, you may wish to use the Measure Area tool in Alaska Mapper found at </w:t>
      </w:r>
      <w:hyperlink r:id="rId18" w:history="1">
        <w:r w:rsidRPr="0089372F">
          <w:rPr>
            <w:rFonts w:cs="Calibri"/>
            <w:b/>
            <w:bCs/>
            <w:color w:val="0000FF"/>
            <w:u w:val="single"/>
          </w:rPr>
          <w:t>https://mapper.dnr.alaska.gov/</w:t>
        </w:r>
      </w:hyperlink>
      <w:r w:rsidRPr="0089372F">
        <w:rPr>
          <w:rFonts w:cs="Calibri"/>
          <w:b/>
          <w:bCs/>
        </w:rPr>
        <w:t xml:space="preserve">. </w:t>
      </w:r>
      <w:r w:rsidRPr="0089372F">
        <w:rPr>
          <w:rFonts w:cs="Calibri"/>
          <w:b/>
          <w:bCs/>
          <w:u w:val="single"/>
        </w:rPr>
        <w:t>If you are applying for more than three parcels or your parcels are not rectangular, you may provide this information in the project description or on a separate sheet.</w:t>
      </w:r>
    </w:p>
    <w:p w14:paraId="482D54C1" w14:textId="53BE83F9" w:rsidR="00024A85" w:rsidRPr="00024A85" w:rsidRDefault="00024A85" w:rsidP="00024A85">
      <w:pPr>
        <w:pStyle w:val="ListParagraph"/>
        <w:numPr>
          <w:ilvl w:val="0"/>
          <w:numId w:val="16"/>
        </w:numPr>
      </w:pPr>
      <w:r w:rsidRPr="00024A85">
        <w:t xml:space="preserve">To compute the total area (sq. ft), multiply the width (ft) by the length (ft) of Parcel 1. The outside length and width of the Parcel </w:t>
      </w:r>
      <w:r w:rsidRPr="00024A85">
        <w:rPr>
          <w:b/>
        </w:rPr>
        <w:t>must</w:t>
      </w:r>
      <w:r w:rsidRPr="00024A85">
        <w:t xml:space="preserve"> </w:t>
      </w:r>
      <w:r w:rsidRPr="00024A85">
        <w:rPr>
          <w:b/>
        </w:rPr>
        <w:t>include your anchors and anchoring system plus any scope</w:t>
      </w:r>
      <w:r w:rsidRPr="00024A85">
        <w:t>.</w:t>
      </w:r>
    </w:p>
    <w:p w14:paraId="0E194276" w14:textId="77777777" w:rsidR="00024A85" w:rsidRPr="00024A85" w:rsidRDefault="00024A85" w:rsidP="00024A85">
      <w:pPr>
        <w:pStyle w:val="ListParagraph"/>
        <w:numPr>
          <w:ilvl w:val="0"/>
          <w:numId w:val="16"/>
        </w:numPr>
      </w:pPr>
      <w:r w:rsidRPr="00024A85">
        <w:t>Divide the area (sq. ft) of Parcel 1 by 43,560, to convert the area from sq. ft to acres.</w:t>
      </w:r>
    </w:p>
    <w:p w14:paraId="7A17743E" w14:textId="77777777" w:rsidR="00024A85" w:rsidRPr="00024A85" w:rsidRDefault="00024A85" w:rsidP="00024A85">
      <w:pPr>
        <w:pStyle w:val="ListParagraph"/>
        <w:numPr>
          <w:ilvl w:val="0"/>
          <w:numId w:val="16"/>
        </w:numPr>
      </w:pPr>
      <w:r w:rsidRPr="00024A85">
        <w:t>Repeat for each separate Parcel of your proposed farm site.</w:t>
      </w:r>
    </w:p>
    <w:p w14:paraId="70D36462" w14:textId="77777777" w:rsidR="00024A85" w:rsidRPr="00024A85" w:rsidRDefault="00024A85" w:rsidP="00024A85">
      <w:pPr>
        <w:pStyle w:val="ListParagraph"/>
        <w:numPr>
          <w:ilvl w:val="0"/>
          <w:numId w:val="16"/>
        </w:numPr>
      </w:pPr>
      <w:r w:rsidRPr="00024A85">
        <w:t>Add the acreage of each Parcel to get the total tideland acreage for your proposed farm site.</w:t>
      </w:r>
    </w:p>
    <w:p w14:paraId="78BEF929" w14:textId="7D1CC49A" w:rsidR="00024A85" w:rsidRPr="00024A85" w:rsidRDefault="00024A85" w:rsidP="00024A85">
      <w:pPr>
        <w:pStyle w:val="ListParagraph"/>
        <w:numPr>
          <w:ilvl w:val="0"/>
          <w:numId w:val="16"/>
        </w:numPr>
      </w:pPr>
      <w:r w:rsidRPr="00024A85">
        <w:t>Write the Total Acreage on the line where indicated.</w:t>
      </w:r>
    </w:p>
    <w:p w14:paraId="516999F2" w14:textId="77777777" w:rsidR="00024A85" w:rsidRPr="00024A85" w:rsidRDefault="00024A85" w:rsidP="00024A85">
      <w:pPr>
        <w:pStyle w:val="ListParagraph"/>
        <w:numPr>
          <w:ilvl w:val="0"/>
          <w:numId w:val="16"/>
        </w:numPr>
      </w:pPr>
      <w:r w:rsidRPr="00024A85">
        <w:t>Note that the number of acres must correspond to your farm site maps and drawings.</w:t>
      </w:r>
    </w:p>
    <w:tbl>
      <w:tblPr>
        <w:tblW w:w="10872" w:type="dxa"/>
        <w:tblLayout w:type="fixed"/>
        <w:tblLook w:val="04A0" w:firstRow="1" w:lastRow="0" w:firstColumn="1" w:lastColumn="0" w:noHBand="0" w:noVBand="1"/>
      </w:tblPr>
      <w:tblGrid>
        <w:gridCol w:w="1080"/>
        <w:gridCol w:w="1440"/>
        <w:gridCol w:w="900"/>
        <w:gridCol w:w="1440"/>
        <w:gridCol w:w="870"/>
        <w:gridCol w:w="1584"/>
        <w:gridCol w:w="2406"/>
        <w:gridCol w:w="1152"/>
      </w:tblGrid>
      <w:tr w:rsidR="006B4576" w:rsidRPr="006B4576" w14:paraId="0E4BD7BF" w14:textId="77777777" w:rsidTr="008D7324">
        <w:trPr>
          <w:trHeight w:val="300"/>
        </w:trPr>
        <w:tc>
          <w:tcPr>
            <w:tcW w:w="1080" w:type="dxa"/>
            <w:tcBorders>
              <w:top w:val="nil"/>
              <w:left w:val="nil"/>
              <w:bottom w:val="nil"/>
              <w:right w:val="nil"/>
            </w:tcBorders>
            <w:shd w:val="clear" w:color="auto" w:fill="auto"/>
            <w:noWrap/>
            <w:vAlign w:val="bottom"/>
            <w:hideMark/>
          </w:tcPr>
          <w:p w14:paraId="6E05232E" w14:textId="77777777" w:rsidR="006B4576" w:rsidRPr="006B4576" w:rsidRDefault="006B4576" w:rsidP="006B4576">
            <w:pPr>
              <w:spacing w:after="0"/>
              <w:rPr>
                <w:rFonts w:asciiTheme="minorHAnsi" w:eastAsia="Times New Roman" w:hAnsiTheme="minorHAnsi" w:cstheme="minorHAnsi"/>
                <w:b/>
                <w:bCs/>
                <w:color w:val="000000"/>
              </w:rPr>
            </w:pPr>
            <w:r w:rsidRPr="006B4576">
              <w:rPr>
                <w:rFonts w:asciiTheme="minorHAnsi" w:eastAsia="Times New Roman" w:hAnsiTheme="minorHAnsi" w:cstheme="minorHAnsi"/>
                <w:b/>
                <w:bCs/>
                <w:color w:val="000000"/>
              </w:rPr>
              <w:t>Parcel 1:</w:t>
            </w:r>
          </w:p>
        </w:tc>
        <w:tc>
          <w:tcPr>
            <w:tcW w:w="1440" w:type="dxa"/>
            <w:tcBorders>
              <w:top w:val="nil"/>
              <w:left w:val="nil"/>
              <w:bottom w:val="single" w:sz="4" w:space="0" w:color="auto"/>
              <w:right w:val="nil"/>
            </w:tcBorders>
            <w:shd w:val="clear" w:color="auto" w:fill="auto"/>
            <w:noWrap/>
            <w:vAlign w:val="bottom"/>
            <w:hideMark/>
          </w:tcPr>
          <w:p w14:paraId="56237ED7" w14:textId="723FA022" w:rsidR="006B4576" w:rsidRPr="006B4576" w:rsidRDefault="005A0925" w:rsidP="001F1E7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6"/>
                  <w:enabled/>
                  <w:calcOnExit w:val="0"/>
                  <w:textInput>
                    <w:maxLength w:val="7"/>
                  </w:textInput>
                </w:ffData>
              </w:fldChar>
            </w:r>
            <w:bookmarkStart w:id="6" w:name="Text6"/>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sidR="008D7324">
              <w:rPr>
                <w:rFonts w:asciiTheme="minorHAnsi" w:eastAsia="Times New Roman" w:hAnsiTheme="minorHAnsi" w:cstheme="minorHAnsi"/>
                <w:noProof/>
                <w:color w:val="000000"/>
              </w:rPr>
              <w:t> </w:t>
            </w:r>
            <w:r w:rsidR="008D7324">
              <w:rPr>
                <w:rFonts w:asciiTheme="minorHAnsi" w:eastAsia="Times New Roman" w:hAnsiTheme="minorHAnsi" w:cstheme="minorHAnsi"/>
                <w:noProof/>
                <w:color w:val="000000"/>
              </w:rPr>
              <w:t> </w:t>
            </w:r>
            <w:r w:rsidR="008D7324">
              <w:rPr>
                <w:rFonts w:asciiTheme="minorHAnsi" w:eastAsia="Times New Roman" w:hAnsiTheme="minorHAnsi" w:cstheme="minorHAnsi"/>
                <w:noProof/>
                <w:color w:val="000000"/>
              </w:rPr>
              <w:t> </w:t>
            </w:r>
            <w:r w:rsidR="008D7324">
              <w:rPr>
                <w:rFonts w:asciiTheme="minorHAnsi" w:eastAsia="Times New Roman" w:hAnsiTheme="minorHAnsi" w:cstheme="minorHAnsi"/>
                <w:noProof/>
                <w:color w:val="000000"/>
              </w:rPr>
              <w:t> </w:t>
            </w:r>
            <w:r w:rsidR="008D7324">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bookmarkEnd w:id="6"/>
          </w:p>
        </w:tc>
        <w:tc>
          <w:tcPr>
            <w:tcW w:w="900" w:type="dxa"/>
            <w:tcBorders>
              <w:top w:val="nil"/>
              <w:left w:val="nil"/>
              <w:bottom w:val="nil"/>
              <w:right w:val="nil"/>
            </w:tcBorders>
            <w:shd w:val="clear" w:color="auto" w:fill="auto"/>
            <w:noWrap/>
            <w:vAlign w:val="bottom"/>
            <w:hideMark/>
          </w:tcPr>
          <w:p w14:paraId="2AC5E3EF" w14:textId="77777777"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feet (x)</w:t>
            </w:r>
          </w:p>
        </w:tc>
        <w:tc>
          <w:tcPr>
            <w:tcW w:w="1440" w:type="dxa"/>
            <w:tcBorders>
              <w:top w:val="nil"/>
              <w:left w:val="nil"/>
              <w:bottom w:val="single" w:sz="4" w:space="0" w:color="auto"/>
              <w:right w:val="nil"/>
            </w:tcBorders>
            <w:shd w:val="clear" w:color="auto" w:fill="auto"/>
            <w:noWrap/>
            <w:vAlign w:val="bottom"/>
            <w:hideMark/>
          </w:tcPr>
          <w:p w14:paraId="04C61BE6" w14:textId="0DEF1E68" w:rsidR="006B4576" w:rsidRPr="006B4576" w:rsidRDefault="005A0925" w:rsidP="001F1E7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6"/>
                  <w:enabled/>
                  <w:calcOnExit w:val="0"/>
                  <w:textInput>
                    <w:maxLength w:val="7"/>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sidR="001F1E7E">
              <w:rPr>
                <w:rFonts w:asciiTheme="minorHAnsi" w:eastAsia="Times New Roman" w:hAnsiTheme="minorHAnsi" w:cstheme="minorHAnsi"/>
                <w:noProof/>
                <w:color w:val="000000"/>
              </w:rPr>
              <w:t> </w:t>
            </w:r>
            <w:r w:rsidR="001F1E7E">
              <w:rPr>
                <w:rFonts w:asciiTheme="minorHAnsi" w:eastAsia="Times New Roman" w:hAnsiTheme="minorHAnsi" w:cstheme="minorHAnsi"/>
                <w:noProof/>
                <w:color w:val="000000"/>
              </w:rPr>
              <w:t> </w:t>
            </w:r>
            <w:r w:rsidR="001F1E7E">
              <w:rPr>
                <w:rFonts w:asciiTheme="minorHAnsi" w:eastAsia="Times New Roman" w:hAnsiTheme="minorHAnsi" w:cstheme="minorHAnsi"/>
                <w:noProof/>
                <w:color w:val="000000"/>
              </w:rPr>
              <w:t> </w:t>
            </w:r>
            <w:r w:rsidR="001F1E7E">
              <w:rPr>
                <w:rFonts w:asciiTheme="minorHAnsi" w:eastAsia="Times New Roman" w:hAnsiTheme="minorHAnsi" w:cstheme="minorHAnsi"/>
                <w:noProof/>
                <w:color w:val="000000"/>
              </w:rPr>
              <w:t> </w:t>
            </w:r>
            <w:r w:rsidR="001F1E7E">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870" w:type="dxa"/>
            <w:tcBorders>
              <w:top w:val="nil"/>
              <w:left w:val="nil"/>
              <w:bottom w:val="nil"/>
              <w:right w:val="nil"/>
            </w:tcBorders>
            <w:shd w:val="clear" w:color="auto" w:fill="auto"/>
            <w:noWrap/>
            <w:vAlign w:val="bottom"/>
            <w:hideMark/>
          </w:tcPr>
          <w:p w14:paraId="3F28F263" w14:textId="77777777" w:rsidR="006B4576" w:rsidRPr="006B4576" w:rsidRDefault="006B4576" w:rsidP="006B4576">
            <w:pPr>
              <w:spacing w:after="0"/>
              <w:rPr>
                <w:rFonts w:asciiTheme="minorHAnsi" w:eastAsia="Times New Roman" w:hAnsiTheme="minorHAnsi" w:cstheme="minorHAnsi"/>
                <w:color w:val="000000"/>
              </w:rPr>
            </w:pPr>
            <w:r w:rsidRPr="006B4576">
              <w:rPr>
                <w:rFonts w:asciiTheme="minorHAnsi" w:eastAsia="Times New Roman" w:hAnsiTheme="minorHAnsi" w:cstheme="minorHAnsi"/>
                <w:color w:val="000000"/>
              </w:rPr>
              <w:t>feet (=)</w:t>
            </w:r>
          </w:p>
        </w:tc>
        <w:tc>
          <w:tcPr>
            <w:tcW w:w="1584" w:type="dxa"/>
            <w:tcBorders>
              <w:top w:val="nil"/>
              <w:left w:val="nil"/>
              <w:bottom w:val="single" w:sz="4" w:space="0" w:color="auto"/>
              <w:right w:val="nil"/>
            </w:tcBorders>
            <w:shd w:val="clear" w:color="auto" w:fill="auto"/>
            <w:noWrap/>
            <w:vAlign w:val="bottom"/>
            <w:hideMark/>
          </w:tcPr>
          <w:p w14:paraId="20E7A3C6" w14:textId="5785E9F5" w:rsidR="006B4576" w:rsidRPr="006B4576" w:rsidRDefault="005A0925" w:rsidP="001F1E7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3"/>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sidR="000C4A2E">
              <w:rPr>
                <w:rFonts w:asciiTheme="minorHAnsi" w:eastAsia="Times New Roman" w:hAnsiTheme="minorHAnsi" w:cstheme="minorHAnsi"/>
                <w:noProof/>
                <w:color w:val="000000"/>
              </w:rPr>
              <w:t> </w:t>
            </w:r>
            <w:r w:rsidR="000C4A2E">
              <w:rPr>
                <w:rFonts w:asciiTheme="minorHAnsi" w:eastAsia="Times New Roman" w:hAnsiTheme="minorHAnsi" w:cstheme="minorHAnsi"/>
                <w:noProof/>
                <w:color w:val="000000"/>
              </w:rPr>
              <w:t> </w:t>
            </w:r>
            <w:r w:rsidR="000C4A2E">
              <w:rPr>
                <w:rFonts w:asciiTheme="minorHAnsi" w:eastAsia="Times New Roman" w:hAnsiTheme="minorHAnsi" w:cstheme="minorHAnsi"/>
                <w:noProof/>
                <w:color w:val="000000"/>
              </w:rPr>
              <w:t> </w:t>
            </w:r>
            <w:r w:rsidR="000C4A2E">
              <w:rPr>
                <w:rFonts w:asciiTheme="minorHAnsi" w:eastAsia="Times New Roman" w:hAnsiTheme="minorHAnsi" w:cstheme="minorHAnsi"/>
                <w:noProof/>
                <w:color w:val="000000"/>
              </w:rPr>
              <w:t> </w:t>
            </w:r>
            <w:r w:rsidR="000C4A2E">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406" w:type="dxa"/>
            <w:tcBorders>
              <w:top w:val="nil"/>
              <w:left w:val="nil"/>
              <w:bottom w:val="nil"/>
              <w:right w:val="nil"/>
            </w:tcBorders>
            <w:shd w:val="clear" w:color="auto" w:fill="auto"/>
            <w:noWrap/>
            <w:vAlign w:val="bottom"/>
            <w:hideMark/>
          </w:tcPr>
          <w:p w14:paraId="7182944E" w14:textId="5D0AE061" w:rsidR="006B4576" w:rsidRPr="006B4576" w:rsidRDefault="006B4576" w:rsidP="006B4576">
            <w:pPr>
              <w:spacing w:after="0"/>
              <w:rPr>
                <w:rFonts w:asciiTheme="minorHAnsi" w:eastAsia="Times New Roman" w:hAnsiTheme="minorHAnsi" w:cstheme="minorHAnsi"/>
                <w:color w:val="000000"/>
              </w:rPr>
            </w:pPr>
            <w:r>
              <w:rPr>
                <w:rFonts w:asciiTheme="minorHAnsi" w:eastAsia="Times New Roman" w:hAnsiTheme="minorHAnsi" w:cstheme="minorHAnsi"/>
                <w:color w:val="000000"/>
              </w:rPr>
              <w:t>s</w:t>
            </w:r>
            <w:r w:rsidRPr="006B4576">
              <w:rPr>
                <w:rFonts w:asciiTheme="minorHAnsi" w:eastAsia="Times New Roman" w:hAnsiTheme="minorHAnsi" w:cstheme="minorHAnsi"/>
                <w:color w:val="000000"/>
              </w:rPr>
              <w:t>q</w:t>
            </w:r>
            <w:r>
              <w:rPr>
                <w:rFonts w:asciiTheme="minorHAnsi" w:eastAsia="Times New Roman" w:hAnsiTheme="minorHAnsi" w:cstheme="minorHAnsi"/>
                <w:color w:val="000000"/>
              </w:rPr>
              <w:t>uare</w:t>
            </w:r>
            <w:r w:rsidRPr="006B4576">
              <w:rPr>
                <w:rFonts w:asciiTheme="minorHAnsi" w:eastAsia="Times New Roman" w:hAnsiTheme="minorHAnsi" w:cstheme="minorHAnsi"/>
                <w:color w:val="000000"/>
              </w:rPr>
              <w:t xml:space="preserve"> feet (</w:t>
            </w:r>
            <w:r>
              <w:rPr>
                <w:rFonts w:asciiTheme="minorHAnsi" w:eastAsia="Times New Roman" w:hAnsiTheme="minorHAnsi" w:cstheme="minorHAnsi"/>
                <w:color w:val="000000"/>
              </w:rPr>
              <w:t>÷</w:t>
            </w:r>
            <w:r w:rsidRPr="006B4576">
              <w:rPr>
                <w:rFonts w:asciiTheme="minorHAnsi" w:eastAsia="Times New Roman" w:hAnsiTheme="minorHAnsi" w:cstheme="minorHAnsi"/>
                <w:color w:val="000000"/>
              </w:rPr>
              <w:t>) 43,560 =</w:t>
            </w:r>
          </w:p>
        </w:tc>
        <w:tc>
          <w:tcPr>
            <w:tcW w:w="1152" w:type="dxa"/>
            <w:tcBorders>
              <w:top w:val="nil"/>
              <w:left w:val="nil"/>
              <w:bottom w:val="single" w:sz="4" w:space="0" w:color="auto"/>
              <w:right w:val="nil"/>
            </w:tcBorders>
            <w:shd w:val="clear" w:color="auto" w:fill="auto"/>
            <w:noWrap/>
            <w:vAlign w:val="bottom"/>
            <w:hideMark/>
          </w:tcPr>
          <w:p w14:paraId="39806913" w14:textId="7106E9C1" w:rsidR="006B4576" w:rsidRPr="006B4576" w:rsidRDefault="005A0925" w:rsidP="001F1E7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6"/>
                  <w:enabled/>
                  <w:calcOnExit w:val="0"/>
                  <w:textInput>
                    <w:maxLength w:val="7"/>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sidR="000C4A2E">
              <w:rPr>
                <w:rFonts w:asciiTheme="minorHAnsi" w:eastAsia="Times New Roman" w:hAnsiTheme="minorHAnsi" w:cstheme="minorHAnsi"/>
                <w:noProof/>
                <w:color w:val="000000"/>
              </w:rPr>
              <w:t> </w:t>
            </w:r>
            <w:r w:rsidR="000C4A2E">
              <w:rPr>
                <w:rFonts w:asciiTheme="minorHAnsi" w:eastAsia="Times New Roman" w:hAnsiTheme="minorHAnsi" w:cstheme="minorHAnsi"/>
                <w:noProof/>
                <w:color w:val="000000"/>
              </w:rPr>
              <w:t> </w:t>
            </w:r>
            <w:r w:rsidR="000C4A2E">
              <w:rPr>
                <w:rFonts w:asciiTheme="minorHAnsi" w:eastAsia="Times New Roman" w:hAnsiTheme="minorHAnsi" w:cstheme="minorHAnsi"/>
                <w:noProof/>
                <w:color w:val="000000"/>
              </w:rPr>
              <w:t> </w:t>
            </w:r>
            <w:r w:rsidR="000C4A2E">
              <w:rPr>
                <w:rFonts w:asciiTheme="minorHAnsi" w:eastAsia="Times New Roman" w:hAnsiTheme="minorHAnsi" w:cstheme="minorHAnsi"/>
                <w:noProof/>
                <w:color w:val="000000"/>
              </w:rPr>
              <w:t> </w:t>
            </w:r>
            <w:r w:rsidR="000C4A2E">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6B4576" w:rsidRPr="006B4576" w14:paraId="19821CDC" w14:textId="77777777" w:rsidTr="008D7324">
        <w:trPr>
          <w:trHeight w:val="300"/>
        </w:trPr>
        <w:tc>
          <w:tcPr>
            <w:tcW w:w="1080" w:type="dxa"/>
            <w:tcBorders>
              <w:top w:val="nil"/>
              <w:left w:val="nil"/>
              <w:bottom w:val="nil"/>
              <w:right w:val="nil"/>
            </w:tcBorders>
            <w:shd w:val="clear" w:color="auto" w:fill="auto"/>
            <w:noWrap/>
            <w:vAlign w:val="bottom"/>
            <w:hideMark/>
          </w:tcPr>
          <w:p w14:paraId="0EA065B3" w14:textId="77777777" w:rsidR="006B4576" w:rsidRPr="006B4576" w:rsidRDefault="006B4576" w:rsidP="006B4576">
            <w:pPr>
              <w:spacing w:after="0"/>
              <w:rPr>
                <w:rFonts w:asciiTheme="minorHAnsi" w:eastAsia="Times New Roman" w:hAnsiTheme="minorHAnsi" w:cstheme="minorHAnsi"/>
                <w:b/>
                <w:bCs/>
                <w:color w:val="000000"/>
              </w:rPr>
            </w:pPr>
          </w:p>
        </w:tc>
        <w:tc>
          <w:tcPr>
            <w:tcW w:w="1440" w:type="dxa"/>
            <w:tcBorders>
              <w:top w:val="nil"/>
              <w:left w:val="nil"/>
              <w:bottom w:val="nil"/>
              <w:right w:val="nil"/>
            </w:tcBorders>
            <w:shd w:val="clear" w:color="auto" w:fill="auto"/>
            <w:noWrap/>
            <w:hideMark/>
          </w:tcPr>
          <w:p w14:paraId="3A6A370E" w14:textId="77777777"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(Width of Parcel 1)</w:t>
            </w:r>
          </w:p>
        </w:tc>
        <w:tc>
          <w:tcPr>
            <w:tcW w:w="900" w:type="dxa"/>
            <w:tcBorders>
              <w:top w:val="nil"/>
              <w:left w:val="nil"/>
              <w:bottom w:val="nil"/>
              <w:right w:val="nil"/>
            </w:tcBorders>
            <w:shd w:val="clear" w:color="auto" w:fill="auto"/>
            <w:noWrap/>
            <w:hideMark/>
          </w:tcPr>
          <w:p w14:paraId="17CEE250" w14:textId="77777777" w:rsidR="006B4576" w:rsidRPr="006B4576" w:rsidRDefault="006B4576" w:rsidP="006B4576">
            <w:pPr>
              <w:spacing w:after="0"/>
              <w:jc w:val="center"/>
              <w:rPr>
                <w:rFonts w:asciiTheme="minorHAnsi" w:eastAsia="Times New Roman" w:hAnsiTheme="minorHAnsi" w:cstheme="minorHAnsi"/>
                <w:color w:val="000000"/>
              </w:rPr>
            </w:pPr>
          </w:p>
        </w:tc>
        <w:tc>
          <w:tcPr>
            <w:tcW w:w="1440" w:type="dxa"/>
            <w:tcBorders>
              <w:top w:val="nil"/>
              <w:left w:val="nil"/>
              <w:bottom w:val="nil"/>
              <w:right w:val="nil"/>
            </w:tcBorders>
            <w:shd w:val="clear" w:color="auto" w:fill="auto"/>
            <w:noWrap/>
            <w:hideMark/>
          </w:tcPr>
          <w:p w14:paraId="76CCE2D0" w14:textId="77777777"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(Length of Parcel 1)</w:t>
            </w:r>
          </w:p>
        </w:tc>
        <w:tc>
          <w:tcPr>
            <w:tcW w:w="870" w:type="dxa"/>
            <w:tcBorders>
              <w:top w:val="nil"/>
              <w:left w:val="nil"/>
              <w:bottom w:val="nil"/>
              <w:right w:val="nil"/>
            </w:tcBorders>
            <w:shd w:val="clear" w:color="auto" w:fill="auto"/>
            <w:noWrap/>
            <w:hideMark/>
          </w:tcPr>
          <w:p w14:paraId="2D2637E8" w14:textId="77777777" w:rsidR="006B4576" w:rsidRPr="006B4576" w:rsidRDefault="006B4576" w:rsidP="006B4576">
            <w:pPr>
              <w:spacing w:after="0"/>
              <w:jc w:val="center"/>
              <w:rPr>
                <w:rFonts w:asciiTheme="minorHAnsi" w:eastAsia="Times New Roman" w:hAnsiTheme="minorHAnsi" w:cstheme="minorHAnsi"/>
                <w:color w:val="000000"/>
              </w:rPr>
            </w:pPr>
          </w:p>
        </w:tc>
        <w:tc>
          <w:tcPr>
            <w:tcW w:w="1584" w:type="dxa"/>
            <w:tcBorders>
              <w:top w:val="nil"/>
              <w:left w:val="nil"/>
              <w:bottom w:val="nil"/>
              <w:right w:val="nil"/>
            </w:tcBorders>
            <w:shd w:val="clear" w:color="auto" w:fill="auto"/>
            <w:noWrap/>
            <w:hideMark/>
          </w:tcPr>
          <w:p w14:paraId="2E3B79F4" w14:textId="77777777"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(Area)</w:t>
            </w:r>
          </w:p>
        </w:tc>
        <w:tc>
          <w:tcPr>
            <w:tcW w:w="2406" w:type="dxa"/>
            <w:tcBorders>
              <w:top w:val="nil"/>
              <w:left w:val="nil"/>
              <w:bottom w:val="nil"/>
              <w:right w:val="nil"/>
            </w:tcBorders>
            <w:shd w:val="clear" w:color="auto" w:fill="auto"/>
            <w:noWrap/>
            <w:vAlign w:val="bottom"/>
            <w:hideMark/>
          </w:tcPr>
          <w:p w14:paraId="3AC241BC" w14:textId="77777777" w:rsidR="006B4576" w:rsidRPr="006B4576" w:rsidRDefault="006B4576" w:rsidP="006B4576">
            <w:pPr>
              <w:spacing w:after="0"/>
              <w:rPr>
                <w:rFonts w:asciiTheme="minorHAnsi" w:eastAsia="Times New Roman" w:hAnsiTheme="minorHAnsi" w:cstheme="minorHAnsi"/>
                <w:color w:val="000000"/>
              </w:rPr>
            </w:pPr>
          </w:p>
        </w:tc>
        <w:tc>
          <w:tcPr>
            <w:tcW w:w="1152" w:type="dxa"/>
            <w:tcBorders>
              <w:top w:val="nil"/>
              <w:left w:val="nil"/>
              <w:bottom w:val="nil"/>
              <w:right w:val="nil"/>
            </w:tcBorders>
            <w:shd w:val="clear" w:color="auto" w:fill="auto"/>
            <w:noWrap/>
            <w:hideMark/>
          </w:tcPr>
          <w:p w14:paraId="496096B3" w14:textId="77777777" w:rsidR="006B4576" w:rsidRPr="006B4576" w:rsidRDefault="006B4576" w:rsidP="001F1E7E">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(Acres)</w:t>
            </w:r>
          </w:p>
        </w:tc>
      </w:tr>
      <w:tr w:rsidR="006B4576" w:rsidRPr="006B4576" w14:paraId="269CB62D" w14:textId="77777777" w:rsidTr="008D7324">
        <w:trPr>
          <w:trHeight w:val="300"/>
        </w:trPr>
        <w:tc>
          <w:tcPr>
            <w:tcW w:w="1080" w:type="dxa"/>
            <w:tcBorders>
              <w:top w:val="nil"/>
              <w:left w:val="nil"/>
              <w:bottom w:val="nil"/>
              <w:right w:val="nil"/>
            </w:tcBorders>
            <w:shd w:val="clear" w:color="auto" w:fill="auto"/>
            <w:noWrap/>
            <w:vAlign w:val="bottom"/>
            <w:hideMark/>
          </w:tcPr>
          <w:p w14:paraId="2F99D081" w14:textId="77777777" w:rsidR="006B4576" w:rsidRPr="006B4576" w:rsidRDefault="006B4576" w:rsidP="006B4576">
            <w:pPr>
              <w:spacing w:after="0"/>
              <w:rPr>
                <w:rFonts w:asciiTheme="minorHAnsi" w:eastAsia="Times New Roman" w:hAnsiTheme="minorHAnsi" w:cstheme="minorHAnsi"/>
                <w:b/>
                <w:bCs/>
                <w:color w:val="000000"/>
              </w:rPr>
            </w:pPr>
          </w:p>
        </w:tc>
        <w:tc>
          <w:tcPr>
            <w:tcW w:w="1440" w:type="dxa"/>
            <w:tcBorders>
              <w:top w:val="nil"/>
              <w:left w:val="nil"/>
              <w:bottom w:val="nil"/>
              <w:right w:val="nil"/>
            </w:tcBorders>
            <w:shd w:val="clear" w:color="auto" w:fill="auto"/>
            <w:noWrap/>
            <w:vAlign w:val="bottom"/>
            <w:hideMark/>
          </w:tcPr>
          <w:p w14:paraId="3AE0C1A0" w14:textId="77777777" w:rsidR="006B4576" w:rsidRPr="006B4576" w:rsidRDefault="006B4576" w:rsidP="006B4576">
            <w:pPr>
              <w:spacing w:after="0"/>
              <w:rPr>
                <w:rFonts w:asciiTheme="minorHAnsi" w:eastAsia="Times New Roman" w:hAnsiTheme="minorHAnsi" w:cstheme="minorHAnsi"/>
              </w:rPr>
            </w:pPr>
          </w:p>
        </w:tc>
        <w:tc>
          <w:tcPr>
            <w:tcW w:w="900" w:type="dxa"/>
            <w:tcBorders>
              <w:top w:val="nil"/>
              <w:left w:val="nil"/>
              <w:bottom w:val="nil"/>
              <w:right w:val="nil"/>
            </w:tcBorders>
            <w:shd w:val="clear" w:color="auto" w:fill="auto"/>
            <w:noWrap/>
            <w:vAlign w:val="bottom"/>
            <w:hideMark/>
          </w:tcPr>
          <w:p w14:paraId="5B70EC04" w14:textId="77777777" w:rsidR="006B4576" w:rsidRPr="006B4576" w:rsidRDefault="006B4576" w:rsidP="006B4576">
            <w:pPr>
              <w:spacing w:after="0"/>
              <w:rPr>
                <w:rFonts w:asciiTheme="minorHAnsi" w:eastAsia="Times New Roman" w:hAnsiTheme="minorHAnsi" w:cstheme="minorHAnsi"/>
              </w:rPr>
            </w:pPr>
          </w:p>
        </w:tc>
        <w:tc>
          <w:tcPr>
            <w:tcW w:w="1440" w:type="dxa"/>
            <w:tcBorders>
              <w:top w:val="nil"/>
              <w:left w:val="nil"/>
              <w:bottom w:val="nil"/>
              <w:right w:val="nil"/>
            </w:tcBorders>
            <w:shd w:val="clear" w:color="auto" w:fill="auto"/>
            <w:noWrap/>
            <w:vAlign w:val="bottom"/>
            <w:hideMark/>
          </w:tcPr>
          <w:p w14:paraId="161B4DF1" w14:textId="77777777" w:rsidR="006B4576" w:rsidRPr="006B4576" w:rsidRDefault="006B4576" w:rsidP="006B4576">
            <w:pPr>
              <w:spacing w:after="0"/>
              <w:rPr>
                <w:rFonts w:asciiTheme="minorHAnsi" w:eastAsia="Times New Roman" w:hAnsiTheme="minorHAnsi" w:cstheme="minorHAnsi"/>
              </w:rPr>
            </w:pPr>
          </w:p>
        </w:tc>
        <w:tc>
          <w:tcPr>
            <w:tcW w:w="870" w:type="dxa"/>
            <w:tcBorders>
              <w:top w:val="nil"/>
              <w:left w:val="nil"/>
              <w:bottom w:val="nil"/>
              <w:right w:val="nil"/>
            </w:tcBorders>
            <w:shd w:val="clear" w:color="auto" w:fill="auto"/>
            <w:noWrap/>
            <w:vAlign w:val="bottom"/>
            <w:hideMark/>
          </w:tcPr>
          <w:p w14:paraId="3089CD06" w14:textId="77777777" w:rsidR="006B4576" w:rsidRPr="006B4576" w:rsidRDefault="006B4576" w:rsidP="006B4576">
            <w:pPr>
              <w:spacing w:after="0"/>
              <w:rPr>
                <w:rFonts w:asciiTheme="minorHAnsi" w:eastAsia="Times New Roman" w:hAnsiTheme="minorHAnsi" w:cstheme="minorHAnsi"/>
              </w:rPr>
            </w:pPr>
          </w:p>
        </w:tc>
        <w:tc>
          <w:tcPr>
            <w:tcW w:w="1584" w:type="dxa"/>
            <w:tcBorders>
              <w:top w:val="nil"/>
              <w:left w:val="nil"/>
              <w:bottom w:val="nil"/>
              <w:right w:val="nil"/>
            </w:tcBorders>
            <w:shd w:val="clear" w:color="auto" w:fill="auto"/>
            <w:noWrap/>
            <w:vAlign w:val="bottom"/>
            <w:hideMark/>
          </w:tcPr>
          <w:p w14:paraId="318B3B0B" w14:textId="77777777" w:rsidR="006B4576" w:rsidRPr="006B4576" w:rsidRDefault="006B4576" w:rsidP="006B4576">
            <w:pPr>
              <w:spacing w:after="0"/>
              <w:rPr>
                <w:rFonts w:asciiTheme="minorHAnsi" w:eastAsia="Times New Roman" w:hAnsiTheme="minorHAnsi" w:cstheme="minorHAnsi"/>
              </w:rPr>
            </w:pPr>
          </w:p>
        </w:tc>
        <w:tc>
          <w:tcPr>
            <w:tcW w:w="2406" w:type="dxa"/>
            <w:tcBorders>
              <w:top w:val="nil"/>
              <w:left w:val="nil"/>
              <w:bottom w:val="nil"/>
              <w:right w:val="nil"/>
            </w:tcBorders>
            <w:shd w:val="clear" w:color="auto" w:fill="auto"/>
            <w:noWrap/>
            <w:vAlign w:val="bottom"/>
            <w:hideMark/>
          </w:tcPr>
          <w:p w14:paraId="4564E2FF" w14:textId="77777777" w:rsidR="006B4576" w:rsidRPr="006B4576" w:rsidRDefault="006B4576" w:rsidP="006B4576">
            <w:pPr>
              <w:spacing w:after="0"/>
              <w:rPr>
                <w:rFonts w:asciiTheme="minorHAnsi" w:eastAsia="Times New Roman" w:hAnsiTheme="minorHAnsi" w:cstheme="minorHAnsi"/>
              </w:rPr>
            </w:pPr>
          </w:p>
        </w:tc>
        <w:tc>
          <w:tcPr>
            <w:tcW w:w="1152" w:type="dxa"/>
            <w:tcBorders>
              <w:top w:val="nil"/>
              <w:left w:val="nil"/>
              <w:bottom w:val="nil"/>
              <w:right w:val="nil"/>
            </w:tcBorders>
            <w:shd w:val="clear" w:color="auto" w:fill="auto"/>
            <w:noWrap/>
            <w:vAlign w:val="bottom"/>
            <w:hideMark/>
          </w:tcPr>
          <w:p w14:paraId="4A652DD9" w14:textId="77777777" w:rsidR="006B4576" w:rsidRPr="006B4576" w:rsidRDefault="006B4576" w:rsidP="001F1E7E">
            <w:pPr>
              <w:spacing w:after="0"/>
              <w:jc w:val="center"/>
              <w:rPr>
                <w:rFonts w:asciiTheme="minorHAnsi" w:eastAsia="Times New Roman" w:hAnsiTheme="minorHAnsi" w:cstheme="minorHAnsi"/>
              </w:rPr>
            </w:pPr>
          </w:p>
        </w:tc>
      </w:tr>
      <w:tr w:rsidR="006B4576" w:rsidRPr="006B4576" w14:paraId="39EA2A27" w14:textId="77777777" w:rsidTr="008D7324">
        <w:trPr>
          <w:trHeight w:val="300"/>
        </w:trPr>
        <w:tc>
          <w:tcPr>
            <w:tcW w:w="1080" w:type="dxa"/>
            <w:tcBorders>
              <w:top w:val="nil"/>
              <w:left w:val="nil"/>
              <w:bottom w:val="nil"/>
              <w:right w:val="nil"/>
            </w:tcBorders>
            <w:shd w:val="clear" w:color="auto" w:fill="auto"/>
            <w:noWrap/>
            <w:vAlign w:val="bottom"/>
            <w:hideMark/>
          </w:tcPr>
          <w:p w14:paraId="650595BE" w14:textId="77777777" w:rsidR="006B4576" w:rsidRPr="006B4576" w:rsidRDefault="006B4576" w:rsidP="006B4576">
            <w:pPr>
              <w:spacing w:after="0"/>
              <w:rPr>
                <w:rFonts w:asciiTheme="minorHAnsi" w:eastAsia="Times New Roman" w:hAnsiTheme="minorHAnsi" w:cstheme="minorHAnsi"/>
                <w:b/>
                <w:bCs/>
                <w:color w:val="000000"/>
              </w:rPr>
            </w:pPr>
            <w:r w:rsidRPr="006B4576">
              <w:rPr>
                <w:rFonts w:asciiTheme="minorHAnsi" w:eastAsia="Times New Roman" w:hAnsiTheme="minorHAnsi" w:cstheme="minorHAnsi"/>
                <w:b/>
                <w:bCs/>
                <w:color w:val="000000"/>
              </w:rPr>
              <w:t>Parcel 2:</w:t>
            </w:r>
          </w:p>
        </w:tc>
        <w:tc>
          <w:tcPr>
            <w:tcW w:w="1440" w:type="dxa"/>
            <w:tcBorders>
              <w:top w:val="nil"/>
              <w:left w:val="nil"/>
              <w:bottom w:val="single" w:sz="4" w:space="0" w:color="auto"/>
              <w:right w:val="nil"/>
            </w:tcBorders>
            <w:shd w:val="clear" w:color="auto" w:fill="auto"/>
            <w:noWrap/>
            <w:vAlign w:val="bottom"/>
            <w:hideMark/>
          </w:tcPr>
          <w:p w14:paraId="224E791C" w14:textId="747C1D21" w:rsidR="006B4576" w:rsidRPr="006B4576" w:rsidRDefault="005A0925" w:rsidP="000C4A2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6"/>
                  <w:enabled/>
                  <w:calcOnExit w:val="0"/>
                  <w:textInput>
                    <w:maxLength w:val="7"/>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900" w:type="dxa"/>
            <w:tcBorders>
              <w:top w:val="nil"/>
              <w:left w:val="nil"/>
              <w:bottom w:val="nil"/>
              <w:right w:val="nil"/>
            </w:tcBorders>
            <w:shd w:val="clear" w:color="auto" w:fill="auto"/>
            <w:noWrap/>
            <w:vAlign w:val="bottom"/>
            <w:hideMark/>
          </w:tcPr>
          <w:p w14:paraId="3788EDE8" w14:textId="77777777"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feet (x)</w:t>
            </w:r>
          </w:p>
        </w:tc>
        <w:tc>
          <w:tcPr>
            <w:tcW w:w="1440" w:type="dxa"/>
            <w:tcBorders>
              <w:top w:val="nil"/>
              <w:left w:val="nil"/>
              <w:bottom w:val="single" w:sz="4" w:space="0" w:color="auto"/>
              <w:right w:val="nil"/>
            </w:tcBorders>
            <w:shd w:val="clear" w:color="auto" w:fill="auto"/>
            <w:noWrap/>
            <w:vAlign w:val="bottom"/>
            <w:hideMark/>
          </w:tcPr>
          <w:p w14:paraId="1B1BA2BE" w14:textId="5876616A" w:rsidR="006B4576" w:rsidRPr="006B4576" w:rsidRDefault="005A0925" w:rsidP="000C4A2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6"/>
                  <w:enabled/>
                  <w:calcOnExit w:val="0"/>
                  <w:textInput>
                    <w:maxLength w:val="7"/>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870" w:type="dxa"/>
            <w:tcBorders>
              <w:top w:val="nil"/>
              <w:left w:val="nil"/>
              <w:bottom w:val="nil"/>
              <w:right w:val="nil"/>
            </w:tcBorders>
            <w:shd w:val="clear" w:color="auto" w:fill="auto"/>
            <w:noWrap/>
            <w:vAlign w:val="bottom"/>
            <w:hideMark/>
          </w:tcPr>
          <w:p w14:paraId="0E3F151D" w14:textId="77777777" w:rsidR="006B4576" w:rsidRPr="006B4576" w:rsidRDefault="006B4576" w:rsidP="006B4576">
            <w:pPr>
              <w:spacing w:after="0"/>
              <w:rPr>
                <w:rFonts w:asciiTheme="minorHAnsi" w:eastAsia="Times New Roman" w:hAnsiTheme="minorHAnsi" w:cstheme="minorHAnsi"/>
                <w:color w:val="000000"/>
              </w:rPr>
            </w:pPr>
            <w:r w:rsidRPr="006B4576">
              <w:rPr>
                <w:rFonts w:asciiTheme="minorHAnsi" w:eastAsia="Times New Roman" w:hAnsiTheme="minorHAnsi" w:cstheme="minorHAnsi"/>
                <w:color w:val="000000"/>
              </w:rPr>
              <w:t>feet (=)</w:t>
            </w:r>
          </w:p>
        </w:tc>
        <w:tc>
          <w:tcPr>
            <w:tcW w:w="1584" w:type="dxa"/>
            <w:tcBorders>
              <w:top w:val="nil"/>
              <w:left w:val="nil"/>
              <w:bottom w:val="single" w:sz="4" w:space="0" w:color="auto"/>
              <w:right w:val="nil"/>
            </w:tcBorders>
            <w:shd w:val="clear" w:color="auto" w:fill="auto"/>
            <w:noWrap/>
            <w:vAlign w:val="bottom"/>
            <w:hideMark/>
          </w:tcPr>
          <w:p w14:paraId="2519B4F5" w14:textId="50840509" w:rsidR="006B4576" w:rsidRPr="006B4576" w:rsidRDefault="005A0925" w:rsidP="000C4A2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3"/>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406" w:type="dxa"/>
            <w:tcBorders>
              <w:top w:val="nil"/>
              <w:left w:val="nil"/>
              <w:bottom w:val="nil"/>
              <w:right w:val="nil"/>
            </w:tcBorders>
            <w:shd w:val="clear" w:color="auto" w:fill="auto"/>
            <w:noWrap/>
            <w:vAlign w:val="bottom"/>
            <w:hideMark/>
          </w:tcPr>
          <w:p w14:paraId="663FD00D" w14:textId="33E72D0C" w:rsidR="006B4576" w:rsidRPr="006B4576" w:rsidRDefault="006B4576" w:rsidP="006B4576">
            <w:pPr>
              <w:spacing w:after="0"/>
              <w:rPr>
                <w:rFonts w:asciiTheme="minorHAnsi" w:eastAsia="Times New Roman" w:hAnsiTheme="minorHAnsi" w:cstheme="minorHAnsi"/>
                <w:color w:val="000000"/>
              </w:rPr>
            </w:pPr>
            <w:r w:rsidRPr="006B4576">
              <w:rPr>
                <w:rFonts w:asciiTheme="minorHAnsi" w:eastAsia="Times New Roman" w:hAnsiTheme="minorHAnsi" w:cstheme="minorHAnsi"/>
                <w:color w:val="000000"/>
              </w:rPr>
              <w:t>square feet (</w:t>
            </w:r>
            <w:r>
              <w:rPr>
                <w:rFonts w:asciiTheme="minorHAnsi" w:eastAsia="Times New Roman" w:hAnsiTheme="minorHAnsi" w:cstheme="minorHAnsi"/>
                <w:color w:val="000000"/>
              </w:rPr>
              <w:t>÷</w:t>
            </w:r>
            <w:r w:rsidRPr="006B4576">
              <w:rPr>
                <w:rFonts w:asciiTheme="minorHAnsi" w:eastAsia="Times New Roman" w:hAnsiTheme="minorHAnsi" w:cstheme="minorHAnsi"/>
                <w:color w:val="000000"/>
              </w:rPr>
              <w:t>) 43,560 =</w:t>
            </w:r>
          </w:p>
        </w:tc>
        <w:tc>
          <w:tcPr>
            <w:tcW w:w="1152" w:type="dxa"/>
            <w:tcBorders>
              <w:top w:val="nil"/>
              <w:left w:val="nil"/>
              <w:bottom w:val="single" w:sz="4" w:space="0" w:color="auto"/>
              <w:right w:val="nil"/>
            </w:tcBorders>
            <w:shd w:val="clear" w:color="auto" w:fill="auto"/>
            <w:noWrap/>
            <w:vAlign w:val="bottom"/>
            <w:hideMark/>
          </w:tcPr>
          <w:p w14:paraId="391D73A4" w14:textId="68B51ED4" w:rsidR="006B4576" w:rsidRPr="006B4576" w:rsidRDefault="005A0925" w:rsidP="001F1E7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7"/>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6B4576" w:rsidRPr="006B4576" w14:paraId="37D207CB" w14:textId="77777777" w:rsidTr="008D7324">
        <w:trPr>
          <w:trHeight w:val="300"/>
        </w:trPr>
        <w:tc>
          <w:tcPr>
            <w:tcW w:w="1080" w:type="dxa"/>
            <w:tcBorders>
              <w:top w:val="nil"/>
              <w:left w:val="nil"/>
              <w:bottom w:val="nil"/>
              <w:right w:val="nil"/>
            </w:tcBorders>
            <w:shd w:val="clear" w:color="auto" w:fill="auto"/>
            <w:noWrap/>
            <w:vAlign w:val="bottom"/>
            <w:hideMark/>
          </w:tcPr>
          <w:p w14:paraId="675FF042" w14:textId="77777777" w:rsidR="006B4576" w:rsidRPr="006B4576" w:rsidRDefault="006B4576" w:rsidP="006B4576">
            <w:pPr>
              <w:spacing w:after="0"/>
              <w:rPr>
                <w:rFonts w:asciiTheme="minorHAnsi" w:eastAsia="Times New Roman" w:hAnsiTheme="minorHAnsi" w:cstheme="minorHAnsi"/>
                <w:b/>
                <w:bCs/>
                <w:color w:val="000000"/>
              </w:rPr>
            </w:pPr>
          </w:p>
        </w:tc>
        <w:tc>
          <w:tcPr>
            <w:tcW w:w="1440" w:type="dxa"/>
            <w:tcBorders>
              <w:top w:val="nil"/>
              <w:left w:val="nil"/>
              <w:bottom w:val="nil"/>
              <w:right w:val="nil"/>
            </w:tcBorders>
            <w:shd w:val="clear" w:color="auto" w:fill="auto"/>
            <w:noWrap/>
            <w:hideMark/>
          </w:tcPr>
          <w:p w14:paraId="669108DD" w14:textId="72BF3790"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 xml:space="preserve">(Width of Parcel </w:t>
            </w:r>
            <w:r w:rsidR="000C4A2E">
              <w:rPr>
                <w:rFonts w:asciiTheme="minorHAnsi" w:eastAsia="Times New Roman" w:hAnsiTheme="minorHAnsi" w:cstheme="minorHAnsi"/>
                <w:color w:val="000000"/>
              </w:rPr>
              <w:t>2</w:t>
            </w:r>
            <w:r w:rsidRPr="006B4576">
              <w:rPr>
                <w:rFonts w:asciiTheme="minorHAnsi" w:eastAsia="Times New Roman" w:hAnsiTheme="minorHAnsi" w:cstheme="minorHAnsi"/>
                <w:color w:val="000000"/>
              </w:rPr>
              <w:t>)</w:t>
            </w:r>
          </w:p>
        </w:tc>
        <w:tc>
          <w:tcPr>
            <w:tcW w:w="900" w:type="dxa"/>
            <w:tcBorders>
              <w:top w:val="nil"/>
              <w:left w:val="nil"/>
              <w:bottom w:val="nil"/>
              <w:right w:val="nil"/>
            </w:tcBorders>
            <w:shd w:val="clear" w:color="auto" w:fill="auto"/>
            <w:noWrap/>
            <w:hideMark/>
          </w:tcPr>
          <w:p w14:paraId="650DEDE9" w14:textId="77777777" w:rsidR="006B4576" w:rsidRPr="006B4576" w:rsidRDefault="006B4576" w:rsidP="006B4576">
            <w:pPr>
              <w:spacing w:after="0"/>
              <w:jc w:val="center"/>
              <w:rPr>
                <w:rFonts w:asciiTheme="minorHAnsi" w:eastAsia="Times New Roman" w:hAnsiTheme="minorHAnsi" w:cstheme="minorHAnsi"/>
                <w:color w:val="000000"/>
              </w:rPr>
            </w:pPr>
          </w:p>
        </w:tc>
        <w:tc>
          <w:tcPr>
            <w:tcW w:w="1440" w:type="dxa"/>
            <w:tcBorders>
              <w:top w:val="nil"/>
              <w:left w:val="nil"/>
              <w:bottom w:val="nil"/>
              <w:right w:val="nil"/>
            </w:tcBorders>
            <w:shd w:val="clear" w:color="auto" w:fill="auto"/>
            <w:noWrap/>
            <w:hideMark/>
          </w:tcPr>
          <w:p w14:paraId="626CE580" w14:textId="63B0A05B"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 xml:space="preserve">(Length of Parcel </w:t>
            </w:r>
            <w:r w:rsidR="000C4A2E">
              <w:rPr>
                <w:rFonts w:asciiTheme="minorHAnsi" w:eastAsia="Times New Roman" w:hAnsiTheme="minorHAnsi" w:cstheme="minorHAnsi"/>
                <w:color w:val="000000"/>
              </w:rPr>
              <w:t>2</w:t>
            </w:r>
            <w:r w:rsidRPr="006B4576">
              <w:rPr>
                <w:rFonts w:asciiTheme="minorHAnsi" w:eastAsia="Times New Roman" w:hAnsiTheme="minorHAnsi" w:cstheme="minorHAnsi"/>
                <w:color w:val="000000"/>
              </w:rPr>
              <w:t>)</w:t>
            </w:r>
          </w:p>
        </w:tc>
        <w:tc>
          <w:tcPr>
            <w:tcW w:w="870" w:type="dxa"/>
            <w:tcBorders>
              <w:top w:val="nil"/>
              <w:left w:val="nil"/>
              <w:bottom w:val="nil"/>
              <w:right w:val="nil"/>
            </w:tcBorders>
            <w:shd w:val="clear" w:color="auto" w:fill="auto"/>
            <w:noWrap/>
            <w:hideMark/>
          </w:tcPr>
          <w:p w14:paraId="06AD41E2" w14:textId="77777777" w:rsidR="006B4576" w:rsidRPr="006B4576" w:rsidRDefault="006B4576" w:rsidP="006B4576">
            <w:pPr>
              <w:spacing w:after="0"/>
              <w:jc w:val="center"/>
              <w:rPr>
                <w:rFonts w:asciiTheme="minorHAnsi" w:eastAsia="Times New Roman" w:hAnsiTheme="minorHAnsi" w:cstheme="minorHAnsi"/>
                <w:color w:val="000000"/>
              </w:rPr>
            </w:pPr>
          </w:p>
        </w:tc>
        <w:tc>
          <w:tcPr>
            <w:tcW w:w="1584" w:type="dxa"/>
            <w:tcBorders>
              <w:top w:val="nil"/>
              <w:left w:val="nil"/>
              <w:bottom w:val="nil"/>
              <w:right w:val="nil"/>
            </w:tcBorders>
            <w:shd w:val="clear" w:color="auto" w:fill="auto"/>
            <w:noWrap/>
            <w:hideMark/>
          </w:tcPr>
          <w:p w14:paraId="3FC54189" w14:textId="0E8DE999"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(Area)</w:t>
            </w:r>
          </w:p>
        </w:tc>
        <w:tc>
          <w:tcPr>
            <w:tcW w:w="2406" w:type="dxa"/>
            <w:tcBorders>
              <w:top w:val="nil"/>
              <w:left w:val="nil"/>
              <w:bottom w:val="nil"/>
              <w:right w:val="nil"/>
            </w:tcBorders>
            <w:shd w:val="clear" w:color="auto" w:fill="auto"/>
            <w:noWrap/>
            <w:vAlign w:val="bottom"/>
            <w:hideMark/>
          </w:tcPr>
          <w:p w14:paraId="0D6FF4B9" w14:textId="77777777" w:rsidR="006B4576" w:rsidRPr="006B4576" w:rsidRDefault="006B4576" w:rsidP="006B4576">
            <w:pPr>
              <w:spacing w:after="0"/>
              <w:rPr>
                <w:rFonts w:asciiTheme="minorHAnsi" w:eastAsia="Times New Roman" w:hAnsiTheme="minorHAnsi" w:cstheme="minorHAnsi"/>
                <w:color w:val="000000"/>
              </w:rPr>
            </w:pPr>
          </w:p>
        </w:tc>
        <w:tc>
          <w:tcPr>
            <w:tcW w:w="1152" w:type="dxa"/>
            <w:tcBorders>
              <w:top w:val="nil"/>
              <w:left w:val="nil"/>
              <w:bottom w:val="nil"/>
              <w:right w:val="nil"/>
            </w:tcBorders>
            <w:shd w:val="clear" w:color="auto" w:fill="auto"/>
            <w:noWrap/>
            <w:hideMark/>
          </w:tcPr>
          <w:p w14:paraId="1B0C096B" w14:textId="77777777" w:rsidR="006B4576" w:rsidRPr="006B4576" w:rsidRDefault="006B4576" w:rsidP="001F1E7E">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(Acres)</w:t>
            </w:r>
          </w:p>
        </w:tc>
      </w:tr>
      <w:tr w:rsidR="006B4576" w:rsidRPr="006B4576" w14:paraId="1FAC0BD5" w14:textId="77777777" w:rsidTr="008D7324">
        <w:trPr>
          <w:trHeight w:val="300"/>
        </w:trPr>
        <w:tc>
          <w:tcPr>
            <w:tcW w:w="1080" w:type="dxa"/>
            <w:tcBorders>
              <w:top w:val="nil"/>
              <w:left w:val="nil"/>
              <w:bottom w:val="nil"/>
              <w:right w:val="nil"/>
            </w:tcBorders>
            <w:shd w:val="clear" w:color="auto" w:fill="auto"/>
            <w:noWrap/>
            <w:vAlign w:val="bottom"/>
            <w:hideMark/>
          </w:tcPr>
          <w:p w14:paraId="0F81B9E3" w14:textId="77777777" w:rsidR="006B4576" w:rsidRPr="006B4576" w:rsidRDefault="006B4576" w:rsidP="006B4576">
            <w:pPr>
              <w:spacing w:after="0"/>
              <w:rPr>
                <w:rFonts w:asciiTheme="minorHAnsi" w:eastAsia="Times New Roman" w:hAnsiTheme="minorHAnsi" w:cstheme="minorHAnsi"/>
                <w:b/>
                <w:bCs/>
                <w:color w:val="000000"/>
              </w:rPr>
            </w:pPr>
          </w:p>
        </w:tc>
        <w:tc>
          <w:tcPr>
            <w:tcW w:w="1440" w:type="dxa"/>
            <w:tcBorders>
              <w:top w:val="nil"/>
              <w:left w:val="nil"/>
              <w:bottom w:val="nil"/>
              <w:right w:val="nil"/>
            </w:tcBorders>
            <w:shd w:val="clear" w:color="auto" w:fill="auto"/>
            <w:noWrap/>
            <w:vAlign w:val="bottom"/>
            <w:hideMark/>
          </w:tcPr>
          <w:p w14:paraId="7EC4E359" w14:textId="77777777" w:rsidR="006B4576" w:rsidRPr="006B4576" w:rsidRDefault="006B4576" w:rsidP="006B4576">
            <w:pPr>
              <w:spacing w:after="0"/>
              <w:rPr>
                <w:rFonts w:asciiTheme="minorHAnsi" w:eastAsia="Times New Roman" w:hAnsiTheme="minorHAnsi" w:cstheme="minorHAnsi"/>
              </w:rPr>
            </w:pPr>
          </w:p>
        </w:tc>
        <w:tc>
          <w:tcPr>
            <w:tcW w:w="900" w:type="dxa"/>
            <w:tcBorders>
              <w:top w:val="nil"/>
              <w:left w:val="nil"/>
              <w:bottom w:val="nil"/>
              <w:right w:val="nil"/>
            </w:tcBorders>
            <w:shd w:val="clear" w:color="auto" w:fill="auto"/>
            <w:noWrap/>
            <w:vAlign w:val="bottom"/>
            <w:hideMark/>
          </w:tcPr>
          <w:p w14:paraId="6252BBC6" w14:textId="77777777" w:rsidR="006B4576" w:rsidRPr="006B4576" w:rsidRDefault="006B4576" w:rsidP="006B4576">
            <w:pPr>
              <w:spacing w:after="0"/>
              <w:rPr>
                <w:rFonts w:asciiTheme="minorHAnsi" w:eastAsia="Times New Roman" w:hAnsiTheme="minorHAnsi" w:cstheme="minorHAnsi"/>
              </w:rPr>
            </w:pPr>
          </w:p>
        </w:tc>
        <w:tc>
          <w:tcPr>
            <w:tcW w:w="1440" w:type="dxa"/>
            <w:tcBorders>
              <w:top w:val="nil"/>
              <w:left w:val="nil"/>
              <w:bottom w:val="nil"/>
              <w:right w:val="nil"/>
            </w:tcBorders>
            <w:shd w:val="clear" w:color="auto" w:fill="auto"/>
            <w:noWrap/>
            <w:vAlign w:val="bottom"/>
            <w:hideMark/>
          </w:tcPr>
          <w:p w14:paraId="1AFA913E" w14:textId="77777777" w:rsidR="006B4576" w:rsidRPr="006B4576" w:rsidRDefault="006B4576" w:rsidP="006B4576">
            <w:pPr>
              <w:spacing w:after="0"/>
              <w:rPr>
                <w:rFonts w:asciiTheme="minorHAnsi" w:eastAsia="Times New Roman" w:hAnsiTheme="minorHAnsi" w:cstheme="minorHAnsi"/>
              </w:rPr>
            </w:pPr>
          </w:p>
        </w:tc>
        <w:tc>
          <w:tcPr>
            <w:tcW w:w="870" w:type="dxa"/>
            <w:tcBorders>
              <w:top w:val="nil"/>
              <w:left w:val="nil"/>
              <w:bottom w:val="nil"/>
              <w:right w:val="nil"/>
            </w:tcBorders>
            <w:shd w:val="clear" w:color="auto" w:fill="auto"/>
            <w:noWrap/>
            <w:vAlign w:val="bottom"/>
            <w:hideMark/>
          </w:tcPr>
          <w:p w14:paraId="19A2CA19" w14:textId="77777777" w:rsidR="006B4576" w:rsidRPr="006B4576" w:rsidRDefault="006B4576" w:rsidP="006B4576">
            <w:pPr>
              <w:spacing w:after="0"/>
              <w:rPr>
                <w:rFonts w:asciiTheme="minorHAnsi" w:eastAsia="Times New Roman" w:hAnsiTheme="minorHAnsi" w:cstheme="minorHAnsi"/>
              </w:rPr>
            </w:pPr>
          </w:p>
        </w:tc>
        <w:tc>
          <w:tcPr>
            <w:tcW w:w="1584" w:type="dxa"/>
            <w:tcBorders>
              <w:top w:val="nil"/>
              <w:left w:val="nil"/>
              <w:bottom w:val="nil"/>
              <w:right w:val="nil"/>
            </w:tcBorders>
            <w:shd w:val="clear" w:color="auto" w:fill="auto"/>
            <w:noWrap/>
            <w:vAlign w:val="bottom"/>
            <w:hideMark/>
          </w:tcPr>
          <w:p w14:paraId="152FDB01" w14:textId="77777777" w:rsidR="006B4576" w:rsidRPr="006B4576" w:rsidRDefault="006B4576" w:rsidP="006B4576">
            <w:pPr>
              <w:spacing w:after="0"/>
              <w:rPr>
                <w:rFonts w:asciiTheme="minorHAnsi" w:eastAsia="Times New Roman" w:hAnsiTheme="minorHAnsi" w:cstheme="minorHAnsi"/>
              </w:rPr>
            </w:pPr>
          </w:p>
        </w:tc>
        <w:tc>
          <w:tcPr>
            <w:tcW w:w="2406" w:type="dxa"/>
            <w:tcBorders>
              <w:top w:val="nil"/>
              <w:left w:val="nil"/>
              <w:bottom w:val="nil"/>
              <w:right w:val="nil"/>
            </w:tcBorders>
            <w:shd w:val="clear" w:color="auto" w:fill="auto"/>
            <w:noWrap/>
            <w:vAlign w:val="bottom"/>
            <w:hideMark/>
          </w:tcPr>
          <w:p w14:paraId="67F1787F" w14:textId="77777777" w:rsidR="006B4576" w:rsidRPr="006B4576" w:rsidRDefault="006B4576" w:rsidP="006B4576">
            <w:pPr>
              <w:spacing w:after="0"/>
              <w:rPr>
                <w:rFonts w:asciiTheme="minorHAnsi" w:eastAsia="Times New Roman" w:hAnsiTheme="minorHAnsi" w:cstheme="minorHAnsi"/>
              </w:rPr>
            </w:pPr>
          </w:p>
        </w:tc>
        <w:tc>
          <w:tcPr>
            <w:tcW w:w="1152" w:type="dxa"/>
            <w:tcBorders>
              <w:top w:val="nil"/>
              <w:left w:val="nil"/>
              <w:bottom w:val="nil"/>
              <w:right w:val="nil"/>
            </w:tcBorders>
            <w:shd w:val="clear" w:color="auto" w:fill="auto"/>
            <w:noWrap/>
            <w:vAlign w:val="bottom"/>
            <w:hideMark/>
          </w:tcPr>
          <w:p w14:paraId="35A896C0" w14:textId="77777777" w:rsidR="006B4576" w:rsidRPr="006B4576" w:rsidRDefault="006B4576" w:rsidP="001F1E7E">
            <w:pPr>
              <w:spacing w:after="0"/>
              <w:jc w:val="center"/>
              <w:rPr>
                <w:rFonts w:asciiTheme="minorHAnsi" w:eastAsia="Times New Roman" w:hAnsiTheme="minorHAnsi" w:cstheme="minorHAnsi"/>
              </w:rPr>
            </w:pPr>
          </w:p>
        </w:tc>
      </w:tr>
      <w:tr w:rsidR="006B4576" w:rsidRPr="006B4576" w14:paraId="3D6D9B08" w14:textId="77777777" w:rsidTr="008D7324">
        <w:trPr>
          <w:trHeight w:val="300"/>
        </w:trPr>
        <w:tc>
          <w:tcPr>
            <w:tcW w:w="1080" w:type="dxa"/>
            <w:tcBorders>
              <w:top w:val="nil"/>
              <w:left w:val="nil"/>
              <w:bottom w:val="nil"/>
              <w:right w:val="nil"/>
            </w:tcBorders>
            <w:shd w:val="clear" w:color="auto" w:fill="auto"/>
            <w:noWrap/>
            <w:vAlign w:val="bottom"/>
            <w:hideMark/>
          </w:tcPr>
          <w:p w14:paraId="264EBA2E" w14:textId="77777777" w:rsidR="006B4576" w:rsidRPr="006B4576" w:rsidRDefault="006B4576" w:rsidP="006B4576">
            <w:pPr>
              <w:spacing w:after="0"/>
              <w:rPr>
                <w:rFonts w:asciiTheme="minorHAnsi" w:eastAsia="Times New Roman" w:hAnsiTheme="minorHAnsi" w:cstheme="minorHAnsi"/>
                <w:b/>
                <w:bCs/>
                <w:color w:val="000000"/>
              </w:rPr>
            </w:pPr>
            <w:r w:rsidRPr="006B4576">
              <w:rPr>
                <w:rFonts w:asciiTheme="minorHAnsi" w:eastAsia="Times New Roman" w:hAnsiTheme="minorHAnsi" w:cstheme="minorHAnsi"/>
                <w:b/>
                <w:bCs/>
                <w:color w:val="000000"/>
              </w:rPr>
              <w:t>Parcel 3:</w:t>
            </w:r>
          </w:p>
        </w:tc>
        <w:tc>
          <w:tcPr>
            <w:tcW w:w="1440" w:type="dxa"/>
            <w:tcBorders>
              <w:top w:val="nil"/>
              <w:left w:val="nil"/>
              <w:bottom w:val="single" w:sz="4" w:space="0" w:color="auto"/>
              <w:right w:val="nil"/>
            </w:tcBorders>
            <w:shd w:val="clear" w:color="auto" w:fill="auto"/>
            <w:noWrap/>
            <w:vAlign w:val="bottom"/>
            <w:hideMark/>
          </w:tcPr>
          <w:p w14:paraId="35493B59" w14:textId="366A820C" w:rsidR="006B4576" w:rsidRPr="006B4576" w:rsidRDefault="005A0925" w:rsidP="000C4A2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6"/>
                  <w:enabled/>
                  <w:calcOnExit w:val="0"/>
                  <w:textInput>
                    <w:maxLength w:val="7"/>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900" w:type="dxa"/>
            <w:tcBorders>
              <w:top w:val="nil"/>
              <w:left w:val="nil"/>
              <w:bottom w:val="nil"/>
              <w:right w:val="nil"/>
            </w:tcBorders>
            <w:shd w:val="clear" w:color="auto" w:fill="auto"/>
            <w:noWrap/>
            <w:vAlign w:val="bottom"/>
            <w:hideMark/>
          </w:tcPr>
          <w:p w14:paraId="5576877E" w14:textId="77777777"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feet (x)</w:t>
            </w:r>
          </w:p>
        </w:tc>
        <w:tc>
          <w:tcPr>
            <w:tcW w:w="1440" w:type="dxa"/>
            <w:tcBorders>
              <w:top w:val="nil"/>
              <w:left w:val="nil"/>
              <w:bottom w:val="single" w:sz="4" w:space="0" w:color="auto"/>
              <w:right w:val="nil"/>
            </w:tcBorders>
            <w:shd w:val="clear" w:color="auto" w:fill="auto"/>
            <w:noWrap/>
            <w:vAlign w:val="bottom"/>
            <w:hideMark/>
          </w:tcPr>
          <w:p w14:paraId="3F38D586" w14:textId="75D98FB1" w:rsidR="006B4576" w:rsidRPr="006B4576" w:rsidRDefault="005A0925" w:rsidP="000C4A2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Text6"/>
                  <w:enabled/>
                  <w:calcOnExit w:val="0"/>
                  <w:textInput>
                    <w:maxLength w:val="7"/>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870" w:type="dxa"/>
            <w:tcBorders>
              <w:top w:val="nil"/>
              <w:left w:val="nil"/>
              <w:bottom w:val="nil"/>
              <w:right w:val="nil"/>
            </w:tcBorders>
            <w:shd w:val="clear" w:color="auto" w:fill="auto"/>
            <w:noWrap/>
            <w:vAlign w:val="bottom"/>
            <w:hideMark/>
          </w:tcPr>
          <w:p w14:paraId="02644CFA" w14:textId="77777777" w:rsidR="006B4576" w:rsidRPr="006B4576" w:rsidRDefault="006B4576" w:rsidP="006B4576">
            <w:pPr>
              <w:spacing w:after="0"/>
              <w:rPr>
                <w:rFonts w:asciiTheme="minorHAnsi" w:eastAsia="Times New Roman" w:hAnsiTheme="minorHAnsi" w:cstheme="minorHAnsi"/>
                <w:color w:val="000000"/>
              </w:rPr>
            </w:pPr>
            <w:r w:rsidRPr="006B4576">
              <w:rPr>
                <w:rFonts w:asciiTheme="minorHAnsi" w:eastAsia="Times New Roman" w:hAnsiTheme="minorHAnsi" w:cstheme="minorHAnsi"/>
                <w:color w:val="000000"/>
              </w:rPr>
              <w:t>feet (=)</w:t>
            </w:r>
          </w:p>
        </w:tc>
        <w:tc>
          <w:tcPr>
            <w:tcW w:w="1584" w:type="dxa"/>
            <w:tcBorders>
              <w:top w:val="nil"/>
              <w:left w:val="nil"/>
              <w:bottom w:val="single" w:sz="4" w:space="0" w:color="auto"/>
              <w:right w:val="nil"/>
            </w:tcBorders>
            <w:shd w:val="clear" w:color="auto" w:fill="auto"/>
            <w:noWrap/>
            <w:vAlign w:val="bottom"/>
            <w:hideMark/>
          </w:tcPr>
          <w:p w14:paraId="5CE9B762" w14:textId="73C208D4" w:rsidR="006B4576" w:rsidRPr="006B4576" w:rsidRDefault="005A0925" w:rsidP="000C4A2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13"/>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c>
          <w:tcPr>
            <w:tcW w:w="2406" w:type="dxa"/>
            <w:tcBorders>
              <w:top w:val="nil"/>
              <w:left w:val="nil"/>
              <w:bottom w:val="nil"/>
              <w:right w:val="nil"/>
            </w:tcBorders>
            <w:shd w:val="clear" w:color="auto" w:fill="auto"/>
            <w:noWrap/>
            <w:vAlign w:val="bottom"/>
            <w:hideMark/>
          </w:tcPr>
          <w:p w14:paraId="0D2D1D06" w14:textId="19B530FF" w:rsidR="006B4576" w:rsidRPr="006B4576" w:rsidRDefault="006B4576" w:rsidP="006B4576">
            <w:pPr>
              <w:spacing w:after="0"/>
              <w:rPr>
                <w:rFonts w:asciiTheme="minorHAnsi" w:eastAsia="Times New Roman" w:hAnsiTheme="minorHAnsi" w:cstheme="minorHAnsi"/>
                <w:color w:val="000000"/>
              </w:rPr>
            </w:pPr>
            <w:r w:rsidRPr="006B4576">
              <w:rPr>
                <w:rFonts w:asciiTheme="minorHAnsi" w:eastAsia="Times New Roman" w:hAnsiTheme="minorHAnsi" w:cstheme="minorHAnsi"/>
                <w:color w:val="000000"/>
              </w:rPr>
              <w:t>square feet (</w:t>
            </w:r>
            <w:r>
              <w:rPr>
                <w:rFonts w:asciiTheme="minorHAnsi" w:eastAsia="Times New Roman" w:hAnsiTheme="minorHAnsi" w:cstheme="minorHAnsi"/>
                <w:color w:val="000000"/>
              </w:rPr>
              <w:t>÷</w:t>
            </w:r>
            <w:r w:rsidRPr="006B4576">
              <w:rPr>
                <w:rFonts w:asciiTheme="minorHAnsi" w:eastAsia="Times New Roman" w:hAnsiTheme="minorHAnsi" w:cstheme="minorHAnsi"/>
                <w:color w:val="000000"/>
              </w:rPr>
              <w:t>) 43,560 =</w:t>
            </w:r>
          </w:p>
        </w:tc>
        <w:tc>
          <w:tcPr>
            <w:tcW w:w="1152" w:type="dxa"/>
            <w:tcBorders>
              <w:top w:val="nil"/>
              <w:left w:val="nil"/>
              <w:bottom w:val="single" w:sz="4" w:space="0" w:color="auto"/>
              <w:right w:val="nil"/>
            </w:tcBorders>
            <w:shd w:val="clear" w:color="auto" w:fill="auto"/>
            <w:noWrap/>
            <w:vAlign w:val="bottom"/>
            <w:hideMark/>
          </w:tcPr>
          <w:p w14:paraId="16BF214F" w14:textId="25BFB7EF" w:rsidR="006B4576" w:rsidRPr="006B4576" w:rsidRDefault="005A0925" w:rsidP="001F1E7E">
            <w:pPr>
              <w:spacing w:after="0"/>
              <w:jc w:val="center"/>
              <w:rPr>
                <w:rFonts w:asciiTheme="minorHAnsi" w:eastAsia="Times New Roman" w:hAnsiTheme="minorHAnsi" w:cstheme="minorHAnsi"/>
                <w:color w:val="000000"/>
              </w:rPr>
            </w:pPr>
            <w:r>
              <w:rPr>
                <w:rFonts w:asciiTheme="minorHAnsi" w:eastAsia="Times New Roman" w:hAnsiTheme="minorHAnsi" w:cstheme="minorHAnsi"/>
                <w:color w:val="000000"/>
              </w:rPr>
              <w:fldChar w:fldCharType="begin">
                <w:ffData>
                  <w:name w:val=""/>
                  <w:enabled/>
                  <w:calcOnExit w:val="0"/>
                  <w:textInput>
                    <w:maxLength w:val="7"/>
                  </w:textInput>
                </w:ffData>
              </w:fldChar>
            </w:r>
            <w:r>
              <w:rPr>
                <w:rFonts w:asciiTheme="minorHAnsi" w:eastAsia="Times New Roman" w:hAnsiTheme="minorHAnsi" w:cstheme="minorHAnsi"/>
                <w:color w:val="000000"/>
              </w:rPr>
              <w:instrText xml:space="preserve"> FORMTEXT </w:instrText>
            </w:r>
            <w:r>
              <w:rPr>
                <w:rFonts w:asciiTheme="minorHAnsi" w:eastAsia="Times New Roman" w:hAnsiTheme="minorHAnsi" w:cstheme="minorHAnsi"/>
                <w:color w:val="000000"/>
              </w:rPr>
            </w:r>
            <w:r>
              <w:rPr>
                <w:rFonts w:asciiTheme="minorHAnsi" w:eastAsia="Times New Roman" w:hAnsiTheme="minorHAnsi" w:cstheme="minorHAnsi"/>
                <w:color w:val="000000"/>
              </w:rPr>
              <w:fldChar w:fldCharType="separate"/>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noProof/>
                <w:color w:val="000000"/>
              </w:rPr>
              <w:t> </w:t>
            </w:r>
            <w:r>
              <w:rPr>
                <w:rFonts w:asciiTheme="minorHAnsi" w:eastAsia="Times New Roman" w:hAnsiTheme="minorHAnsi" w:cstheme="minorHAnsi"/>
                <w:color w:val="000000"/>
              </w:rPr>
              <w:fldChar w:fldCharType="end"/>
            </w:r>
          </w:p>
        </w:tc>
      </w:tr>
      <w:tr w:rsidR="006B4576" w:rsidRPr="006B4576" w14:paraId="0911B7A3" w14:textId="77777777" w:rsidTr="008D7324">
        <w:trPr>
          <w:trHeight w:val="300"/>
        </w:trPr>
        <w:tc>
          <w:tcPr>
            <w:tcW w:w="1080" w:type="dxa"/>
            <w:tcBorders>
              <w:top w:val="nil"/>
              <w:left w:val="nil"/>
              <w:bottom w:val="nil"/>
              <w:right w:val="nil"/>
            </w:tcBorders>
            <w:shd w:val="clear" w:color="auto" w:fill="auto"/>
            <w:noWrap/>
            <w:vAlign w:val="bottom"/>
            <w:hideMark/>
          </w:tcPr>
          <w:p w14:paraId="30E158C0" w14:textId="77777777" w:rsidR="006B4576" w:rsidRPr="006B4576" w:rsidRDefault="006B4576" w:rsidP="006B4576">
            <w:pPr>
              <w:spacing w:after="0"/>
              <w:rPr>
                <w:rFonts w:asciiTheme="minorHAnsi" w:eastAsia="Times New Roman" w:hAnsiTheme="minorHAnsi" w:cstheme="minorHAnsi"/>
                <w:b/>
                <w:bCs/>
                <w:color w:val="000000"/>
              </w:rPr>
            </w:pPr>
          </w:p>
        </w:tc>
        <w:tc>
          <w:tcPr>
            <w:tcW w:w="1440" w:type="dxa"/>
            <w:tcBorders>
              <w:top w:val="nil"/>
              <w:left w:val="nil"/>
              <w:bottom w:val="nil"/>
              <w:right w:val="nil"/>
            </w:tcBorders>
            <w:shd w:val="clear" w:color="auto" w:fill="auto"/>
            <w:noWrap/>
            <w:hideMark/>
          </w:tcPr>
          <w:p w14:paraId="5016853B" w14:textId="70E0F43F"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 xml:space="preserve">(Width of Parcel </w:t>
            </w:r>
            <w:r w:rsidR="000C4A2E">
              <w:rPr>
                <w:rFonts w:asciiTheme="minorHAnsi" w:eastAsia="Times New Roman" w:hAnsiTheme="minorHAnsi" w:cstheme="minorHAnsi"/>
                <w:color w:val="000000"/>
              </w:rPr>
              <w:t>3</w:t>
            </w:r>
            <w:r w:rsidRPr="006B4576">
              <w:rPr>
                <w:rFonts w:asciiTheme="minorHAnsi" w:eastAsia="Times New Roman" w:hAnsiTheme="minorHAnsi" w:cstheme="minorHAnsi"/>
                <w:color w:val="000000"/>
              </w:rPr>
              <w:t>)</w:t>
            </w:r>
          </w:p>
        </w:tc>
        <w:tc>
          <w:tcPr>
            <w:tcW w:w="900" w:type="dxa"/>
            <w:tcBorders>
              <w:top w:val="nil"/>
              <w:left w:val="nil"/>
              <w:bottom w:val="nil"/>
              <w:right w:val="nil"/>
            </w:tcBorders>
            <w:shd w:val="clear" w:color="auto" w:fill="auto"/>
            <w:noWrap/>
            <w:hideMark/>
          </w:tcPr>
          <w:p w14:paraId="0B020D37" w14:textId="77777777" w:rsidR="006B4576" w:rsidRPr="006B4576" w:rsidRDefault="006B4576" w:rsidP="006B4576">
            <w:pPr>
              <w:spacing w:after="0"/>
              <w:jc w:val="center"/>
              <w:rPr>
                <w:rFonts w:asciiTheme="minorHAnsi" w:eastAsia="Times New Roman" w:hAnsiTheme="minorHAnsi" w:cstheme="minorHAnsi"/>
                <w:color w:val="000000"/>
              </w:rPr>
            </w:pPr>
          </w:p>
        </w:tc>
        <w:tc>
          <w:tcPr>
            <w:tcW w:w="1440" w:type="dxa"/>
            <w:tcBorders>
              <w:top w:val="nil"/>
              <w:left w:val="nil"/>
              <w:bottom w:val="nil"/>
              <w:right w:val="nil"/>
            </w:tcBorders>
            <w:shd w:val="clear" w:color="auto" w:fill="auto"/>
            <w:noWrap/>
            <w:hideMark/>
          </w:tcPr>
          <w:p w14:paraId="68C1B638" w14:textId="056DDFCD"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 xml:space="preserve">(Length of Parcel </w:t>
            </w:r>
            <w:r w:rsidR="000C4A2E">
              <w:rPr>
                <w:rFonts w:asciiTheme="minorHAnsi" w:eastAsia="Times New Roman" w:hAnsiTheme="minorHAnsi" w:cstheme="minorHAnsi"/>
                <w:color w:val="000000"/>
              </w:rPr>
              <w:t>3</w:t>
            </w:r>
            <w:r w:rsidRPr="006B4576">
              <w:rPr>
                <w:rFonts w:asciiTheme="minorHAnsi" w:eastAsia="Times New Roman" w:hAnsiTheme="minorHAnsi" w:cstheme="minorHAnsi"/>
                <w:color w:val="000000"/>
              </w:rPr>
              <w:t>)</w:t>
            </w:r>
          </w:p>
        </w:tc>
        <w:tc>
          <w:tcPr>
            <w:tcW w:w="870" w:type="dxa"/>
            <w:tcBorders>
              <w:top w:val="nil"/>
              <w:left w:val="nil"/>
              <w:bottom w:val="nil"/>
              <w:right w:val="nil"/>
            </w:tcBorders>
            <w:shd w:val="clear" w:color="auto" w:fill="auto"/>
            <w:noWrap/>
            <w:hideMark/>
          </w:tcPr>
          <w:p w14:paraId="6A7867DF" w14:textId="77777777" w:rsidR="006B4576" w:rsidRPr="006B4576" w:rsidRDefault="006B4576" w:rsidP="006B4576">
            <w:pPr>
              <w:spacing w:after="0"/>
              <w:jc w:val="center"/>
              <w:rPr>
                <w:rFonts w:asciiTheme="minorHAnsi" w:eastAsia="Times New Roman" w:hAnsiTheme="minorHAnsi" w:cstheme="minorHAnsi"/>
                <w:color w:val="000000"/>
              </w:rPr>
            </w:pPr>
          </w:p>
        </w:tc>
        <w:tc>
          <w:tcPr>
            <w:tcW w:w="1584" w:type="dxa"/>
            <w:tcBorders>
              <w:top w:val="nil"/>
              <w:left w:val="nil"/>
              <w:bottom w:val="nil"/>
              <w:right w:val="nil"/>
            </w:tcBorders>
            <w:shd w:val="clear" w:color="auto" w:fill="auto"/>
            <w:noWrap/>
            <w:hideMark/>
          </w:tcPr>
          <w:p w14:paraId="2835B493" w14:textId="15C87957" w:rsidR="006B4576" w:rsidRPr="006B4576" w:rsidRDefault="006B4576" w:rsidP="006B4576">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(Area)</w:t>
            </w:r>
          </w:p>
        </w:tc>
        <w:tc>
          <w:tcPr>
            <w:tcW w:w="2406" w:type="dxa"/>
            <w:tcBorders>
              <w:top w:val="nil"/>
              <w:left w:val="nil"/>
              <w:bottom w:val="nil"/>
              <w:right w:val="nil"/>
            </w:tcBorders>
            <w:shd w:val="clear" w:color="auto" w:fill="auto"/>
            <w:noWrap/>
            <w:vAlign w:val="bottom"/>
            <w:hideMark/>
          </w:tcPr>
          <w:p w14:paraId="2F5D27B9" w14:textId="77777777" w:rsidR="006B4576" w:rsidRPr="006B4576" w:rsidRDefault="006B4576" w:rsidP="006B4576">
            <w:pPr>
              <w:spacing w:after="0"/>
              <w:rPr>
                <w:rFonts w:asciiTheme="minorHAnsi" w:eastAsia="Times New Roman" w:hAnsiTheme="minorHAnsi" w:cstheme="minorHAnsi"/>
                <w:color w:val="000000"/>
              </w:rPr>
            </w:pPr>
          </w:p>
        </w:tc>
        <w:tc>
          <w:tcPr>
            <w:tcW w:w="1152" w:type="dxa"/>
            <w:tcBorders>
              <w:top w:val="nil"/>
              <w:left w:val="nil"/>
              <w:bottom w:val="nil"/>
              <w:right w:val="nil"/>
            </w:tcBorders>
            <w:shd w:val="clear" w:color="auto" w:fill="auto"/>
            <w:noWrap/>
            <w:hideMark/>
          </w:tcPr>
          <w:p w14:paraId="23C9A027" w14:textId="77777777" w:rsidR="006B4576" w:rsidRPr="006B4576" w:rsidRDefault="006B4576" w:rsidP="001F1E7E">
            <w:pPr>
              <w:spacing w:after="0"/>
              <w:jc w:val="center"/>
              <w:rPr>
                <w:rFonts w:asciiTheme="minorHAnsi" w:eastAsia="Times New Roman" w:hAnsiTheme="minorHAnsi" w:cstheme="minorHAnsi"/>
                <w:color w:val="000000"/>
              </w:rPr>
            </w:pPr>
            <w:r w:rsidRPr="006B4576">
              <w:rPr>
                <w:rFonts w:asciiTheme="minorHAnsi" w:eastAsia="Times New Roman" w:hAnsiTheme="minorHAnsi" w:cstheme="minorHAnsi"/>
                <w:color w:val="000000"/>
              </w:rPr>
              <w:t>(Acres)</w:t>
            </w:r>
          </w:p>
        </w:tc>
      </w:tr>
    </w:tbl>
    <w:p w14:paraId="61538CD7" w14:textId="77777777" w:rsidR="006B4576" w:rsidRDefault="006B4576" w:rsidP="00641547">
      <w:pPr>
        <w:spacing w:after="0"/>
        <w:rPr>
          <w:rFonts w:cs="Calibri"/>
          <w:b/>
          <w:bCs/>
        </w:rPr>
      </w:pPr>
    </w:p>
    <w:p w14:paraId="6C408DDB" w14:textId="36DCCF22" w:rsidR="00436366" w:rsidRDefault="0065055C" w:rsidP="00EE07D9">
      <w:pPr>
        <w:tabs>
          <w:tab w:val="center" w:pos="1620"/>
          <w:tab w:val="center" w:pos="4050"/>
          <w:tab w:val="center" w:pos="6210"/>
          <w:tab w:val="center" w:pos="10080"/>
        </w:tabs>
        <w:spacing w:after="0"/>
      </w:pPr>
      <w:r w:rsidRPr="00EE07D9">
        <w:rPr>
          <w:b/>
          <w:bCs/>
        </w:rPr>
        <w:t xml:space="preserve">How many total acres of state-owned tidelands are you applying for (add all parcel </w:t>
      </w:r>
      <w:proofErr w:type="gramStart"/>
      <w:r w:rsidRPr="00EE07D9">
        <w:rPr>
          <w:b/>
          <w:bCs/>
        </w:rPr>
        <w:t>acres):</w:t>
      </w:r>
      <w:proofErr w:type="gramEnd"/>
      <w:r w:rsidR="00370B56">
        <w:tab/>
      </w:r>
      <w:r w:rsidR="000C4A2E">
        <w:fldChar w:fldCharType="begin">
          <w:ffData>
            <w:name w:val="Text7"/>
            <w:enabled/>
            <w:calcOnExit w:val="0"/>
            <w:textInput>
              <w:maxLength w:val="7"/>
            </w:textInput>
          </w:ffData>
        </w:fldChar>
      </w:r>
      <w:bookmarkStart w:id="7" w:name="Text7"/>
      <w:r w:rsidR="000C4A2E">
        <w:instrText xml:space="preserve"> FORMTEXT </w:instrText>
      </w:r>
      <w:r w:rsidR="000C4A2E">
        <w:fldChar w:fldCharType="separate"/>
      </w:r>
      <w:r w:rsidR="000C4A2E">
        <w:rPr>
          <w:noProof/>
        </w:rPr>
        <w:t> </w:t>
      </w:r>
      <w:r w:rsidR="000C4A2E">
        <w:rPr>
          <w:noProof/>
        </w:rPr>
        <w:t> </w:t>
      </w:r>
      <w:r w:rsidR="000C4A2E">
        <w:rPr>
          <w:noProof/>
        </w:rPr>
        <w:t> </w:t>
      </w:r>
      <w:r w:rsidR="000C4A2E">
        <w:rPr>
          <w:noProof/>
        </w:rPr>
        <w:t> </w:t>
      </w:r>
      <w:r w:rsidR="000C4A2E">
        <w:rPr>
          <w:noProof/>
        </w:rPr>
        <w:t> </w:t>
      </w:r>
      <w:r w:rsidR="000C4A2E">
        <w:fldChar w:fldCharType="end"/>
      </w:r>
      <w:bookmarkEnd w:id="7"/>
    </w:p>
    <w:p w14:paraId="42BC7198" w14:textId="6AEB8EAA" w:rsidR="00370B56" w:rsidRPr="00EE07D9" w:rsidRDefault="00370B56" w:rsidP="00370B56">
      <w:pPr>
        <w:tabs>
          <w:tab w:val="center" w:pos="1620"/>
          <w:tab w:val="center" w:pos="4050"/>
          <w:tab w:val="center" w:pos="6210"/>
          <w:tab w:val="center" w:pos="10080"/>
        </w:tabs>
        <w:rPr>
          <w:b/>
          <w:bCs/>
        </w:rPr>
      </w:pPr>
      <w:r>
        <w:tab/>
      </w:r>
      <w:r>
        <w:tab/>
      </w:r>
      <w:r>
        <w:tab/>
      </w:r>
      <w:r>
        <w:tab/>
      </w:r>
      <w:r w:rsidR="00EE07D9" w:rsidRPr="00EE07D9">
        <w:rPr>
          <w:b/>
          <w:bCs/>
        </w:rPr>
        <w:t>(Total Acreage)</w:t>
      </w:r>
    </w:p>
    <w:p w14:paraId="1CB4852E" w14:textId="6B9A0997" w:rsidR="00436366" w:rsidRDefault="007445CA" w:rsidP="005D1F09">
      <w:pPr>
        <w:tabs>
          <w:tab w:val="center" w:pos="1620"/>
          <w:tab w:val="center" w:pos="4050"/>
          <w:tab w:val="center" w:pos="6210"/>
          <w:tab w:val="center" w:pos="10080"/>
        </w:tabs>
        <w:spacing w:after="0"/>
      </w:pPr>
      <w:r>
        <w:t xml:space="preserve">If you are </w:t>
      </w:r>
      <w:r w:rsidRPr="00061E6D">
        <w:rPr>
          <w:b/>
          <w:bCs/>
        </w:rPr>
        <w:t>also</w:t>
      </w:r>
      <w:r>
        <w:t xml:space="preserve"> applying for </w:t>
      </w:r>
      <w:r w:rsidRPr="00061E6D">
        <w:rPr>
          <w:b/>
          <w:bCs/>
        </w:rPr>
        <w:t>state owned uplands for support facilities</w:t>
      </w:r>
      <w:r w:rsidRPr="004745DD">
        <w:t>,</w:t>
      </w:r>
      <w:r w:rsidR="004745DD">
        <w:t xml:space="preserve"> how many total upland acres</w:t>
      </w:r>
      <w:r w:rsidR="00061E6D">
        <w:t>?</w:t>
      </w:r>
      <w:r w:rsidR="00061E6D">
        <w:tab/>
      </w:r>
      <w:r w:rsidR="00850734">
        <w:fldChar w:fldCharType="begin">
          <w:ffData>
            <w:name w:val="Text8"/>
            <w:enabled/>
            <w:calcOnExit w:val="0"/>
            <w:textInput>
              <w:maxLength w:val="7"/>
            </w:textInput>
          </w:ffData>
        </w:fldChar>
      </w:r>
      <w:bookmarkStart w:id="8" w:name="Text8"/>
      <w:r w:rsidR="00850734">
        <w:instrText xml:space="preserve"> FORMTEXT </w:instrText>
      </w:r>
      <w:r w:rsidR="00850734">
        <w:fldChar w:fldCharType="separate"/>
      </w:r>
      <w:r w:rsidR="00850734">
        <w:rPr>
          <w:noProof/>
        </w:rPr>
        <w:t> </w:t>
      </w:r>
      <w:r w:rsidR="00850734">
        <w:rPr>
          <w:noProof/>
        </w:rPr>
        <w:t> </w:t>
      </w:r>
      <w:r w:rsidR="00850734">
        <w:rPr>
          <w:noProof/>
        </w:rPr>
        <w:t> </w:t>
      </w:r>
      <w:r w:rsidR="00850734">
        <w:rPr>
          <w:noProof/>
        </w:rPr>
        <w:t> </w:t>
      </w:r>
      <w:r w:rsidR="00850734">
        <w:rPr>
          <w:noProof/>
        </w:rPr>
        <w:t> </w:t>
      </w:r>
      <w:r w:rsidR="00850734">
        <w:fldChar w:fldCharType="end"/>
      </w:r>
      <w:bookmarkEnd w:id="8"/>
    </w:p>
    <w:p w14:paraId="338BB6D2" w14:textId="43370D88" w:rsidR="00061E6D" w:rsidRPr="005D1F09" w:rsidRDefault="00061E6D" w:rsidP="00061E6D">
      <w:pPr>
        <w:tabs>
          <w:tab w:val="center" w:pos="1620"/>
          <w:tab w:val="center" w:pos="4050"/>
          <w:tab w:val="center" w:pos="6210"/>
          <w:tab w:val="center" w:pos="10080"/>
        </w:tabs>
        <w:rPr>
          <w:b/>
          <w:bCs/>
        </w:rPr>
      </w:pPr>
      <w:r>
        <w:tab/>
      </w:r>
      <w:r>
        <w:tab/>
      </w:r>
      <w:r>
        <w:tab/>
      </w:r>
      <w:r>
        <w:tab/>
      </w:r>
      <w:r w:rsidR="005D1F09" w:rsidRPr="005D1F09">
        <w:rPr>
          <w:b/>
          <w:bCs/>
        </w:rPr>
        <w:t>(Total Upland Acreage)</w:t>
      </w:r>
    </w:p>
    <w:p w14:paraId="4FFD074E" w14:textId="1C37F7AF" w:rsidR="001461D3" w:rsidRPr="00F3139E" w:rsidRDefault="00F3139E" w:rsidP="00F3139E">
      <w:pPr>
        <w:tabs>
          <w:tab w:val="left" w:pos="360"/>
        </w:tabs>
        <w:rPr>
          <w:b/>
          <w:bCs/>
        </w:rPr>
      </w:pPr>
      <w:r w:rsidRPr="00F3139E">
        <w:rPr>
          <w:b/>
          <w:bCs/>
        </w:rPr>
        <w:lastRenderedPageBreak/>
        <w:t>3.</w:t>
      </w:r>
      <w:r w:rsidRPr="00F3139E">
        <w:rPr>
          <w:b/>
          <w:bCs/>
        </w:rPr>
        <w:tab/>
        <w:t>Maps and Diagrams</w:t>
      </w:r>
    </w:p>
    <w:p w14:paraId="0C0CEF48" w14:textId="44404F6B" w:rsidR="00CB0598" w:rsidRPr="00CC010B" w:rsidRDefault="00CB0598" w:rsidP="00ED565B">
      <w:pPr>
        <w:pStyle w:val="Caption"/>
        <w:spacing w:after="120"/>
        <w:ind w:left="360"/>
        <w:rPr>
          <w:rFonts w:ascii="Calibri" w:eastAsiaTheme="minorHAnsi" w:hAnsi="Calibri" w:cstheme="minorBidi"/>
          <w:b w:val="0"/>
          <w:bCs w:val="0"/>
          <w:sz w:val="22"/>
          <w:szCs w:val="22"/>
        </w:rPr>
      </w:pPr>
      <w:r w:rsidRPr="00CC010B">
        <w:rPr>
          <w:rFonts w:ascii="Calibri" w:eastAsiaTheme="minorHAnsi" w:hAnsi="Calibri" w:cstheme="minorBidi"/>
          <w:b w:val="0"/>
          <w:bCs w:val="0"/>
          <w:sz w:val="22"/>
          <w:szCs w:val="22"/>
        </w:rPr>
        <w:t xml:space="preserve">Provide copies of maps and diagrams including general and detailed location maps, site plan map (an </w:t>
      </w:r>
      <w:r w:rsidR="009560E1" w:rsidRPr="00CC010B">
        <w:rPr>
          <w:rFonts w:ascii="Calibri" w:eastAsiaTheme="minorHAnsi" w:hAnsi="Calibri" w:cstheme="minorBidi"/>
          <w:b w:val="0"/>
          <w:bCs w:val="0"/>
          <w:sz w:val="22"/>
          <w:szCs w:val="22"/>
        </w:rPr>
        <w:t>overview</w:t>
      </w:r>
      <w:r w:rsidRPr="00CC010B">
        <w:rPr>
          <w:rFonts w:ascii="Calibri" w:eastAsiaTheme="minorHAnsi" w:hAnsi="Calibri" w:cstheme="minorBidi"/>
          <w:b w:val="0"/>
          <w:bCs w:val="0"/>
          <w:sz w:val="22"/>
          <w:szCs w:val="22"/>
        </w:rPr>
        <w:t>), cross-sectional diagram and detailed drawings. If the project has multiple parcels, you must provide maps of each parcel. Copies of the maps and drawings should be no larger than 8½” x 11” (standard letter size). Examples are provided at the end of the application.</w:t>
      </w:r>
    </w:p>
    <w:p w14:paraId="070401B4" w14:textId="77777777" w:rsidR="005B64EC" w:rsidRPr="005B64EC" w:rsidRDefault="005B64EC" w:rsidP="00AC745E">
      <w:pPr>
        <w:tabs>
          <w:tab w:val="left" w:pos="5040"/>
        </w:tabs>
        <w:spacing w:after="0"/>
        <w:ind w:left="360"/>
      </w:pPr>
      <w:r w:rsidRPr="005B64EC">
        <w:t>A list of mapping resources is provided below:</w:t>
      </w:r>
    </w:p>
    <w:p w14:paraId="3FC1FDBA" w14:textId="03E0382F" w:rsidR="005B64EC" w:rsidRPr="005B64EC" w:rsidRDefault="005B64EC" w:rsidP="00AC745E">
      <w:pPr>
        <w:tabs>
          <w:tab w:val="left" w:pos="5040"/>
        </w:tabs>
        <w:spacing w:after="0"/>
        <w:ind w:left="360"/>
      </w:pPr>
      <w:r w:rsidRPr="005B64EC">
        <w:rPr>
          <w:u w:val="single"/>
        </w:rPr>
        <w:t>Alaska Mapper</w:t>
      </w:r>
      <w:r w:rsidRPr="005B64EC">
        <w:t xml:space="preserve"> </w:t>
      </w:r>
      <w:r w:rsidRPr="005B64EC">
        <w:tab/>
      </w:r>
      <w:hyperlink r:id="rId19" w:history="1">
        <w:r w:rsidRPr="005B64EC">
          <w:rPr>
            <w:color w:val="0000FF"/>
            <w:u w:val="single"/>
          </w:rPr>
          <w:t>https://mapper.dnr.alaska.gov/</w:t>
        </w:r>
      </w:hyperlink>
    </w:p>
    <w:p w14:paraId="102FB046" w14:textId="38EF130A" w:rsidR="005B64EC" w:rsidRPr="005B64EC" w:rsidRDefault="001B3507" w:rsidP="00AC745E">
      <w:pPr>
        <w:tabs>
          <w:tab w:val="left" w:pos="5040"/>
        </w:tabs>
        <w:spacing w:after="0"/>
        <w:ind w:left="360"/>
      </w:pPr>
      <w:hyperlink r:id="rId20" w:history="1">
        <w:r w:rsidR="005B64EC" w:rsidRPr="005B64EC">
          <w:rPr>
            <w:u w:val="single"/>
          </w:rPr>
          <w:t>Alaska Ocean Observing System Mariculture Map</w:t>
        </w:r>
      </w:hyperlink>
      <w:r w:rsidR="005B64EC" w:rsidRPr="005B64EC">
        <w:tab/>
      </w:r>
      <w:hyperlink r:id="rId21" w:history="1">
        <w:r w:rsidR="005B64EC" w:rsidRPr="005B64EC">
          <w:rPr>
            <w:color w:val="0000FF"/>
            <w:u w:val="single"/>
          </w:rPr>
          <w:t>https://mariculture.portal.aoos.org/</w:t>
        </w:r>
      </w:hyperlink>
    </w:p>
    <w:p w14:paraId="108A2FE5" w14:textId="46BA2772" w:rsidR="005B64EC" w:rsidRPr="005B64EC" w:rsidRDefault="005B64EC" w:rsidP="00AC745E">
      <w:pPr>
        <w:tabs>
          <w:tab w:val="left" w:pos="5040"/>
        </w:tabs>
        <w:spacing w:after="0"/>
        <w:ind w:left="360"/>
        <w:rPr>
          <w:bCs/>
        </w:rPr>
      </w:pPr>
      <w:r w:rsidRPr="005B64EC">
        <w:rPr>
          <w:u w:val="single"/>
        </w:rPr>
        <w:t>NOAA Nautical Charts</w:t>
      </w:r>
      <w:r w:rsidRPr="005B64EC">
        <w:t xml:space="preserve"> </w:t>
      </w:r>
      <w:r w:rsidRPr="005B64EC">
        <w:tab/>
      </w:r>
      <w:hyperlink r:id="rId22" w:history="1">
        <w:r w:rsidRPr="005B64EC">
          <w:rPr>
            <w:bCs/>
            <w:color w:val="0000FF"/>
            <w:u w:val="single"/>
          </w:rPr>
          <w:t>www.charts.noaa.gov</w:t>
        </w:r>
      </w:hyperlink>
      <w:r w:rsidRPr="005B64EC">
        <w:rPr>
          <w:bCs/>
        </w:rPr>
        <w:t xml:space="preserve"> </w:t>
      </w:r>
    </w:p>
    <w:p w14:paraId="205C1C17" w14:textId="6E881ED2" w:rsidR="005B64EC" w:rsidRPr="005B64EC" w:rsidRDefault="005B64EC" w:rsidP="00AC745E">
      <w:pPr>
        <w:tabs>
          <w:tab w:val="left" w:pos="5040"/>
        </w:tabs>
        <w:spacing w:after="0"/>
        <w:ind w:left="5040" w:hanging="4680"/>
      </w:pPr>
      <w:proofErr w:type="spellStart"/>
      <w:r w:rsidRPr="005B64EC">
        <w:rPr>
          <w:u w:val="single"/>
        </w:rPr>
        <w:t>ShoreZone</w:t>
      </w:r>
      <w:proofErr w:type="spellEnd"/>
      <w:r w:rsidRPr="005B64EC">
        <w:rPr>
          <w:u w:val="single"/>
        </w:rPr>
        <w:t xml:space="preserve"> Mapping System</w:t>
      </w:r>
      <w:r w:rsidRPr="005B64EC">
        <w:tab/>
      </w:r>
      <w:hyperlink r:id="rId23" w:history="1">
        <w:r w:rsidRPr="005B64EC">
          <w:rPr>
            <w:color w:val="0000FF"/>
            <w:u w:val="single"/>
          </w:rPr>
          <w:t>https://www.fisheries.noaa.gov/alaska/habitat-conservation/alaska-shorezone</w:t>
        </w:r>
      </w:hyperlink>
    </w:p>
    <w:p w14:paraId="08AE652B" w14:textId="77135965" w:rsidR="005B64EC" w:rsidRPr="005B64EC" w:rsidRDefault="005B64EC" w:rsidP="00D83086">
      <w:pPr>
        <w:tabs>
          <w:tab w:val="left" w:pos="5040"/>
        </w:tabs>
        <w:ind w:left="360"/>
        <w:rPr>
          <w:sz w:val="20"/>
          <w:szCs w:val="20"/>
        </w:rPr>
      </w:pPr>
      <w:r w:rsidRPr="005B64EC">
        <w:rPr>
          <w:u w:val="single"/>
        </w:rPr>
        <w:t>Catalog of Anadromous Streams</w:t>
      </w:r>
      <w:r w:rsidRPr="005B64EC">
        <w:t xml:space="preserve"> </w:t>
      </w:r>
      <w:r w:rsidRPr="005B64EC">
        <w:tab/>
      </w:r>
      <w:hyperlink r:id="rId24" w:history="1">
        <w:r w:rsidRPr="005B64EC">
          <w:rPr>
            <w:color w:val="0000FF"/>
            <w:u w:val="single"/>
          </w:rPr>
          <w:t>https://www.adfg.alaska.gov/sf/sarr/awc/</w:t>
        </w:r>
      </w:hyperlink>
    </w:p>
    <w:p w14:paraId="04397469" w14:textId="77777777" w:rsidR="00DC7CC7" w:rsidRPr="00DC7CC7" w:rsidRDefault="00DC7CC7" w:rsidP="00DC7CC7">
      <w:pPr>
        <w:rPr>
          <w:b/>
        </w:rPr>
      </w:pPr>
      <w:r w:rsidRPr="00DC7CC7">
        <w:rPr>
          <w:b/>
        </w:rPr>
        <w:t>*Be sure to include a legend box on all maps and diagrams you provide with your application with the following information:</w:t>
      </w:r>
    </w:p>
    <w:tbl>
      <w:tblPr>
        <w:tblStyle w:val="TableGrid"/>
        <w:tblW w:w="0" w:type="auto"/>
        <w:jc w:val="center"/>
        <w:tblLook w:val="04A0" w:firstRow="1" w:lastRow="0" w:firstColumn="1" w:lastColumn="0" w:noHBand="0" w:noVBand="1"/>
      </w:tblPr>
      <w:tblGrid>
        <w:gridCol w:w="4320"/>
        <w:gridCol w:w="720"/>
        <w:gridCol w:w="4320"/>
      </w:tblGrid>
      <w:tr w:rsidR="005E2D7E" w14:paraId="3A56ADBB" w14:textId="77777777" w:rsidTr="00E45C2B">
        <w:trPr>
          <w:jc w:val="center"/>
        </w:trPr>
        <w:tc>
          <w:tcPr>
            <w:tcW w:w="4320" w:type="dxa"/>
            <w:tcBorders>
              <w:top w:val="nil"/>
              <w:left w:val="nil"/>
              <w:bottom w:val="single" w:sz="4" w:space="0" w:color="auto"/>
              <w:right w:val="nil"/>
            </w:tcBorders>
          </w:tcPr>
          <w:p w14:paraId="589764F5" w14:textId="6D8519D2" w:rsidR="005E2D7E" w:rsidRPr="00C55CA8" w:rsidRDefault="00C55CA8" w:rsidP="005D0E04">
            <w:pPr>
              <w:rPr>
                <w:b/>
                <w:bCs/>
              </w:rPr>
            </w:pPr>
            <w:r>
              <w:rPr>
                <w:b/>
                <w:bCs/>
              </w:rPr>
              <w:t>FORMATTING</w:t>
            </w:r>
          </w:p>
        </w:tc>
        <w:tc>
          <w:tcPr>
            <w:tcW w:w="720" w:type="dxa"/>
            <w:tcBorders>
              <w:top w:val="nil"/>
              <w:left w:val="nil"/>
              <w:bottom w:val="nil"/>
              <w:right w:val="nil"/>
            </w:tcBorders>
          </w:tcPr>
          <w:p w14:paraId="4308FE05" w14:textId="77777777" w:rsidR="005E2D7E" w:rsidRDefault="005E2D7E" w:rsidP="005D0E04"/>
        </w:tc>
        <w:tc>
          <w:tcPr>
            <w:tcW w:w="4320" w:type="dxa"/>
            <w:tcBorders>
              <w:top w:val="nil"/>
              <w:left w:val="nil"/>
              <w:bottom w:val="single" w:sz="4" w:space="0" w:color="auto"/>
              <w:right w:val="nil"/>
            </w:tcBorders>
          </w:tcPr>
          <w:p w14:paraId="4B05D8B0" w14:textId="009D8BB5" w:rsidR="005E2D7E" w:rsidRPr="00C55CA8" w:rsidRDefault="00C55CA8" w:rsidP="005D0E04">
            <w:pPr>
              <w:rPr>
                <w:b/>
                <w:bCs/>
              </w:rPr>
            </w:pPr>
            <w:r w:rsidRPr="00C55CA8">
              <w:rPr>
                <w:b/>
                <w:bCs/>
              </w:rPr>
              <w:t>LEGEND BOX EXAMPLE</w:t>
            </w:r>
          </w:p>
        </w:tc>
      </w:tr>
      <w:tr w:rsidR="005E2D7E" w14:paraId="0115153E" w14:textId="77777777" w:rsidTr="00E45C2B">
        <w:trPr>
          <w:jc w:val="center"/>
        </w:trPr>
        <w:tc>
          <w:tcPr>
            <w:tcW w:w="4320" w:type="dxa"/>
            <w:tcBorders>
              <w:top w:val="single" w:sz="4" w:space="0" w:color="auto"/>
              <w:bottom w:val="single" w:sz="4" w:space="0" w:color="auto"/>
            </w:tcBorders>
          </w:tcPr>
          <w:p w14:paraId="7F38554E" w14:textId="77777777" w:rsidR="005E2D7E" w:rsidRDefault="00C55CA8" w:rsidP="00C55CA8">
            <w:pPr>
              <w:spacing w:after="0"/>
            </w:pPr>
            <w:r>
              <w:t>Figure No. and Title</w:t>
            </w:r>
          </w:p>
          <w:p w14:paraId="099B9363" w14:textId="77777777" w:rsidR="00C55CA8" w:rsidRDefault="00C55CA8" w:rsidP="00C55CA8">
            <w:pPr>
              <w:spacing w:after="0"/>
            </w:pPr>
            <w:r>
              <w:t>Applicant Name (Business Name)</w:t>
            </w:r>
          </w:p>
          <w:p w14:paraId="0F2061E0" w14:textId="77777777" w:rsidR="00C55CA8" w:rsidRDefault="00C55CA8" w:rsidP="00C55CA8">
            <w:pPr>
              <w:spacing w:after="0"/>
            </w:pPr>
            <w:r>
              <w:t>Waterbody</w:t>
            </w:r>
          </w:p>
          <w:p w14:paraId="2DF9F7EE" w14:textId="77777777" w:rsidR="00C55CA8" w:rsidRDefault="00C55CA8" w:rsidP="00C55CA8">
            <w:pPr>
              <w:spacing w:after="0"/>
            </w:pPr>
            <w:r>
              <w:t>Area/Region</w:t>
            </w:r>
          </w:p>
          <w:p w14:paraId="2A53B7F3" w14:textId="75986110" w:rsidR="00C55CA8" w:rsidRDefault="00C55CA8" w:rsidP="005D0E04">
            <w:r>
              <w:t>Today’s Date</w:t>
            </w:r>
          </w:p>
        </w:tc>
        <w:tc>
          <w:tcPr>
            <w:tcW w:w="720" w:type="dxa"/>
            <w:tcBorders>
              <w:top w:val="nil"/>
              <w:bottom w:val="nil"/>
            </w:tcBorders>
          </w:tcPr>
          <w:p w14:paraId="68C4B706" w14:textId="77777777" w:rsidR="005E2D7E" w:rsidRDefault="005E2D7E" w:rsidP="005D0E04"/>
        </w:tc>
        <w:tc>
          <w:tcPr>
            <w:tcW w:w="4320" w:type="dxa"/>
            <w:tcBorders>
              <w:top w:val="single" w:sz="4" w:space="0" w:color="auto"/>
              <w:bottom w:val="single" w:sz="4" w:space="0" w:color="auto"/>
            </w:tcBorders>
          </w:tcPr>
          <w:p w14:paraId="4C440E5D" w14:textId="3C1F91BF" w:rsidR="005E2D7E" w:rsidRDefault="00951672" w:rsidP="00E45C2B">
            <w:pPr>
              <w:spacing w:after="0"/>
            </w:pPr>
            <w:r>
              <w:t>F</w:t>
            </w:r>
            <w:r w:rsidR="00EB0F46">
              <w:t>igure</w:t>
            </w:r>
            <w:r>
              <w:t xml:space="preserve"> 1</w:t>
            </w:r>
            <w:r w:rsidR="00DE26CB">
              <w:t xml:space="preserve"> </w:t>
            </w:r>
            <w:r>
              <w:t>Detailed Location Map</w:t>
            </w:r>
          </w:p>
          <w:p w14:paraId="007521F0" w14:textId="77777777" w:rsidR="00951672" w:rsidRDefault="00951672" w:rsidP="00E45C2B">
            <w:pPr>
              <w:spacing w:after="0"/>
            </w:pPr>
            <w:r>
              <w:t>Alaska’s Best Oysters</w:t>
            </w:r>
          </w:p>
          <w:p w14:paraId="14C0F774" w14:textId="77777777" w:rsidR="00951672" w:rsidRDefault="00951672" w:rsidP="00E45C2B">
            <w:pPr>
              <w:spacing w:after="0"/>
            </w:pPr>
            <w:proofErr w:type="spellStart"/>
            <w:r>
              <w:t>Jerryton</w:t>
            </w:r>
            <w:proofErr w:type="spellEnd"/>
            <w:r>
              <w:t xml:space="preserve"> Bay</w:t>
            </w:r>
          </w:p>
          <w:p w14:paraId="2A2B661E" w14:textId="77777777" w:rsidR="00951672" w:rsidRDefault="00951672" w:rsidP="00E45C2B">
            <w:pPr>
              <w:spacing w:after="0"/>
            </w:pPr>
            <w:r>
              <w:t>East of Prince of Wales Island, Southeast</w:t>
            </w:r>
            <w:r w:rsidR="00E45C2B">
              <w:t xml:space="preserve"> AK</w:t>
            </w:r>
          </w:p>
          <w:p w14:paraId="5DAE4189" w14:textId="47F9C4A6" w:rsidR="00E45C2B" w:rsidRDefault="00E45C2B" w:rsidP="005D0E04">
            <w:r>
              <w:t>March 30, 2012</w:t>
            </w:r>
          </w:p>
        </w:tc>
      </w:tr>
    </w:tbl>
    <w:p w14:paraId="2A25A295" w14:textId="1B5B2FB1" w:rsidR="006752BC" w:rsidRDefault="006752BC" w:rsidP="005D0E04"/>
    <w:p w14:paraId="144148F5" w14:textId="77777777" w:rsidR="006752BC" w:rsidRDefault="006752BC">
      <w:pPr>
        <w:spacing w:after="160" w:line="259" w:lineRule="auto"/>
      </w:pPr>
      <w:r>
        <w:br w:type="page"/>
      </w:r>
    </w:p>
    <w:p w14:paraId="524EAE2A" w14:textId="34E2416F" w:rsidR="00474FB3" w:rsidRPr="00506331" w:rsidRDefault="00ED1E61" w:rsidP="00ED1E61">
      <w:pPr>
        <w:pStyle w:val="ListParagraph"/>
        <w:numPr>
          <w:ilvl w:val="0"/>
          <w:numId w:val="18"/>
        </w:numPr>
      </w:pPr>
      <w:r w:rsidRPr="00506331">
        <w:rPr>
          <w:b/>
          <w:bCs/>
        </w:rPr>
        <w:lastRenderedPageBreak/>
        <w:t>General Location Map</w:t>
      </w:r>
      <w:r w:rsidRPr="00506331">
        <w:t xml:space="preserve"> - </w:t>
      </w:r>
      <w:r w:rsidR="00506331" w:rsidRPr="00506331">
        <w:t xml:space="preserve">This map is a larger scaled map showing larger surrounding area with less detail (See </w:t>
      </w:r>
      <w:r w:rsidR="00EE6280">
        <w:t xml:space="preserve">Attachment </w:t>
      </w:r>
      <w:r w:rsidR="006037C8">
        <w:t>2,</w:t>
      </w:r>
      <w:r w:rsidR="00EE6280">
        <w:t xml:space="preserve"> </w:t>
      </w:r>
      <w:r w:rsidR="00506331" w:rsidRPr="00506331">
        <w:t>Figure 1). Use a USGS Topographic quadrangle map (scale: 1" = one mile (1:63,360)) and label it “Figure 1” and show the following information:</w:t>
      </w:r>
    </w:p>
    <w:p w14:paraId="51A87547" w14:textId="598EBC31" w:rsidR="00474FB3" w:rsidRDefault="001B3507" w:rsidP="00F37793">
      <w:pPr>
        <w:tabs>
          <w:tab w:val="left" w:pos="1080"/>
        </w:tabs>
        <w:spacing w:after="0"/>
        <w:ind w:left="720"/>
      </w:pPr>
      <w:sdt>
        <w:sdtPr>
          <w:id w:val="-2079045161"/>
          <w14:checkbox>
            <w14:checked w14:val="0"/>
            <w14:checkedState w14:val="2612" w14:font="MS Gothic"/>
            <w14:uncheckedState w14:val="2610" w14:font="MS Gothic"/>
          </w14:checkbox>
        </w:sdtPr>
        <w:sdtEndPr/>
        <w:sdtContent>
          <w:r w:rsidR="00077ED3">
            <w:rPr>
              <w:rFonts w:ascii="MS Gothic" w:eastAsia="MS Gothic" w:hAnsi="MS Gothic" w:hint="eastAsia"/>
            </w:rPr>
            <w:t>☐</w:t>
          </w:r>
        </w:sdtContent>
      </w:sdt>
      <w:r w:rsidR="00701E76">
        <w:tab/>
      </w:r>
      <w:r w:rsidR="0072642D">
        <w:t>USGS Map Name (</w:t>
      </w:r>
      <w:proofErr w:type="gramStart"/>
      <w:r w:rsidR="0072642D">
        <w:t>e.g.</w:t>
      </w:r>
      <w:proofErr w:type="gramEnd"/>
      <w:r w:rsidR="000062DD">
        <w:t xml:space="preserve"> Craig B-4) </w:t>
      </w:r>
      <w:r w:rsidR="00910134">
        <w:fldChar w:fldCharType="begin">
          <w:ffData>
            <w:name w:val="Text14"/>
            <w:enabled/>
            <w:calcOnExit w:val="0"/>
            <w:textInput>
              <w:maxLength w:val="10"/>
            </w:textInput>
          </w:ffData>
        </w:fldChar>
      </w:r>
      <w:bookmarkStart w:id="9" w:name="Text14"/>
      <w:r w:rsidR="00910134">
        <w:instrText xml:space="preserve"> FORMTEXT </w:instrText>
      </w:r>
      <w:r w:rsidR="00910134">
        <w:fldChar w:fldCharType="separate"/>
      </w:r>
      <w:r w:rsidR="00910134">
        <w:rPr>
          <w:noProof/>
        </w:rPr>
        <w:t> </w:t>
      </w:r>
      <w:r w:rsidR="00910134">
        <w:rPr>
          <w:noProof/>
        </w:rPr>
        <w:t> </w:t>
      </w:r>
      <w:r w:rsidR="00910134">
        <w:rPr>
          <w:noProof/>
        </w:rPr>
        <w:t> </w:t>
      </w:r>
      <w:r w:rsidR="00910134">
        <w:rPr>
          <w:noProof/>
        </w:rPr>
        <w:t> </w:t>
      </w:r>
      <w:r w:rsidR="00910134">
        <w:rPr>
          <w:noProof/>
        </w:rPr>
        <w:t> </w:t>
      </w:r>
      <w:r w:rsidR="00910134">
        <w:fldChar w:fldCharType="end"/>
      </w:r>
      <w:bookmarkEnd w:id="9"/>
    </w:p>
    <w:p w14:paraId="15585185" w14:textId="71F719B5" w:rsidR="00BF630A" w:rsidRDefault="001B3507" w:rsidP="00F37793">
      <w:pPr>
        <w:tabs>
          <w:tab w:val="left" w:pos="1080"/>
        </w:tabs>
        <w:spacing w:after="0"/>
        <w:ind w:left="720"/>
      </w:pPr>
      <w:sdt>
        <w:sdtPr>
          <w:id w:val="887692848"/>
          <w14:checkbox>
            <w14:checked w14:val="0"/>
            <w14:checkedState w14:val="2612" w14:font="MS Gothic"/>
            <w14:uncheckedState w14:val="2610" w14:font="MS Gothic"/>
          </w14:checkbox>
        </w:sdtPr>
        <w:sdtEndPr/>
        <w:sdtContent>
          <w:r w:rsidR="00077ED3">
            <w:rPr>
              <w:rFonts w:ascii="MS Gothic" w:eastAsia="MS Gothic" w:hAnsi="MS Gothic" w:hint="eastAsia"/>
            </w:rPr>
            <w:t>☐</w:t>
          </w:r>
        </w:sdtContent>
      </w:sdt>
      <w:r w:rsidR="00701E76">
        <w:tab/>
      </w:r>
      <w:r w:rsidR="008949F8">
        <w:t>General location of the farm site</w:t>
      </w:r>
    </w:p>
    <w:p w14:paraId="1B348755" w14:textId="3E08012D" w:rsidR="008949F8" w:rsidRDefault="001B3507" w:rsidP="00F37793">
      <w:pPr>
        <w:tabs>
          <w:tab w:val="left" w:pos="1080"/>
        </w:tabs>
        <w:spacing w:after="0"/>
        <w:ind w:left="720"/>
      </w:pPr>
      <w:sdt>
        <w:sdtPr>
          <w:id w:val="1533764113"/>
          <w14:checkbox>
            <w14:checked w14:val="0"/>
            <w14:checkedState w14:val="2612" w14:font="MS Gothic"/>
            <w14:uncheckedState w14:val="2610" w14:font="MS Gothic"/>
          </w14:checkbox>
        </w:sdtPr>
        <w:sdtEndPr/>
        <w:sdtContent>
          <w:r w:rsidR="00077ED3">
            <w:rPr>
              <w:rFonts w:ascii="MS Gothic" w:eastAsia="MS Gothic" w:hAnsi="MS Gothic" w:hint="eastAsia"/>
            </w:rPr>
            <w:t>☐</w:t>
          </w:r>
        </w:sdtContent>
      </w:sdt>
      <w:r w:rsidR="00701E76">
        <w:tab/>
      </w:r>
      <w:r w:rsidR="008949F8">
        <w:t>Distance (in nautical miles), and direction (arrow) of the site from the nearest community</w:t>
      </w:r>
    </w:p>
    <w:p w14:paraId="794F0530" w14:textId="6950510E" w:rsidR="008949F8" w:rsidRDefault="001B3507" w:rsidP="00F37793">
      <w:pPr>
        <w:tabs>
          <w:tab w:val="left" w:pos="1080"/>
        </w:tabs>
        <w:spacing w:after="0"/>
        <w:ind w:left="720"/>
      </w:pPr>
      <w:sdt>
        <w:sdtPr>
          <w:id w:val="-1454863427"/>
          <w14:checkbox>
            <w14:checked w14:val="0"/>
            <w14:checkedState w14:val="2612" w14:font="MS Gothic"/>
            <w14:uncheckedState w14:val="2610" w14:font="MS Gothic"/>
          </w14:checkbox>
        </w:sdtPr>
        <w:sdtEndPr/>
        <w:sdtContent>
          <w:r w:rsidR="00077ED3">
            <w:rPr>
              <w:rFonts w:ascii="MS Gothic" w:eastAsia="MS Gothic" w:hAnsi="MS Gothic" w:hint="eastAsia"/>
            </w:rPr>
            <w:t>☐</w:t>
          </w:r>
        </w:sdtContent>
      </w:sdt>
      <w:r w:rsidR="00701E76">
        <w:tab/>
      </w:r>
      <w:r w:rsidR="00077ED3">
        <w:t>A directional arrow identifying North</w:t>
      </w:r>
    </w:p>
    <w:p w14:paraId="345244EF" w14:textId="47916169" w:rsidR="00BF630A" w:rsidRDefault="001B3507" w:rsidP="00F37793">
      <w:pPr>
        <w:tabs>
          <w:tab w:val="left" w:pos="1080"/>
        </w:tabs>
        <w:spacing w:after="0"/>
        <w:ind w:left="720"/>
      </w:pPr>
      <w:sdt>
        <w:sdtPr>
          <w:id w:val="617800740"/>
          <w14:checkbox>
            <w14:checked w14:val="0"/>
            <w14:checkedState w14:val="2612" w14:font="MS Gothic"/>
            <w14:uncheckedState w14:val="2610" w14:font="MS Gothic"/>
          </w14:checkbox>
        </w:sdtPr>
        <w:sdtEndPr/>
        <w:sdtContent>
          <w:r w:rsidR="00077ED3">
            <w:rPr>
              <w:rFonts w:ascii="MS Gothic" w:eastAsia="MS Gothic" w:hAnsi="MS Gothic" w:hint="eastAsia"/>
            </w:rPr>
            <w:t>☐</w:t>
          </w:r>
        </w:sdtContent>
      </w:sdt>
      <w:r w:rsidR="00701E76">
        <w:tab/>
      </w:r>
      <w:r w:rsidR="00077ED3">
        <w:t>Scale</w:t>
      </w:r>
    </w:p>
    <w:p w14:paraId="41A1F404" w14:textId="548158D8" w:rsidR="00BF630A" w:rsidRDefault="001B3507" w:rsidP="00F37793">
      <w:pPr>
        <w:tabs>
          <w:tab w:val="left" w:pos="1080"/>
        </w:tabs>
        <w:ind w:left="720"/>
      </w:pPr>
      <w:sdt>
        <w:sdtPr>
          <w:id w:val="1481107933"/>
          <w14:checkbox>
            <w14:checked w14:val="0"/>
            <w14:checkedState w14:val="2612" w14:font="MS Gothic"/>
            <w14:uncheckedState w14:val="2610" w14:font="MS Gothic"/>
          </w14:checkbox>
        </w:sdtPr>
        <w:sdtEndPr/>
        <w:sdtContent>
          <w:r w:rsidR="00077ED3">
            <w:rPr>
              <w:rFonts w:ascii="MS Gothic" w:eastAsia="MS Gothic" w:hAnsi="MS Gothic" w:hint="eastAsia"/>
            </w:rPr>
            <w:t>☐</w:t>
          </w:r>
        </w:sdtContent>
      </w:sdt>
      <w:r w:rsidR="00701E76">
        <w:tab/>
      </w:r>
      <w:r w:rsidR="00077ED3">
        <w:t xml:space="preserve">Legend box (example </w:t>
      </w:r>
      <w:r w:rsidR="00380CA2">
        <w:t>on previous page</w:t>
      </w:r>
      <w:r w:rsidR="00077ED3">
        <w:t>)</w:t>
      </w:r>
    </w:p>
    <w:p w14:paraId="1422A0DE" w14:textId="18972041" w:rsidR="00BF630A" w:rsidRPr="00EC6B0E" w:rsidRDefault="00FA0288" w:rsidP="00884172">
      <w:pPr>
        <w:pStyle w:val="ListParagraph"/>
        <w:numPr>
          <w:ilvl w:val="0"/>
          <w:numId w:val="18"/>
        </w:numPr>
      </w:pPr>
      <w:r w:rsidRPr="00FA0288">
        <w:rPr>
          <w:b/>
          <w:bCs/>
        </w:rPr>
        <w:t>Detailed Location Map</w:t>
      </w:r>
      <w:r>
        <w:t xml:space="preserve"> - </w:t>
      </w:r>
      <w:r w:rsidR="00EC6B0E" w:rsidRPr="00EC6B0E">
        <w:t xml:space="preserve">This map is a smaller scaled map showing more detail (See </w:t>
      </w:r>
      <w:r w:rsidR="00EE6280">
        <w:t xml:space="preserve">Attachment </w:t>
      </w:r>
      <w:r w:rsidR="00494B1A">
        <w:t>2</w:t>
      </w:r>
      <w:r w:rsidR="006037C8">
        <w:t>,</w:t>
      </w:r>
      <w:r w:rsidR="00EE6280">
        <w:t xml:space="preserve"> </w:t>
      </w:r>
      <w:r w:rsidR="00EC6B0E" w:rsidRPr="00EC6B0E">
        <w:t xml:space="preserve">Figure 2). Use a National Oceanic and Atmospheric Administration (NOAA) navigational chart and label it </w:t>
      </w:r>
      <w:r w:rsidR="00305518">
        <w:t>“</w:t>
      </w:r>
      <w:r w:rsidR="00EC6B0E" w:rsidRPr="00EC6B0E">
        <w:t>Figure 2</w:t>
      </w:r>
      <w:r w:rsidR="00305518">
        <w:t>”</w:t>
      </w:r>
      <w:r w:rsidR="00EC6B0E" w:rsidRPr="00EC6B0E">
        <w:t xml:space="preserve"> and show the following information:</w:t>
      </w:r>
    </w:p>
    <w:p w14:paraId="0F963643" w14:textId="435171BA" w:rsidR="00BF630A" w:rsidRDefault="001B3507" w:rsidP="005B6082">
      <w:pPr>
        <w:tabs>
          <w:tab w:val="left" w:pos="1080"/>
        </w:tabs>
        <w:spacing w:after="0"/>
        <w:ind w:left="720"/>
      </w:pPr>
      <w:sdt>
        <w:sdtPr>
          <w:id w:val="305903779"/>
          <w14:checkbox>
            <w14:checked w14:val="0"/>
            <w14:checkedState w14:val="2612" w14:font="MS Gothic"/>
            <w14:uncheckedState w14:val="2610" w14:font="MS Gothic"/>
          </w14:checkbox>
        </w:sdtPr>
        <w:sdtEndPr/>
        <w:sdtContent>
          <w:r w:rsidR="0069693E">
            <w:rPr>
              <w:rFonts w:ascii="MS Gothic" w:eastAsia="MS Gothic" w:hAnsi="MS Gothic" w:hint="eastAsia"/>
            </w:rPr>
            <w:t>☐</w:t>
          </w:r>
        </w:sdtContent>
      </w:sdt>
      <w:r w:rsidR="00DB5A61">
        <w:tab/>
      </w:r>
      <w:r w:rsidR="009D14B3">
        <w:t xml:space="preserve">NOAA Chart No. </w:t>
      </w:r>
      <w:r w:rsidR="00910134">
        <w:fldChar w:fldCharType="begin">
          <w:ffData>
            <w:name w:val="Text15"/>
            <w:enabled/>
            <w:calcOnExit w:val="0"/>
            <w:textInput>
              <w:maxLength w:val="10"/>
            </w:textInput>
          </w:ffData>
        </w:fldChar>
      </w:r>
      <w:bookmarkStart w:id="10" w:name="Text15"/>
      <w:r w:rsidR="00910134">
        <w:instrText xml:space="preserve"> FORMTEXT </w:instrText>
      </w:r>
      <w:r w:rsidR="00910134">
        <w:fldChar w:fldCharType="separate"/>
      </w:r>
      <w:r w:rsidR="00910134">
        <w:rPr>
          <w:noProof/>
        </w:rPr>
        <w:t> </w:t>
      </w:r>
      <w:r w:rsidR="00910134">
        <w:rPr>
          <w:noProof/>
        </w:rPr>
        <w:t> </w:t>
      </w:r>
      <w:r w:rsidR="00910134">
        <w:rPr>
          <w:noProof/>
        </w:rPr>
        <w:t> </w:t>
      </w:r>
      <w:r w:rsidR="00910134">
        <w:rPr>
          <w:noProof/>
        </w:rPr>
        <w:t> </w:t>
      </w:r>
      <w:r w:rsidR="00910134">
        <w:rPr>
          <w:noProof/>
        </w:rPr>
        <w:t> </w:t>
      </w:r>
      <w:r w:rsidR="00910134">
        <w:fldChar w:fldCharType="end"/>
      </w:r>
      <w:bookmarkEnd w:id="10"/>
    </w:p>
    <w:p w14:paraId="44B01BD7" w14:textId="2233B66D" w:rsidR="00B819C3" w:rsidRDefault="001B3507" w:rsidP="005B6082">
      <w:pPr>
        <w:tabs>
          <w:tab w:val="left" w:pos="1080"/>
        </w:tabs>
        <w:spacing w:after="0"/>
        <w:ind w:left="720"/>
      </w:pPr>
      <w:sdt>
        <w:sdtPr>
          <w:id w:val="-1260290306"/>
          <w14:checkbox>
            <w14:checked w14:val="0"/>
            <w14:checkedState w14:val="2612" w14:font="MS Gothic"/>
            <w14:uncheckedState w14:val="2610" w14:font="MS Gothic"/>
          </w14:checkbox>
        </w:sdtPr>
        <w:sdtEndPr/>
        <w:sdtContent>
          <w:r w:rsidR="0069693E">
            <w:rPr>
              <w:rFonts w:ascii="MS Gothic" w:eastAsia="MS Gothic" w:hAnsi="MS Gothic" w:hint="eastAsia"/>
            </w:rPr>
            <w:t>☐</w:t>
          </w:r>
        </w:sdtContent>
      </w:sdt>
      <w:r w:rsidR="009D14B3">
        <w:tab/>
      </w:r>
      <w:r w:rsidR="00B5398E">
        <w:t>Boundaries of each farm area parcel and clearly label all corners (NE, SE, SW, and NW)</w:t>
      </w:r>
    </w:p>
    <w:p w14:paraId="44E55795" w14:textId="1E02A95B" w:rsidR="00B819C3" w:rsidRDefault="001B3507" w:rsidP="005B6082">
      <w:pPr>
        <w:tabs>
          <w:tab w:val="left" w:pos="1080"/>
        </w:tabs>
        <w:spacing w:after="0"/>
        <w:ind w:left="720"/>
      </w:pPr>
      <w:sdt>
        <w:sdtPr>
          <w:id w:val="-533647984"/>
          <w14:checkbox>
            <w14:checked w14:val="0"/>
            <w14:checkedState w14:val="2612" w14:font="MS Gothic"/>
            <w14:uncheckedState w14:val="2610" w14:font="MS Gothic"/>
          </w14:checkbox>
        </w:sdtPr>
        <w:sdtEndPr/>
        <w:sdtContent>
          <w:r w:rsidR="0069693E">
            <w:rPr>
              <w:rFonts w:ascii="MS Gothic" w:eastAsia="MS Gothic" w:hAnsi="MS Gothic" w:hint="eastAsia"/>
            </w:rPr>
            <w:t>☐</w:t>
          </w:r>
        </w:sdtContent>
      </w:sdt>
      <w:r w:rsidR="00B5398E">
        <w:tab/>
      </w:r>
      <w:r w:rsidR="00C35582">
        <w:t>Directional arrow identifying North</w:t>
      </w:r>
    </w:p>
    <w:p w14:paraId="02555F5F" w14:textId="661C859E" w:rsidR="00B819C3" w:rsidRDefault="001B3507" w:rsidP="005B6082">
      <w:pPr>
        <w:tabs>
          <w:tab w:val="left" w:pos="1080"/>
        </w:tabs>
        <w:spacing w:after="0"/>
        <w:ind w:left="720"/>
      </w:pPr>
      <w:sdt>
        <w:sdtPr>
          <w:id w:val="-59260844"/>
          <w14:checkbox>
            <w14:checked w14:val="0"/>
            <w14:checkedState w14:val="2612" w14:font="MS Gothic"/>
            <w14:uncheckedState w14:val="2610" w14:font="MS Gothic"/>
          </w14:checkbox>
        </w:sdtPr>
        <w:sdtEndPr/>
        <w:sdtContent>
          <w:r w:rsidR="0069693E">
            <w:rPr>
              <w:rFonts w:ascii="MS Gothic" w:eastAsia="MS Gothic" w:hAnsi="MS Gothic" w:hint="eastAsia"/>
            </w:rPr>
            <w:t>☐</w:t>
          </w:r>
        </w:sdtContent>
      </w:sdt>
      <w:r w:rsidR="00C35582">
        <w:tab/>
        <w:t>Scale on map</w:t>
      </w:r>
    </w:p>
    <w:p w14:paraId="328E8F57" w14:textId="4B710E28" w:rsidR="00B819C3" w:rsidRDefault="001B3507" w:rsidP="005B6082">
      <w:pPr>
        <w:tabs>
          <w:tab w:val="left" w:pos="1080"/>
        </w:tabs>
        <w:spacing w:after="0"/>
        <w:ind w:left="720"/>
      </w:pPr>
      <w:sdt>
        <w:sdtPr>
          <w:id w:val="-2098471491"/>
          <w14:checkbox>
            <w14:checked w14:val="0"/>
            <w14:checkedState w14:val="2612" w14:font="MS Gothic"/>
            <w14:uncheckedState w14:val="2610" w14:font="MS Gothic"/>
          </w14:checkbox>
        </w:sdtPr>
        <w:sdtEndPr/>
        <w:sdtContent>
          <w:r w:rsidR="0069693E">
            <w:rPr>
              <w:rFonts w:ascii="MS Gothic" w:eastAsia="MS Gothic" w:hAnsi="MS Gothic" w:hint="eastAsia"/>
            </w:rPr>
            <w:t>☐</w:t>
          </w:r>
        </w:sdtContent>
      </w:sdt>
      <w:r w:rsidR="00C35582">
        <w:tab/>
        <w:t xml:space="preserve">Legend box (example </w:t>
      </w:r>
      <w:r w:rsidR="00380CA2">
        <w:t>on previous page</w:t>
      </w:r>
      <w:r w:rsidR="00C35582">
        <w:t>)</w:t>
      </w:r>
    </w:p>
    <w:p w14:paraId="6E5C7DB6" w14:textId="48DA8F1B" w:rsidR="00B819C3" w:rsidRDefault="0069693E" w:rsidP="005B6082">
      <w:pPr>
        <w:spacing w:after="0"/>
        <w:ind w:left="1080"/>
      </w:pPr>
      <w:r>
        <w:t>If uplands area is proposed:</w:t>
      </w:r>
    </w:p>
    <w:p w14:paraId="243F5789" w14:textId="5A98E8C0" w:rsidR="00B819C3" w:rsidRDefault="001B3507" w:rsidP="005B6082">
      <w:pPr>
        <w:ind w:left="1080"/>
      </w:pPr>
      <w:sdt>
        <w:sdtPr>
          <w:id w:val="1186709995"/>
          <w:placeholder>
            <w:docPart w:val="DefaultPlaceholder_1081868574"/>
          </w:placeholder>
          <w14:checkbox>
            <w14:checked w14:val="0"/>
            <w14:checkedState w14:val="2612" w14:font="MS Gothic"/>
            <w14:uncheckedState w14:val="2610" w14:font="MS Gothic"/>
          </w14:checkbox>
        </w:sdtPr>
        <w:sdtEndPr/>
        <w:sdtContent>
          <w:r w:rsidR="005B6082">
            <w:rPr>
              <w:rFonts w:ascii="MS Gothic" w:eastAsia="MS Gothic" w:hAnsi="MS Gothic"/>
            </w:rPr>
            <w:t>☐</w:t>
          </w:r>
        </w:sdtContent>
      </w:sdt>
      <w:r w:rsidR="00B27605">
        <w:tab/>
        <w:t>Location and type of use (</w:t>
      </w:r>
      <w:proofErr w:type="gramStart"/>
      <w:r w:rsidR="00B27605">
        <w:t>e.g.</w:t>
      </w:r>
      <w:proofErr w:type="gramEnd"/>
      <w:r w:rsidR="00B27605">
        <w:t xml:space="preserve"> housing, storage shed, etc.)</w:t>
      </w:r>
    </w:p>
    <w:p w14:paraId="407BE4E4" w14:textId="1B3867D1" w:rsidR="00BF630A" w:rsidRDefault="004E6923" w:rsidP="00253EBA">
      <w:pPr>
        <w:pStyle w:val="ListParagraph"/>
        <w:numPr>
          <w:ilvl w:val="0"/>
          <w:numId w:val="18"/>
        </w:numPr>
        <w:spacing w:after="0"/>
      </w:pPr>
      <w:r w:rsidRPr="004E6923">
        <w:rPr>
          <w:b/>
          <w:bCs/>
        </w:rPr>
        <w:t>Site Plan Map</w:t>
      </w:r>
      <w:r>
        <w:t xml:space="preserve"> - </w:t>
      </w:r>
      <w:r w:rsidR="00645473" w:rsidRPr="00645473">
        <w:t xml:space="preserve">Draw an overhead view of the farm area parcel(s) and surrounding area (See </w:t>
      </w:r>
      <w:r w:rsidR="00EE6280">
        <w:t xml:space="preserve">Attachment </w:t>
      </w:r>
      <w:r w:rsidR="00494B1A">
        <w:t>2</w:t>
      </w:r>
      <w:r w:rsidR="006037C8">
        <w:t xml:space="preserve">, </w:t>
      </w:r>
      <w:r w:rsidR="00645473" w:rsidRPr="00645473">
        <w:t>Figures 3 and 4). Label it “Figure 3”</w:t>
      </w:r>
      <w:r w:rsidR="00784C05">
        <w:t xml:space="preserve"> </w:t>
      </w:r>
      <w:r w:rsidR="00645473" w:rsidRPr="00645473">
        <w:t>and show the following information:</w:t>
      </w:r>
    </w:p>
    <w:p w14:paraId="3786EB83" w14:textId="70FBD325" w:rsidR="00474FB3" w:rsidRDefault="001B3507" w:rsidP="00253EBA">
      <w:pPr>
        <w:spacing w:after="0"/>
        <w:ind w:left="1080" w:hanging="360"/>
      </w:pPr>
      <w:sdt>
        <w:sdtPr>
          <w:id w:val="-223376199"/>
          <w14:checkbox>
            <w14:checked w14:val="0"/>
            <w14:checkedState w14:val="2612" w14:font="MS Gothic"/>
            <w14:uncheckedState w14:val="2610" w14:font="MS Gothic"/>
          </w14:checkbox>
        </w:sdtPr>
        <w:sdtEndPr/>
        <w:sdtContent>
          <w:r w:rsidR="00253EBA">
            <w:rPr>
              <w:rFonts w:ascii="MS Gothic" w:eastAsia="MS Gothic" w:hAnsi="MS Gothic" w:hint="eastAsia"/>
            </w:rPr>
            <w:t>☐</w:t>
          </w:r>
        </w:sdtContent>
      </w:sdt>
      <w:r w:rsidR="008532F2">
        <w:tab/>
      </w:r>
      <w:r w:rsidR="00116FE2">
        <w:t xml:space="preserve">All in-water structures and anchoring systems (All anchoring systems and anchor scope </w:t>
      </w:r>
      <w:proofErr w:type="gramStart"/>
      <w:r w:rsidR="00116FE2">
        <w:t>have to</w:t>
      </w:r>
      <w:proofErr w:type="gramEnd"/>
      <w:r w:rsidR="00116FE2">
        <w:t xml:space="preserve"> be </w:t>
      </w:r>
      <w:r w:rsidR="00116FE2" w:rsidRPr="008532F2">
        <w:rPr>
          <w:u w:val="single"/>
        </w:rPr>
        <w:t>inside</w:t>
      </w:r>
      <w:r w:rsidR="00116FE2">
        <w:t xml:space="preserve"> the farm parcel boundary</w:t>
      </w:r>
      <w:r w:rsidR="008532F2">
        <w:t>)</w:t>
      </w:r>
    </w:p>
    <w:p w14:paraId="59C9AB54" w14:textId="15FAF798" w:rsidR="00D96C6E" w:rsidRDefault="001B3507" w:rsidP="00253EBA">
      <w:pPr>
        <w:tabs>
          <w:tab w:val="left" w:pos="1080"/>
        </w:tabs>
        <w:spacing w:after="0"/>
        <w:ind w:left="720"/>
      </w:pPr>
      <w:sdt>
        <w:sdtPr>
          <w:id w:val="818620505"/>
          <w14:checkbox>
            <w14:checked w14:val="0"/>
            <w14:checkedState w14:val="2612" w14:font="MS Gothic"/>
            <w14:uncheckedState w14:val="2610" w14:font="MS Gothic"/>
          </w14:checkbox>
        </w:sdtPr>
        <w:sdtEndPr/>
        <w:sdtContent>
          <w:r w:rsidR="00253EBA">
            <w:rPr>
              <w:rFonts w:ascii="MS Gothic" w:eastAsia="MS Gothic" w:hAnsi="MS Gothic" w:hint="eastAsia"/>
            </w:rPr>
            <w:t>☐</w:t>
          </w:r>
        </w:sdtContent>
      </w:sdt>
      <w:r w:rsidR="0072181E">
        <w:tab/>
      </w:r>
      <w:r w:rsidR="00C82F4E">
        <w:t>All equipment and support facilities with dimensions (in feet)</w:t>
      </w:r>
    </w:p>
    <w:p w14:paraId="3157CA30" w14:textId="76A3C304" w:rsidR="00D96C6E" w:rsidRDefault="001B3507" w:rsidP="00253EBA">
      <w:pPr>
        <w:tabs>
          <w:tab w:val="left" w:pos="1080"/>
        </w:tabs>
        <w:spacing w:after="0"/>
        <w:ind w:left="720"/>
      </w:pPr>
      <w:sdt>
        <w:sdtPr>
          <w:id w:val="-572279961"/>
          <w14:checkbox>
            <w14:checked w14:val="0"/>
            <w14:checkedState w14:val="2612" w14:font="MS Gothic"/>
            <w14:uncheckedState w14:val="2610" w14:font="MS Gothic"/>
          </w14:checkbox>
        </w:sdtPr>
        <w:sdtEndPr/>
        <w:sdtContent>
          <w:r w:rsidR="00253EBA">
            <w:rPr>
              <w:rFonts w:ascii="MS Gothic" w:eastAsia="MS Gothic" w:hAnsi="MS Gothic" w:hint="eastAsia"/>
            </w:rPr>
            <w:t>☐</w:t>
          </w:r>
        </w:sdtContent>
      </w:sdt>
      <w:r w:rsidR="00C82F4E">
        <w:tab/>
      </w:r>
      <w:r w:rsidR="0072181E">
        <w:t>Areas of eelgrass beds (intertidal zone)</w:t>
      </w:r>
    </w:p>
    <w:p w14:paraId="2F3C2C87" w14:textId="57739CBC" w:rsidR="00D96C6E" w:rsidRDefault="001B3507" w:rsidP="00253EBA">
      <w:pPr>
        <w:tabs>
          <w:tab w:val="left" w:pos="1080"/>
        </w:tabs>
        <w:spacing w:after="0"/>
        <w:ind w:left="720"/>
      </w:pPr>
      <w:sdt>
        <w:sdtPr>
          <w:id w:val="-1477363452"/>
          <w14:checkbox>
            <w14:checked w14:val="0"/>
            <w14:checkedState w14:val="2612" w14:font="MS Gothic"/>
            <w14:uncheckedState w14:val="2610" w14:font="MS Gothic"/>
          </w14:checkbox>
        </w:sdtPr>
        <w:sdtEndPr/>
        <w:sdtContent>
          <w:r w:rsidR="00253EBA">
            <w:rPr>
              <w:rFonts w:ascii="MS Gothic" w:eastAsia="MS Gothic" w:hAnsi="MS Gothic" w:hint="eastAsia"/>
            </w:rPr>
            <w:t>☐</w:t>
          </w:r>
        </w:sdtContent>
      </w:sdt>
      <w:r w:rsidR="0072181E">
        <w:tab/>
      </w:r>
      <w:r w:rsidR="00380CA2">
        <w:t>Areas of kelp beds (subtidal zone)</w:t>
      </w:r>
    </w:p>
    <w:p w14:paraId="32508908" w14:textId="57897E88" w:rsidR="00D96C6E" w:rsidRDefault="001B3507" w:rsidP="00253EBA">
      <w:pPr>
        <w:tabs>
          <w:tab w:val="left" w:pos="1080"/>
        </w:tabs>
        <w:spacing w:after="0"/>
        <w:ind w:left="720"/>
      </w:pPr>
      <w:sdt>
        <w:sdtPr>
          <w:id w:val="-1272313252"/>
          <w14:checkbox>
            <w14:checked w14:val="0"/>
            <w14:checkedState w14:val="2612" w14:font="MS Gothic"/>
            <w14:uncheckedState w14:val="2610" w14:font="MS Gothic"/>
          </w14:checkbox>
        </w:sdtPr>
        <w:sdtEndPr/>
        <w:sdtContent>
          <w:r w:rsidR="00253EBA">
            <w:rPr>
              <w:rFonts w:ascii="MS Gothic" w:eastAsia="MS Gothic" w:hAnsi="MS Gothic" w:hint="eastAsia"/>
            </w:rPr>
            <w:t>☐</w:t>
          </w:r>
        </w:sdtContent>
      </w:sdt>
      <w:r w:rsidR="00380CA2">
        <w:tab/>
        <w:t>Fuel and chemical storage</w:t>
      </w:r>
    </w:p>
    <w:p w14:paraId="0CF8D7B3" w14:textId="72338526" w:rsidR="00380CA2" w:rsidRDefault="001B3507" w:rsidP="00253EBA">
      <w:pPr>
        <w:tabs>
          <w:tab w:val="left" w:pos="1080"/>
        </w:tabs>
        <w:spacing w:after="0"/>
        <w:ind w:left="720"/>
      </w:pPr>
      <w:sdt>
        <w:sdtPr>
          <w:id w:val="960997455"/>
          <w14:checkbox>
            <w14:checked w14:val="0"/>
            <w14:checkedState w14:val="2612" w14:font="MS Gothic"/>
            <w14:uncheckedState w14:val="2610" w14:font="MS Gothic"/>
          </w14:checkbox>
        </w:sdtPr>
        <w:sdtEndPr/>
        <w:sdtContent>
          <w:r w:rsidR="00253EBA">
            <w:rPr>
              <w:rFonts w:ascii="MS Gothic" w:eastAsia="MS Gothic" w:hAnsi="MS Gothic" w:hint="eastAsia"/>
            </w:rPr>
            <w:t>☐</w:t>
          </w:r>
        </w:sdtContent>
      </w:sdt>
      <w:r w:rsidR="00380CA2">
        <w:tab/>
        <w:t>Nearby anadromous streams (</w:t>
      </w:r>
      <w:r w:rsidR="00305518">
        <w:t>fish</w:t>
      </w:r>
      <w:r w:rsidR="00380CA2">
        <w:t>)</w:t>
      </w:r>
    </w:p>
    <w:p w14:paraId="2E252F55" w14:textId="5A7E8718" w:rsidR="00D96C6E" w:rsidRDefault="001B3507" w:rsidP="00253EBA">
      <w:pPr>
        <w:tabs>
          <w:tab w:val="left" w:pos="1080"/>
        </w:tabs>
        <w:spacing w:after="0"/>
        <w:ind w:left="720"/>
      </w:pPr>
      <w:sdt>
        <w:sdtPr>
          <w:id w:val="137151415"/>
          <w14:checkbox>
            <w14:checked w14:val="0"/>
            <w14:checkedState w14:val="2612" w14:font="MS Gothic"/>
            <w14:uncheckedState w14:val="2610" w14:font="MS Gothic"/>
          </w14:checkbox>
        </w:sdtPr>
        <w:sdtEndPr/>
        <w:sdtContent>
          <w:r w:rsidR="00253EBA">
            <w:rPr>
              <w:rFonts w:ascii="MS Gothic" w:eastAsia="MS Gothic" w:hAnsi="MS Gothic" w:hint="eastAsia"/>
            </w:rPr>
            <w:t>☐</w:t>
          </w:r>
        </w:sdtContent>
      </w:sdt>
      <w:r w:rsidR="00380CA2">
        <w:tab/>
        <w:t xml:space="preserve">Distance between all facilities, </w:t>
      </w:r>
      <w:proofErr w:type="gramStart"/>
      <w:r w:rsidR="00380CA2">
        <w:t>gear</w:t>
      </w:r>
      <w:proofErr w:type="gramEnd"/>
      <w:r w:rsidR="00380CA2">
        <w:t xml:space="preserve"> or equipment on the proposed farm site</w:t>
      </w:r>
    </w:p>
    <w:p w14:paraId="7F212F13" w14:textId="244A81D5" w:rsidR="00D96C6E" w:rsidRDefault="001B3507" w:rsidP="00253EBA">
      <w:pPr>
        <w:tabs>
          <w:tab w:val="left" w:pos="1080"/>
        </w:tabs>
        <w:ind w:left="720"/>
      </w:pPr>
      <w:sdt>
        <w:sdtPr>
          <w:id w:val="-1632544054"/>
          <w14:checkbox>
            <w14:checked w14:val="0"/>
            <w14:checkedState w14:val="2612" w14:font="MS Gothic"/>
            <w14:uncheckedState w14:val="2610" w14:font="MS Gothic"/>
          </w14:checkbox>
        </w:sdtPr>
        <w:sdtEndPr/>
        <w:sdtContent>
          <w:r w:rsidR="00253EBA">
            <w:rPr>
              <w:rFonts w:ascii="MS Gothic" w:eastAsia="MS Gothic" w:hAnsi="MS Gothic" w:hint="eastAsia"/>
            </w:rPr>
            <w:t>☐</w:t>
          </w:r>
        </w:sdtContent>
      </w:sdt>
      <w:r w:rsidR="00380CA2">
        <w:tab/>
        <w:t>Legend box (example on previous page)</w:t>
      </w:r>
    </w:p>
    <w:p w14:paraId="52BBD292" w14:textId="14EF4C1D" w:rsidR="00474FB3" w:rsidRDefault="00783C7B" w:rsidP="00A30644">
      <w:pPr>
        <w:pStyle w:val="ListParagraph"/>
        <w:numPr>
          <w:ilvl w:val="0"/>
          <w:numId w:val="18"/>
        </w:numPr>
        <w:spacing w:after="0"/>
      </w:pPr>
      <w:r w:rsidRPr="00783C7B">
        <w:rPr>
          <w:b/>
          <w:bCs/>
        </w:rPr>
        <w:t>Cross-Sectional Diagram(s)</w:t>
      </w:r>
      <w:r>
        <w:t xml:space="preserve"> - </w:t>
      </w:r>
      <w:r w:rsidR="001A7E26" w:rsidRPr="001A7E26">
        <w:t xml:space="preserve">Provide Cross-Sectional Diagram(s) of all support facilities, equipment, and gear showing their placement and anchoring systems (See </w:t>
      </w:r>
      <w:r w:rsidR="00EE6280">
        <w:t>Attachment</w:t>
      </w:r>
      <w:r w:rsidR="00494B1A">
        <w:t xml:space="preserve"> 2</w:t>
      </w:r>
      <w:r w:rsidR="006037C8">
        <w:t>,</w:t>
      </w:r>
      <w:r w:rsidR="00EE6280">
        <w:t xml:space="preserve"> </w:t>
      </w:r>
      <w:r w:rsidR="001A7E26" w:rsidRPr="001A7E26">
        <w:t>Figure 5). Note that more than one diagram may be required. Label it “Figure 5” (and so on) and show the following information:</w:t>
      </w:r>
    </w:p>
    <w:p w14:paraId="58A77153" w14:textId="46D75584" w:rsidR="00253EBA" w:rsidRDefault="001B3507" w:rsidP="00A30644">
      <w:pPr>
        <w:tabs>
          <w:tab w:val="left" w:pos="1080"/>
        </w:tabs>
        <w:spacing w:after="0"/>
        <w:ind w:left="720"/>
      </w:pPr>
      <w:sdt>
        <w:sdtPr>
          <w:id w:val="1781761506"/>
          <w14:checkbox>
            <w14:checked w14:val="0"/>
            <w14:checkedState w14:val="2612" w14:font="MS Gothic"/>
            <w14:uncheckedState w14:val="2610" w14:font="MS Gothic"/>
          </w14:checkbox>
        </w:sdtPr>
        <w:sdtEndPr/>
        <w:sdtContent>
          <w:r w:rsidR="00A30644">
            <w:rPr>
              <w:rFonts w:ascii="MS Gothic" w:eastAsia="MS Gothic" w:hAnsi="MS Gothic" w:hint="eastAsia"/>
            </w:rPr>
            <w:t>☐</w:t>
          </w:r>
        </w:sdtContent>
      </w:sdt>
      <w:r w:rsidR="001145A7">
        <w:tab/>
      </w:r>
      <w:r w:rsidR="003D09FB">
        <w:t>Distance from bottom of gear to ocean bottom at mean lower low tide</w:t>
      </w:r>
    </w:p>
    <w:p w14:paraId="72104718" w14:textId="3530846F" w:rsidR="00253EBA" w:rsidRDefault="003D09FB" w:rsidP="00A30644">
      <w:pPr>
        <w:tabs>
          <w:tab w:val="left" w:pos="1080"/>
        </w:tabs>
        <w:spacing w:after="0"/>
        <w:ind w:left="1080"/>
      </w:pPr>
      <w:r>
        <w:t>If suspended or on-bottom culture:</w:t>
      </w:r>
    </w:p>
    <w:p w14:paraId="703FA5D4" w14:textId="4A362601" w:rsidR="00253EBA" w:rsidRDefault="001B3507" w:rsidP="00A30644">
      <w:pPr>
        <w:tabs>
          <w:tab w:val="left" w:pos="1080"/>
        </w:tabs>
        <w:spacing w:after="0"/>
        <w:ind w:left="1440" w:hanging="360"/>
      </w:pPr>
      <w:sdt>
        <w:sdtPr>
          <w:id w:val="808361824"/>
          <w14:checkbox>
            <w14:checked w14:val="0"/>
            <w14:checkedState w14:val="2612" w14:font="MS Gothic"/>
            <w14:uncheckedState w14:val="2610" w14:font="MS Gothic"/>
          </w14:checkbox>
        </w:sdtPr>
        <w:sdtEndPr/>
        <w:sdtContent>
          <w:r w:rsidR="00A30644">
            <w:rPr>
              <w:rFonts w:ascii="MS Gothic" w:eastAsia="MS Gothic" w:hAnsi="MS Gothic" w:hint="eastAsia"/>
            </w:rPr>
            <w:t>☐</w:t>
          </w:r>
        </w:sdtContent>
      </w:sdt>
      <w:r w:rsidR="001145A7">
        <w:tab/>
      </w:r>
      <w:r w:rsidR="00107351">
        <w:t>water depth at low tide</w:t>
      </w:r>
    </w:p>
    <w:p w14:paraId="64764213" w14:textId="6B8A6B25" w:rsidR="00107351" w:rsidRDefault="001B3507" w:rsidP="00A30644">
      <w:pPr>
        <w:tabs>
          <w:tab w:val="left" w:pos="1080"/>
        </w:tabs>
        <w:spacing w:after="0"/>
        <w:ind w:left="1440" w:hanging="360"/>
      </w:pPr>
      <w:sdt>
        <w:sdtPr>
          <w:id w:val="-479842437"/>
          <w14:checkbox>
            <w14:checked w14:val="0"/>
            <w14:checkedState w14:val="2612" w14:font="MS Gothic"/>
            <w14:uncheckedState w14:val="2610" w14:font="MS Gothic"/>
          </w14:checkbox>
        </w:sdtPr>
        <w:sdtEndPr/>
        <w:sdtContent>
          <w:r w:rsidR="00A30644">
            <w:rPr>
              <w:rFonts w:ascii="MS Gothic" w:eastAsia="MS Gothic" w:hAnsi="MS Gothic" w:hint="eastAsia"/>
            </w:rPr>
            <w:t>☐</w:t>
          </w:r>
        </w:sdtContent>
      </w:sdt>
      <w:r w:rsidR="001145A7">
        <w:tab/>
      </w:r>
      <w:r w:rsidR="00107351">
        <w:t xml:space="preserve">major </w:t>
      </w:r>
      <w:r w:rsidR="000716A4">
        <w:t>on-bottom physical features (sand, mud, silt, clay, bedrock, cobble, shells, rockweed, algae</w:t>
      </w:r>
      <w:r w:rsidR="0048014E">
        <w:t>/</w:t>
      </w:r>
      <w:r w:rsidR="000716A4">
        <w:t>seaweed</w:t>
      </w:r>
      <w:r w:rsidR="0048014E">
        <w:t>) and contours</w:t>
      </w:r>
    </w:p>
    <w:p w14:paraId="133CE275" w14:textId="5F788B71" w:rsidR="0048014E" w:rsidRDefault="001B3507" w:rsidP="00A30644">
      <w:pPr>
        <w:tabs>
          <w:tab w:val="left" w:pos="1080"/>
        </w:tabs>
        <w:spacing w:after="0"/>
        <w:ind w:left="720"/>
      </w:pPr>
      <w:sdt>
        <w:sdtPr>
          <w:id w:val="1665584096"/>
          <w14:checkbox>
            <w14:checked w14:val="0"/>
            <w14:checkedState w14:val="2612" w14:font="MS Gothic"/>
            <w14:uncheckedState w14:val="2610" w14:font="MS Gothic"/>
          </w14:checkbox>
        </w:sdtPr>
        <w:sdtEndPr/>
        <w:sdtContent>
          <w:r w:rsidR="00A30644">
            <w:rPr>
              <w:rFonts w:ascii="MS Gothic" w:eastAsia="MS Gothic" w:hAnsi="MS Gothic" w:hint="eastAsia"/>
            </w:rPr>
            <w:t>☐</w:t>
          </w:r>
        </w:sdtContent>
      </w:sdt>
      <w:r w:rsidR="00A30644">
        <w:tab/>
      </w:r>
      <w:r w:rsidR="0048014E">
        <w:t>Dimensions of the anchoring configuration and poundage</w:t>
      </w:r>
    </w:p>
    <w:p w14:paraId="6E251647" w14:textId="76225E5C" w:rsidR="0048014E" w:rsidRDefault="001B3507" w:rsidP="00A30644">
      <w:pPr>
        <w:tabs>
          <w:tab w:val="left" w:pos="1080"/>
        </w:tabs>
        <w:spacing w:after="0"/>
        <w:ind w:left="720"/>
      </w:pPr>
      <w:sdt>
        <w:sdtPr>
          <w:id w:val="-1426565750"/>
          <w14:checkbox>
            <w14:checked w14:val="0"/>
            <w14:checkedState w14:val="2612" w14:font="MS Gothic"/>
            <w14:uncheckedState w14:val="2610" w14:font="MS Gothic"/>
          </w14:checkbox>
        </w:sdtPr>
        <w:sdtEndPr/>
        <w:sdtContent>
          <w:r w:rsidR="00A30644">
            <w:rPr>
              <w:rFonts w:ascii="MS Gothic" w:eastAsia="MS Gothic" w:hAnsi="MS Gothic" w:hint="eastAsia"/>
            </w:rPr>
            <w:t>☐</w:t>
          </w:r>
        </w:sdtContent>
      </w:sdt>
      <w:r w:rsidR="00A30644">
        <w:tab/>
      </w:r>
      <w:r w:rsidR="0048014E">
        <w:t>Scale</w:t>
      </w:r>
    </w:p>
    <w:p w14:paraId="06DE9AD8" w14:textId="541CFEC9" w:rsidR="001145A7" w:rsidRDefault="001B3507" w:rsidP="00A30644">
      <w:pPr>
        <w:tabs>
          <w:tab w:val="left" w:pos="1080"/>
        </w:tabs>
        <w:ind w:left="720"/>
      </w:pPr>
      <w:sdt>
        <w:sdtPr>
          <w:id w:val="1115482638"/>
          <w14:checkbox>
            <w14:checked w14:val="0"/>
            <w14:checkedState w14:val="2612" w14:font="MS Gothic"/>
            <w14:uncheckedState w14:val="2610" w14:font="MS Gothic"/>
          </w14:checkbox>
        </w:sdtPr>
        <w:sdtEndPr/>
        <w:sdtContent>
          <w:r w:rsidR="00A30644">
            <w:rPr>
              <w:rFonts w:ascii="MS Gothic" w:eastAsia="MS Gothic" w:hAnsi="MS Gothic" w:hint="eastAsia"/>
            </w:rPr>
            <w:t>☐</w:t>
          </w:r>
        </w:sdtContent>
      </w:sdt>
      <w:r w:rsidR="00A30644">
        <w:tab/>
      </w:r>
      <w:r w:rsidR="001145A7">
        <w:t>Legend box (example on previous page</w:t>
      </w:r>
      <w:r w:rsidR="00EE6280">
        <w:t>)</w:t>
      </w:r>
    </w:p>
    <w:p w14:paraId="334FAD04" w14:textId="0C1209E8" w:rsidR="00107351" w:rsidRDefault="00487DF7" w:rsidP="009063D9">
      <w:pPr>
        <w:pStyle w:val="ListParagraph"/>
        <w:numPr>
          <w:ilvl w:val="0"/>
          <w:numId w:val="18"/>
        </w:numPr>
        <w:spacing w:after="0"/>
      </w:pPr>
      <w:r w:rsidRPr="00487DF7">
        <w:rPr>
          <w:b/>
          <w:bCs/>
        </w:rPr>
        <w:t>Detailed Drawing(s)</w:t>
      </w:r>
      <w:r>
        <w:t xml:space="preserve"> - </w:t>
      </w:r>
      <w:r w:rsidR="003E368D" w:rsidRPr="003E368D">
        <w:t xml:space="preserve">Provide Detailed Drawing(s) of all support facilities, equipment, and gear (See </w:t>
      </w:r>
      <w:r w:rsidR="00FA642C">
        <w:t xml:space="preserve">Attachment 2, </w:t>
      </w:r>
      <w:r w:rsidR="003E368D" w:rsidRPr="003E368D">
        <w:t>Figure 5). Note that more than one diagram may be required</w:t>
      </w:r>
      <w:proofErr w:type="gramStart"/>
      <w:r w:rsidR="003E368D" w:rsidRPr="003E368D">
        <w:t xml:space="preserve">.  </w:t>
      </w:r>
      <w:proofErr w:type="gramEnd"/>
      <w:r w:rsidR="003E368D" w:rsidRPr="003E368D">
        <w:t>Label and show the following information:</w:t>
      </w:r>
    </w:p>
    <w:p w14:paraId="4A2D23D9" w14:textId="5C895561" w:rsidR="00A30644" w:rsidRDefault="001B3507" w:rsidP="009063D9">
      <w:pPr>
        <w:tabs>
          <w:tab w:val="left" w:pos="1080"/>
        </w:tabs>
        <w:spacing w:after="0"/>
        <w:ind w:left="720"/>
      </w:pPr>
      <w:sdt>
        <w:sdtPr>
          <w:id w:val="-527795331"/>
          <w14:checkbox>
            <w14:checked w14:val="0"/>
            <w14:checkedState w14:val="2612" w14:font="MS Gothic"/>
            <w14:uncheckedState w14:val="2610" w14:font="MS Gothic"/>
          </w14:checkbox>
        </w:sdtPr>
        <w:sdtEndPr/>
        <w:sdtContent>
          <w:r w:rsidR="009063D9">
            <w:rPr>
              <w:rFonts w:ascii="MS Gothic" w:eastAsia="MS Gothic" w:hAnsi="MS Gothic" w:hint="eastAsia"/>
            </w:rPr>
            <w:t>☐</w:t>
          </w:r>
        </w:sdtContent>
      </w:sdt>
      <w:r w:rsidR="009063D9">
        <w:tab/>
      </w:r>
      <w:r w:rsidR="003E368D">
        <w:t>Draw and label the dimensions (length/width</w:t>
      </w:r>
      <w:r w:rsidR="009063D9">
        <w:t>/height) of all proposed gear and equipment</w:t>
      </w:r>
    </w:p>
    <w:p w14:paraId="63CBF9EE" w14:textId="2A2AF492" w:rsidR="00A30644" w:rsidRDefault="001B3507" w:rsidP="009063D9">
      <w:pPr>
        <w:tabs>
          <w:tab w:val="left" w:pos="1080"/>
        </w:tabs>
        <w:spacing w:after="0"/>
        <w:ind w:left="720"/>
      </w:pPr>
      <w:sdt>
        <w:sdtPr>
          <w:id w:val="-428354594"/>
          <w14:checkbox>
            <w14:checked w14:val="0"/>
            <w14:checkedState w14:val="2612" w14:font="MS Gothic"/>
            <w14:uncheckedState w14:val="2610" w14:font="MS Gothic"/>
          </w14:checkbox>
        </w:sdtPr>
        <w:sdtEndPr/>
        <w:sdtContent>
          <w:r w:rsidR="009063D9">
            <w:rPr>
              <w:rFonts w:ascii="MS Gothic" w:eastAsia="MS Gothic" w:hAnsi="MS Gothic" w:hint="eastAsia"/>
            </w:rPr>
            <w:t>☐</w:t>
          </w:r>
        </w:sdtContent>
      </w:sdt>
      <w:r w:rsidR="009063D9">
        <w:tab/>
        <w:t>Legend box (example on previous page)</w:t>
      </w:r>
    </w:p>
    <w:p w14:paraId="6BEF26BE" w14:textId="50AE27E8" w:rsidR="00A30644" w:rsidRDefault="00A30644" w:rsidP="005D0E04">
      <w:pPr>
        <w:pBdr>
          <w:bottom w:val="single" w:sz="12" w:space="1" w:color="auto"/>
        </w:pBdr>
      </w:pPr>
    </w:p>
    <w:p w14:paraId="400F6AE6" w14:textId="77777777" w:rsidR="009A442D" w:rsidRDefault="009A442D">
      <w:pPr>
        <w:spacing w:after="160" w:line="259" w:lineRule="auto"/>
        <w:rPr>
          <w:b/>
          <w:bCs/>
        </w:rPr>
      </w:pPr>
      <w:r>
        <w:rPr>
          <w:b/>
          <w:bCs/>
        </w:rPr>
        <w:br w:type="page"/>
      </w:r>
    </w:p>
    <w:p w14:paraId="347A7D09" w14:textId="1744A8E1" w:rsidR="009063D9" w:rsidRDefault="004C5565" w:rsidP="005D0E04">
      <w:r>
        <w:rPr>
          <w:b/>
          <w:bCs/>
        </w:rPr>
        <w:lastRenderedPageBreak/>
        <w:t>E</w:t>
      </w:r>
      <w:r w:rsidR="00F601F6" w:rsidRPr="00F601F6">
        <w:rPr>
          <w:b/>
          <w:bCs/>
        </w:rPr>
        <w:t>.  SITE SUITABILITY</w:t>
      </w:r>
      <w:r w:rsidR="00F601F6">
        <w:t xml:space="preserve"> – PHYSICAL AND BIOLOGICAL CHARACTERISTICS</w:t>
      </w:r>
    </w:p>
    <w:p w14:paraId="09B364DF" w14:textId="4BC744EF" w:rsidR="00A30644" w:rsidRDefault="001D025D" w:rsidP="00170157">
      <w:pPr>
        <w:spacing w:after="0"/>
        <w:ind w:left="720" w:hanging="360"/>
      </w:pPr>
      <w:r>
        <w:t>1.</w:t>
      </w:r>
      <w:r>
        <w:tab/>
      </w:r>
      <w:r w:rsidR="00826BC4">
        <w:t>Is the proposed location protected from severe storms, strong currents, winter ice, etc. and if not, is the farm designed for extremes?</w:t>
      </w:r>
    </w:p>
    <w:p w14:paraId="75B6A58D" w14:textId="706A0080" w:rsidR="00943096" w:rsidRDefault="001D025D" w:rsidP="00850734">
      <w:pPr>
        <w:spacing w:after="0"/>
        <w:ind w:left="720"/>
      </w:pPr>
      <w:bookmarkStart w:id="11" w:name="_Hlk80792831"/>
      <w:r w:rsidRPr="00170157">
        <w:rPr>
          <w:b/>
          <w:bCs/>
        </w:rPr>
        <w:t>Y</w:t>
      </w:r>
      <w:r w:rsidR="00A068AA">
        <w:rPr>
          <w:b/>
          <w:bCs/>
        </w:rPr>
        <w:t>es</w:t>
      </w:r>
      <w:r>
        <w:t xml:space="preserve">  </w:t>
      </w:r>
      <w:sdt>
        <w:sdtPr>
          <w:id w:val="-1892021511"/>
          <w14:checkbox>
            <w14:checked w14:val="0"/>
            <w14:checkedState w14:val="2612" w14:font="MS Gothic"/>
            <w14:uncheckedState w14:val="2610" w14:font="MS Gothic"/>
          </w14:checkbox>
        </w:sdtPr>
        <w:sdtEndPr/>
        <w:sdtContent>
          <w:r w:rsidR="00170157">
            <w:rPr>
              <w:rFonts w:ascii="MS Gothic" w:eastAsia="MS Gothic" w:hAnsi="MS Gothic" w:hint="eastAsia"/>
            </w:rPr>
            <w:t>☐</w:t>
          </w:r>
        </w:sdtContent>
      </w:sdt>
      <w:r>
        <w:t xml:space="preserve">  </w:t>
      </w:r>
      <w:r w:rsidRPr="00170157">
        <w:rPr>
          <w:b/>
          <w:bCs/>
        </w:rPr>
        <w:t>No</w:t>
      </w:r>
      <w:r>
        <w:t xml:space="preserve">  </w:t>
      </w:r>
      <w:sdt>
        <w:sdtPr>
          <w:id w:val="521057766"/>
          <w14:checkbox>
            <w14:checked w14:val="0"/>
            <w14:checkedState w14:val="2612" w14:font="MS Gothic"/>
            <w14:uncheckedState w14:val="2610" w14:font="MS Gothic"/>
          </w14:checkbox>
        </w:sdtPr>
        <w:sdtEndPr/>
        <w:sdtContent>
          <w:r w:rsidR="00170157">
            <w:rPr>
              <w:rFonts w:ascii="MS Gothic" w:eastAsia="MS Gothic" w:hAnsi="MS Gothic" w:hint="eastAsia"/>
            </w:rPr>
            <w:t>☐</w:t>
          </w:r>
        </w:sdtContent>
      </w:sdt>
      <w:r>
        <w:t xml:space="preserve">  </w:t>
      </w:r>
      <w:bookmarkEnd w:id="11"/>
      <w:r w:rsidR="00170157">
        <w:t>Additional Information</w:t>
      </w:r>
      <w:r w:rsidR="00943096">
        <w:t>:</w:t>
      </w:r>
    </w:p>
    <w:p w14:paraId="408A4F74" w14:textId="77B5F867" w:rsidR="00826BC4" w:rsidRDefault="00170157" w:rsidP="00850734">
      <w:pPr>
        <w:pBdr>
          <w:top w:val="single" w:sz="4" w:space="1" w:color="auto"/>
          <w:left w:val="single" w:sz="4" w:space="4" w:color="auto"/>
          <w:bottom w:val="single" w:sz="4" w:space="1" w:color="auto"/>
          <w:right w:val="single" w:sz="4" w:space="4" w:color="auto"/>
        </w:pBdr>
        <w:spacing w:after="0"/>
        <w:ind w:left="720"/>
      </w:pPr>
      <w:r>
        <w:t xml:space="preserve"> </w:t>
      </w:r>
      <w:sdt>
        <w:sdtPr>
          <w:id w:val="-1877692425"/>
          <w:placeholder>
            <w:docPart w:val="912B61CE596E478B8BCC284CFB96002B"/>
          </w:placeholder>
          <w:showingPlcHdr/>
        </w:sdtPr>
        <w:sdtEndPr/>
        <w:sdtContent>
          <w:r w:rsidR="001619F3" w:rsidRPr="00673E88">
            <w:rPr>
              <w:rStyle w:val="PlaceholderText"/>
            </w:rPr>
            <w:t>Click or tap here to enter text.</w:t>
          </w:r>
        </w:sdtContent>
      </w:sdt>
    </w:p>
    <w:p w14:paraId="7E16162C" w14:textId="4D8E5793" w:rsidR="00A30644" w:rsidRDefault="002300E9" w:rsidP="000B5FEF">
      <w:pPr>
        <w:spacing w:after="0"/>
        <w:ind w:left="720" w:hanging="360"/>
      </w:pPr>
      <w:r>
        <w:t>2.</w:t>
      </w:r>
      <w:r>
        <w:tab/>
        <w:t>Does your site have suitable water exchange for species of culture</w:t>
      </w:r>
      <w:proofErr w:type="gramStart"/>
      <w:r>
        <w:t xml:space="preserve">?  </w:t>
      </w:r>
      <w:proofErr w:type="gramEnd"/>
      <w:r w:rsidRPr="00170157">
        <w:rPr>
          <w:b/>
          <w:bCs/>
        </w:rPr>
        <w:t>Y</w:t>
      </w:r>
      <w:r w:rsidR="00A068AA">
        <w:rPr>
          <w:b/>
          <w:bCs/>
        </w:rPr>
        <w:t>es</w:t>
      </w:r>
      <w:r>
        <w:t xml:space="preserve">  </w:t>
      </w:r>
      <w:sdt>
        <w:sdtPr>
          <w:id w:val="-16966927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120369865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1CB971E7" w14:textId="2BF221DB" w:rsidR="00107351" w:rsidRDefault="009175C3" w:rsidP="000B5FEF">
      <w:pPr>
        <w:spacing w:after="0"/>
        <w:ind w:left="720" w:hanging="360"/>
      </w:pPr>
      <w:r>
        <w:t>3.</w:t>
      </w:r>
      <w:r>
        <w:tab/>
        <w:t>Are water temperatures suitable for proposed species of culture</w:t>
      </w:r>
      <w:proofErr w:type="gramStart"/>
      <w:r>
        <w:t xml:space="preserve">?  </w:t>
      </w:r>
      <w:proofErr w:type="gramEnd"/>
      <w:r w:rsidRPr="00170157">
        <w:rPr>
          <w:b/>
          <w:bCs/>
        </w:rPr>
        <w:t>Y</w:t>
      </w:r>
      <w:r w:rsidR="00A068AA">
        <w:rPr>
          <w:b/>
          <w:bCs/>
        </w:rPr>
        <w:t>es</w:t>
      </w:r>
      <w:r>
        <w:t xml:space="preserve">  </w:t>
      </w:r>
      <w:sdt>
        <w:sdtPr>
          <w:id w:val="-16794263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2678958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4AE2661E" w14:textId="1A627D49" w:rsidR="00107351" w:rsidRDefault="002E2BBA" w:rsidP="000B5FEF">
      <w:pPr>
        <w:spacing w:after="0"/>
        <w:ind w:left="720" w:hanging="360"/>
      </w:pPr>
      <w:r>
        <w:tab/>
      </w:r>
      <w:r w:rsidR="0047581B">
        <w:t xml:space="preserve">(Note: temperatures </w:t>
      </w:r>
      <w:r w:rsidR="000B5FEF">
        <w:t>&gt;</w:t>
      </w:r>
      <w:r w:rsidR="00485D58">
        <w:t xml:space="preserve"> 60</w:t>
      </w:r>
      <w:r w:rsidR="00EF60B5">
        <w:rPr>
          <w:rFonts w:cs="Calibri"/>
        </w:rPr>
        <w:t>°</w:t>
      </w:r>
      <w:r w:rsidR="00EF60B5">
        <w:t xml:space="preserve"> and &lt;</w:t>
      </w:r>
      <w:r w:rsidR="0041041E">
        <w:t xml:space="preserve"> 31</w:t>
      </w:r>
      <w:r w:rsidR="0041041E">
        <w:rPr>
          <w:rFonts w:cs="Calibri"/>
        </w:rPr>
        <w:t>°</w:t>
      </w:r>
      <w:r w:rsidR="0041041E">
        <w:t xml:space="preserve"> F may pose problems such as Vibrio bacteria contamination or icing.)</w:t>
      </w:r>
    </w:p>
    <w:p w14:paraId="59EA4DE2" w14:textId="1F887966" w:rsidR="00253EBA" w:rsidRDefault="00E53D07" w:rsidP="000B5FEF">
      <w:pPr>
        <w:spacing w:after="0"/>
        <w:ind w:left="720" w:hanging="360"/>
      </w:pPr>
      <w:r>
        <w:t>4.</w:t>
      </w:r>
      <w:r>
        <w:tab/>
        <w:t>Is there any significant freshwater influence near the farm</w:t>
      </w:r>
      <w:proofErr w:type="gramStart"/>
      <w:r>
        <w:t>?</w:t>
      </w:r>
      <w:r w:rsidR="00CA7EA0">
        <w:t xml:space="preserve">  </w:t>
      </w:r>
      <w:proofErr w:type="gramEnd"/>
      <w:r w:rsidR="00CA7EA0" w:rsidRPr="00170157">
        <w:rPr>
          <w:b/>
          <w:bCs/>
        </w:rPr>
        <w:t>Y</w:t>
      </w:r>
      <w:r w:rsidR="00A068AA">
        <w:rPr>
          <w:b/>
          <w:bCs/>
        </w:rPr>
        <w:t>es</w:t>
      </w:r>
      <w:r w:rsidR="00CA7EA0">
        <w:t xml:space="preserve">  </w:t>
      </w:r>
      <w:sdt>
        <w:sdtPr>
          <w:id w:val="-1326203692"/>
          <w14:checkbox>
            <w14:checked w14:val="0"/>
            <w14:checkedState w14:val="2612" w14:font="MS Gothic"/>
            <w14:uncheckedState w14:val="2610" w14:font="MS Gothic"/>
          </w14:checkbox>
        </w:sdtPr>
        <w:sdtEndPr/>
        <w:sdtContent>
          <w:r w:rsidR="00CA7EA0">
            <w:rPr>
              <w:rFonts w:ascii="MS Gothic" w:eastAsia="MS Gothic" w:hAnsi="MS Gothic" w:hint="eastAsia"/>
            </w:rPr>
            <w:t>☐</w:t>
          </w:r>
        </w:sdtContent>
      </w:sdt>
      <w:r w:rsidR="00CA7EA0">
        <w:t xml:space="preserve">  </w:t>
      </w:r>
      <w:r w:rsidR="00CA7EA0" w:rsidRPr="00170157">
        <w:rPr>
          <w:b/>
          <w:bCs/>
        </w:rPr>
        <w:t>No</w:t>
      </w:r>
      <w:r w:rsidR="00CA7EA0">
        <w:t xml:space="preserve">  </w:t>
      </w:r>
      <w:sdt>
        <w:sdtPr>
          <w:id w:val="-2125614968"/>
          <w14:checkbox>
            <w14:checked w14:val="0"/>
            <w14:checkedState w14:val="2612" w14:font="MS Gothic"/>
            <w14:uncheckedState w14:val="2610" w14:font="MS Gothic"/>
          </w14:checkbox>
        </w:sdtPr>
        <w:sdtEndPr/>
        <w:sdtContent>
          <w:r w:rsidR="00CA7EA0">
            <w:rPr>
              <w:rFonts w:ascii="MS Gothic" w:eastAsia="MS Gothic" w:hAnsi="MS Gothic" w:hint="eastAsia"/>
            </w:rPr>
            <w:t>☐</w:t>
          </w:r>
        </w:sdtContent>
      </w:sdt>
      <w:r w:rsidR="00CA7EA0">
        <w:t xml:space="preserve"> </w:t>
      </w:r>
    </w:p>
    <w:p w14:paraId="7136FE51" w14:textId="60F43BAC" w:rsidR="00253EBA" w:rsidRDefault="00CA7EA0" w:rsidP="000B5FEF">
      <w:pPr>
        <w:spacing w:after="0"/>
        <w:ind w:left="720" w:hanging="360"/>
      </w:pPr>
      <w:r>
        <w:tab/>
      </w:r>
      <w:r w:rsidR="0047581B">
        <w:t>(Note: freshwater may impact shellfish growth and/or survival or carry fecal coliform or other pollutants)</w:t>
      </w:r>
    </w:p>
    <w:p w14:paraId="29C829BA" w14:textId="0A024039" w:rsidR="00253EBA" w:rsidRDefault="00CA7EA0" w:rsidP="000B5FEF">
      <w:pPr>
        <w:spacing w:after="0"/>
        <w:ind w:left="720" w:hanging="360"/>
      </w:pPr>
      <w:r>
        <w:t>5.</w:t>
      </w:r>
      <w:r>
        <w:tab/>
        <w:t>Is the salinity concentration at your proposed farm site appropriate for species of culture</w:t>
      </w:r>
      <w:proofErr w:type="gramStart"/>
      <w:r>
        <w:t xml:space="preserve">?  </w:t>
      </w:r>
      <w:proofErr w:type="gramEnd"/>
      <w:r w:rsidRPr="00170157">
        <w:rPr>
          <w:b/>
          <w:bCs/>
        </w:rPr>
        <w:t>Y</w:t>
      </w:r>
      <w:r w:rsidR="00A068AA">
        <w:rPr>
          <w:b/>
          <w:bCs/>
        </w:rPr>
        <w:t>es</w:t>
      </w:r>
      <w:r>
        <w:t xml:space="preserve">  </w:t>
      </w:r>
      <w:sdt>
        <w:sdtPr>
          <w:id w:val="-179282159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5213953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6CB6143A" w14:textId="264CD629" w:rsidR="00474FB3" w:rsidRDefault="00CA7EA0" w:rsidP="00C85432">
      <w:pPr>
        <w:ind w:left="720" w:hanging="360"/>
      </w:pPr>
      <w:r>
        <w:t>6.</w:t>
      </w:r>
      <w:r>
        <w:tab/>
      </w:r>
      <w:r w:rsidR="00381891">
        <w:t>Have you monitored the phytoplankton (microalgae) abundance and types during the main grow</w:t>
      </w:r>
      <w:r w:rsidR="00E96A37">
        <w:t>-</w:t>
      </w:r>
      <w:r w:rsidR="00381891">
        <w:t>out season?</w:t>
      </w:r>
    </w:p>
    <w:p w14:paraId="7A2F4E8B" w14:textId="7F11FED4" w:rsidR="00381891" w:rsidRDefault="00A068AA" w:rsidP="00B37D57">
      <w:pPr>
        <w:spacing w:after="0"/>
        <w:ind w:left="1080" w:hanging="360"/>
      </w:pPr>
      <w:r w:rsidRPr="00170157">
        <w:rPr>
          <w:b/>
          <w:bCs/>
        </w:rPr>
        <w:t>Y</w:t>
      </w:r>
      <w:r>
        <w:rPr>
          <w:b/>
          <w:bCs/>
        </w:rPr>
        <w:t>es</w:t>
      </w:r>
      <w:r>
        <w:t xml:space="preserve">  </w:t>
      </w:r>
      <w:sdt>
        <w:sdtPr>
          <w:id w:val="19229871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198096118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D66544" w:rsidRPr="00714E13">
        <w:rPr>
          <w:b/>
          <w:bCs/>
        </w:rPr>
        <w:t>If yes, findings</w:t>
      </w:r>
      <w:r w:rsidR="00D66544">
        <w:t xml:space="preserve">: </w:t>
      </w:r>
    </w:p>
    <w:sdt>
      <w:sdtPr>
        <w:id w:val="2069380723"/>
        <w:placeholder>
          <w:docPart w:val="FC8AC72D915B47469A067CC8042CFF16"/>
        </w:placeholder>
        <w:showingPlcHdr/>
      </w:sdtPr>
      <w:sdtEndPr/>
      <w:sdtContent>
        <w:p w14:paraId="7FA540D5" w14:textId="0C2FA5D5" w:rsidR="00943096" w:rsidRDefault="00850734" w:rsidP="00850734">
          <w:pPr>
            <w:pBdr>
              <w:top w:val="single" w:sz="4" w:space="1" w:color="auto"/>
              <w:left w:val="single" w:sz="4" w:space="4" w:color="auto"/>
              <w:bottom w:val="single" w:sz="4" w:space="1" w:color="auto"/>
              <w:right w:val="single" w:sz="4" w:space="4" w:color="auto"/>
            </w:pBdr>
            <w:spacing w:after="0"/>
            <w:ind w:left="1080" w:hanging="360"/>
          </w:pPr>
          <w:r w:rsidRPr="00F245EE">
            <w:rPr>
              <w:rStyle w:val="PlaceholderText"/>
            </w:rPr>
            <w:t>Click or tap here to enter text.</w:t>
          </w:r>
        </w:p>
      </w:sdtContent>
    </w:sdt>
    <w:p w14:paraId="66BD1F31" w14:textId="6C3E0FD2" w:rsidR="00D66544" w:rsidRDefault="00D66544" w:rsidP="00B37D57">
      <w:pPr>
        <w:spacing w:after="0"/>
        <w:ind w:left="1080" w:hanging="360"/>
      </w:pPr>
      <w:r>
        <w:t>(Note: shellfish depend on phytoplankton for food, but harmful phytoplankton can prevent harvest/sales.)</w:t>
      </w:r>
    </w:p>
    <w:p w14:paraId="7F3B02F4" w14:textId="77777777" w:rsidR="00B37D57" w:rsidRDefault="00D66544" w:rsidP="00C85432">
      <w:pPr>
        <w:ind w:left="720" w:hanging="360"/>
      </w:pPr>
      <w:r>
        <w:t>7.</w:t>
      </w:r>
      <w:r>
        <w:tab/>
      </w:r>
      <w:r w:rsidR="0097783F">
        <w:t>Have you monitored suspended sediments or turbidity (</w:t>
      </w:r>
      <w:proofErr w:type="gramStart"/>
      <w:r w:rsidR="0097783F">
        <w:t>e.g.</w:t>
      </w:r>
      <w:proofErr w:type="gramEnd"/>
      <w:r w:rsidR="0097783F">
        <w:t xml:space="preserve"> water clarity/transparency using a </w:t>
      </w:r>
      <w:proofErr w:type="spellStart"/>
      <w:r w:rsidR="0097783F">
        <w:t>secchi</w:t>
      </w:r>
      <w:proofErr w:type="spellEnd"/>
      <w:r w:rsidR="0097783F">
        <w:t xml:space="preserve"> disc) at </w:t>
      </w:r>
    </w:p>
    <w:p w14:paraId="55F76842" w14:textId="2DB33121" w:rsidR="001461D3" w:rsidRDefault="0097783F" w:rsidP="00CC113A">
      <w:pPr>
        <w:spacing w:after="0"/>
        <w:ind w:left="1080" w:hanging="360"/>
      </w:pPr>
      <w:r>
        <w:t xml:space="preserve">your proposed farm </w:t>
      </w:r>
      <w:proofErr w:type="gramStart"/>
      <w:r>
        <w:t>site</w:t>
      </w:r>
      <w:proofErr w:type="gramEnd"/>
      <w:r>
        <w:t xml:space="preserve">?  </w:t>
      </w:r>
      <w:bookmarkStart w:id="12" w:name="_Hlk80793770"/>
      <w:r w:rsidRPr="00170157">
        <w:rPr>
          <w:b/>
          <w:bCs/>
        </w:rPr>
        <w:t>Y</w:t>
      </w:r>
      <w:r>
        <w:rPr>
          <w:b/>
          <w:bCs/>
        </w:rPr>
        <w:t>es</w:t>
      </w:r>
      <w:r>
        <w:t xml:space="preserve">  </w:t>
      </w:r>
      <w:sdt>
        <w:sdtPr>
          <w:id w:val="13381200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12151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bookmarkEnd w:id="12"/>
      <w:r w:rsidR="00C85432" w:rsidRPr="000C4327">
        <w:rPr>
          <w:b/>
          <w:bCs/>
        </w:rPr>
        <w:t>If yes, findings</w:t>
      </w:r>
      <w:r w:rsidR="00C85432">
        <w:t xml:space="preserve">: </w:t>
      </w:r>
    </w:p>
    <w:sdt>
      <w:sdtPr>
        <w:id w:val="-22784488"/>
        <w:placeholder>
          <w:docPart w:val="E1475835D6684DA1A31CA3D608A84AA5"/>
        </w:placeholder>
        <w:showingPlcHdr/>
      </w:sdtPr>
      <w:sdtEndPr/>
      <w:sdtContent>
        <w:p w14:paraId="4E709B26" w14:textId="1BA10345" w:rsidR="00943096" w:rsidRDefault="00850734" w:rsidP="00850734">
          <w:pPr>
            <w:pBdr>
              <w:top w:val="single" w:sz="4" w:space="1" w:color="auto"/>
              <w:left w:val="single" w:sz="4" w:space="4" w:color="auto"/>
              <w:bottom w:val="single" w:sz="4" w:space="1" w:color="auto"/>
              <w:right w:val="single" w:sz="4" w:space="4" w:color="auto"/>
            </w:pBdr>
            <w:spacing w:after="0"/>
            <w:ind w:left="1080" w:hanging="360"/>
          </w:pPr>
          <w:r w:rsidRPr="00F245EE">
            <w:rPr>
              <w:rStyle w:val="PlaceholderText"/>
            </w:rPr>
            <w:t>Click or tap here to enter text.</w:t>
          </w:r>
        </w:p>
      </w:sdtContent>
    </w:sdt>
    <w:p w14:paraId="11885479" w14:textId="22C768E8" w:rsidR="001461D3" w:rsidRDefault="00B91419" w:rsidP="00115DA3">
      <w:pPr>
        <w:spacing w:after="0"/>
        <w:ind w:left="720"/>
      </w:pPr>
      <w:r>
        <w:t>(Note: This is used as rough check for microalgae densities, run-off, and glacial silt (milky</w:t>
      </w:r>
      <w:r w:rsidR="00CC113A">
        <w:t>- grey color).)</w:t>
      </w:r>
    </w:p>
    <w:p w14:paraId="76157537" w14:textId="078A804B" w:rsidR="00027399" w:rsidRDefault="006D4BB5" w:rsidP="00115DA3">
      <w:pPr>
        <w:ind w:left="720" w:hanging="360"/>
      </w:pPr>
      <w:r>
        <w:t>8.</w:t>
      </w:r>
      <w:r>
        <w:tab/>
      </w:r>
      <w:r w:rsidR="00555B46">
        <w:t>For on-bottom culture, are the bottom characteristics suitable for the proposed species</w:t>
      </w:r>
      <w:proofErr w:type="gramStart"/>
      <w:r w:rsidR="00555B46">
        <w:t>?</w:t>
      </w:r>
      <w:r w:rsidR="00D346A9">
        <w:t xml:space="preserve">  </w:t>
      </w:r>
      <w:proofErr w:type="gramEnd"/>
      <w:r w:rsidR="00D346A9" w:rsidRPr="00170157">
        <w:rPr>
          <w:b/>
          <w:bCs/>
        </w:rPr>
        <w:t>Y</w:t>
      </w:r>
      <w:r w:rsidR="00D346A9">
        <w:rPr>
          <w:b/>
          <w:bCs/>
        </w:rPr>
        <w:t>es</w:t>
      </w:r>
      <w:r w:rsidR="00D346A9">
        <w:t xml:space="preserve">  </w:t>
      </w:r>
      <w:sdt>
        <w:sdtPr>
          <w:id w:val="-925342391"/>
          <w14:checkbox>
            <w14:checked w14:val="0"/>
            <w14:checkedState w14:val="2612" w14:font="MS Gothic"/>
            <w14:uncheckedState w14:val="2610" w14:font="MS Gothic"/>
          </w14:checkbox>
        </w:sdtPr>
        <w:sdtEndPr/>
        <w:sdtContent>
          <w:r w:rsidR="00D346A9">
            <w:rPr>
              <w:rFonts w:ascii="MS Gothic" w:eastAsia="MS Gothic" w:hAnsi="MS Gothic" w:hint="eastAsia"/>
            </w:rPr>
            <w:t>☐</w:t>
          </w:r>
        </w:sdtContent>
      </w:sdt>
      <w:r w:rsidR="00D346A9">
        <w:t xml:space="preserve">  </w:t>
      </w:r>
      <w:r w:rsidR="00D346A9" w:rsidRPr="00170157">
        <w:rPr>
          <w:b/>
          <w:bCs/>
        </w:rPr>
        <w:t>No</w:t>
      </w:r>
      <w:r w:rsidR="00D346A9">
        <w:t xml:space="preserve">  </w:t>
      </w:r>
      <w:sdt>
        <w:sdtPr>
          <w:id w:val="-137582398"/>
          <w14:checkbox>
            <w14:checked w14:val="0"/>
            <w14:checkedState w14:val="2612" w14:font="MS Gothic"/>
            <w14:uncheckedState w14:val="2610" w14:font="MS Gothic"/>
          </w14:checkbox>
        </w:sdtPr>
        <w:sdtEndPr/>
        <w:sdtContent>
          <w:r w:rsidR="00D346A9">
            <w:rPr>
              <w:rFonts w:ascii="MS Gothic" w:eastAsia="MS Gothic" w:hAnsi="MS Gothic" w:hint="eastAsia"/>
            </w:rPr>
            <w:t>☐</w:t>
          </w:r>
        </w:sdtContent>
      </w:sdt>
      <w:r w:rsidR="00D346A9">
        <w:t xml:space="preserve"> </w:t>
      </w:r>
    </w:p>
    <w:p w14:paraId="67686568" w14:textId="1F23F9B1" w:rsidR="00D346A9" w:rsidRDefault="00A30961" w:rsidP="002D430A">
      <w:pPr>
        <w:spacing w:after="0"/>
        <w:ind w:left="720"/>
      </w:pPr>
      <w:r>
        <w:t xml:space="preserve">Substrate and vegetation? </w:t>
      </w:r>
    </w:p>
    <w:sdt>
      <w:sdtPr>
        <w:id w:val="-2061851319"/>
        <w:placeholder>
          <w:docPart w:val="438637B5BCDB4ACF862907ACA7E8FB00"/>
        </w:placeholder>
        <w:showingPlcHdr/>
      </w:sdtPr>
      <w:sdtEndPr/>
      <w:sdtContent>
        <w:p w14:paraId="422ECA0D" w14:textId="1A280D2F" w:rsidR="00943096" w:rsidRDefault="00850734" w:rsidP="00850734">
          <w:pPr>
            <w:pBdr>
              <w:top w:val="single" w:sz="4" w:space="1" w:color="auto"/>
              <w:left w:val="single" w:sz="4" w:space="4" w:color="auto"/>
              <w:bottom w:val="single" w:sz="4" w:space="1" w:color="auto"/>
              <w:right w:val="single" w:sz="4" w:space="4" w:color="auto"/>
            </w:pBdr>
            <w:spacing w:after="0"/>
            <w:ind w:left="720"/>
          </w:pPr>
          <w:r w:rsidRPr="00F245EE">
            <w:rPr>
              <w:rStyle w:val="PlaceholderText"/>
            </w:rPr>
            <w:t>Click or tap here to enter text.</w:t>
          </w:r>
        </w:p>
      </w:sdtContent>
    </w:sdt>
    <w:p w14:paraId="6626E395" w14:textId="7876D1F7" w:rsidR="00A30961" w:rsidRDefault="00A30961" w:rsidP="002D430A">
      <w:pPr>
        <w:ind w:left="720" w:hanging="360"/>
      </w:pPr>
      <w:r>
        <w:t>9.</w:t>
      </w:r>
      <w:r>
        <w:tab/>
        <w:t>For on-bottom culture, how will bottom characteristics be made suitable if not already?</w:t>
      </w:r>
    </w:p>
    <w:sdt>
      <w:sdtPr>
        <w:id w:val="85505760"/>
        <w:placeholder>
          <w:docPart w:val="B5F814DA58344E229876393A16FE9649"/>
        </w:placeholder>
        <w:showingPlcHdr/>
      </w:sdtPr>
      <w:sdtEndPr/>
      <w:sdtContent>
        <w:p w14:paraId="4333E569" w14:textId="0F2B4BF0" w:rsidR="00943096" w:rsidRDefault="00850734" w:rsidP="00850734">
          <w:pPr>
            <w:pBdr>
              <w:top w:val="single" w:sz="4" w:space="1" w:color="auto"/>
              <w:left w:val="single" w:sz="4" w:space="4" w:color="auto"/>
              <w:bottom w:val="single" w:sz="4" w:space="1" w:color="auto"/>
              <w:right w:val="single" w:sz="4" w:space="4" w:color="auto"/>
            </w:pBdr>
            <w:ind w:left="1080" w:hanging="360"/>
          </w:pPr>
          <w:r w:rsidRPr="00F245EE">
            <w:rPr>
              <w:rStyle w:val="PlaceholderText"/>
            </w:rPr>
            <w:t>Click or tap here to enter text.</w:t>
          </w:r>
        </w:p>
      </w:sdtContent>
    </w:sdt>
    <w:p w14:paraId="45231BAA" w14:textId="2D9EE13E" w:rsidR="00A66FB8" w:rsidRDefault="00A30961" w:rsidP="00A66FB8">
      <w:pPr>
        <w:ind w:left="720" w:hanging="360"/>
      </w:pPr>
      <w:r>
        <w:t>10.</w:t>
      </w:r>
      <w:r>
        <w:tab/>
      </w:r>
      <w:r w:rsidR="000B24C4">
        <w:t>For suspended culture, is the water depth sufficient to prevent gear from grounding and impacting the benthos</w:t>
      </w:r>
    </w:p>
    <w:p w14:paraId="1B0FEF14" w14:textId="6840CFB5" w:rsidR="00A30961" w:rsidRDefault="000B24C4" w:rsidP="00E7631E">
      <w:pPr>
        <w:spacing w:after="0"/>
        <w:ind w:left="720"/>
      </w:pPr>
      <w:r>
        <w:t>under floating structures</w:t>
      </w:r>
      <w:proofErr w:type="gramStart"/>
      <w:r>
        <w:t>?</w:t>
      </w:r>
      <w:r w:rsidR="003043ED">
        <w:t xml:space="preserve">  </w:t>
      </w:r>
      <w:proofErr w:type="gramEnd"/>
      <w:r w:rsidR="003043ED">
        <w:t xml:space="preserve">Depth of Gear (in ft): </w:t>
      </w:r>
      <w:r w:rsidR="00004B63">
        <w:fldChar w:fldCharType="begin">
          <w:ffData>
            <w:name w:val="Text12"/>
            <w:enabled/>
            <w:calcOnExit w:val="0"/>
            <w:textInput>
              <w:maxLength w:val="4"/>
            </w:textInput>
          </w:ffData>
        </w:fldChar>
      </w:r>
      <w:bookmarkStart w:id="13" w:name="Text12"/>
      <w:r w:rsidR="00004B63">
        <w:instrText xml:space="preserve"> FORMTEXT </w:instrText>
      </w:r>
      <w:r w:rsidR="00004B63">
        <w:fldChar w:fldCharType="separate"/>
      </w:r>
      <w:r w:rsidR="00004B63">
        <w:rPr>
          <w:noProof/>
        </w:rPr>
        <w:t> </w:t>
      </w:r>
      <w:r w:rsidR="00004B63">
        <w:rPr>
          <w:noProof/>
        </w:rPr>
        <w:t> </w:t>
      </w:r>
      <w:r w:rsidR="00004B63">
        <w:rPr>
          <w:noProof/>
        </w:rPr>
        <w:t> </w:t>
      </w:r>
      <w:r w:rsidR="00004B63">
        <w:rPr>
          <w:noProof/>
        </w:rPr>
        <w:t> </w:t>
      </w:r>
      <w:r w:rsidR="00004B63">
        <w:fldChar w:fldCharType="end"/>
      </w:r>
      <w:bookmarkEnd w:id="13"/>
      <w:r w:rsidR="003043ED">
        <w:t xml:space="preserve"> Water depth at low tide (in ft):</w:t>
      </w:r>
      <w:r w:rsidR="00222065">
        <w:t xml:space="preserve"> </w:t>
      </w:r>
      <w:r w:rsidR="00004B63">
        <w:fldChar w:fldCharType="begin">
          <w:ffData>
            <w:name w:val="Text13"/>
            <w:enabled/>
            <w:calcOnExit w:val="0"/>
            <w:textInput>
              <w:maxLength w:val="4"/>
            </w:textInput>
          </w:ffData>
        </w:fldChar>
      </w:r>
      <w:bookmarkStart w:id="14" w:name="Text13"/>
      <w:r w:rsidR="00004B63">
        <w:instrText xml:space="preserve"> FORMTEXT </w:instrText>
      </w:r>
      <w:r w:rsidR="00004B63">
        <w:fldChar w:fldCharType="separate"/>
      </w:r>
      <w:r w:rsidR="00004B63">
        <w:rPr>
          <w:noProof/>
        </w:rPr>
        <w:t> </w:t>
      </w:r>
      <w:r w:rsidR="00004B63">
        <w:rPr>
          <w:noProof/>
        </w:rPr>
        <w:t> </w:t>
      </w:r>
      <w:r w:rsidR="00004B63">
        <w:rPr>
          <w:noProof/>
        </w:rPr>
        <w:t> </w:t>
      </w:r>
      <w:r w:rsidR="00004B63">
        <w:rPr>
          <w:noProof/>
        </w:rPr>
        <w:t> </w:t>
      </w:r>
      <w:r w:rsidR="00004B63">
        <w:fldChar w:fldCharType="end"/>
      </w:r>
      <w:bookmarkEnd w:id="14"/>
    </w:p>
    <w:p w14:paraId="1AF39892" w14:textId="7D0B4511" w:rsidR="00222065" w:rsidRDefault="00222065" w:rsidP="00E7631E">
      <w:pPr>
        <w:spacing w:after="0"/>
        <w:ind w:left="720" w:hanging="360"/>
      </w:pPr>
      <w:r>
        <w:t>11.</w:t>
      </w:r>
      <w:r>
        <w:tab/>
        <w:t>Is your proposed site more than 300 ft from an anadromous fish stream</w:t>
      </w:r>
      <w:proofErr w:type="gramStart"/>
      <w:r>
        <w:t xml:space="preserve">?  </w:t>
      </w:r>
      <w:proofErr w:type="gramEnd"/>
      <w:r w:rsidRPr="00170157">
        <w:rPr>
          <w:b/>
          <w:bCs/>
        </w:rPr>
        <w:t>Y</w:t>
      </w:r>
      <w:r>
        <w:rPr>
          <w:b/>
          <w:bCs/>
        </w:rPr>
        <w:t>es</w:t>
      </w:r>
      <w:r>
        <w:t xml:space="preserve">  </w:t>
      </w:r>
      <w:sdt>
        <w:sdtPr>
          <w:id w:val="10983654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9091505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3465A579" w14:textId="34923666" w:rsidR="00051976" w:rsidRDefault="00051976" w:rsidP="00E7631E">
      <w:pPr>
        <w:ind w:left="720" w:hanging="360"/>
      </w:pPr>
      <w:r>
        <w:t>12.</w:t>
      </w:r>
      <w:r>
        <w:tab/>
        <w:t>Are you aware of any eelgrass or kelp beds on or near your proposed farm site</w:t>
      </w:r>
      <w:proofErr w:type="gramStart"/>
      <w:r>
        <w:t xml:space="preserve">?  </w:t>
      </w:r>
      <w:proofErr w:type="gramEnd"/>
      <w:r w:rsidRPr="00170157">
        <w:rPr>
          <w:b/>
          <w:bCs/>
        </w:rPr>
        <w:t>Y</w:t>
      </w:r>
      <w:r>
        <w:rPr>
          <w:b/>
          <w:bCs/>
        </w:rPr>
        <w:t>es</w:t>
      </w:r>
      <w:r>
        <w:t xml:space="preserve">  </w:t>
      </w:r>
      <w:sdt>
        <w:sdtPr>
          <w:id w:val="-178371866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1605152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If yes, describe:</w:t>
      </w:r>
    </w:p>
    <w:sdt>
      <w:sdtPr>
        <w:id w:val="895006356"/>
        <w:placeholder>
          <w:docPart w:val="39416859705E4652ADBEA1F3A7F2C3BC"/>
        </w:placeholder>
        <w:showingPlcHdr/>
      </w:sdtPr>
      <w:sdtEndPr/>
      <w:sdtContent>
        <w:p w14:paraId="33485F69" w14:textId="4F345EC2" w:rsidR="00BF0A3E" w:rsidRDefault="00850734" w:rsidP="00850734">
          <w:pPr>
            <w:pBdr>
              <w:top w:val="single" w:sz="4" w:space="1" w:color="auto"/>
              <w:left w:val="single" w:sz="4" w:space="4" w:color="auto"/>
              <w:bottom w:val="single" w:sz="4" w:space="1" w:color="auto"/>
              <w:right w:val="single" w:sz="4" w:space="4" w:color="auto"/>
            </w:pBdr>
            <w:ind w:left="720"/>
          </w:pPr>
          <w:r w:rsidRPr="00F245EE">
            <w:rPr>
              <w:rStyle w:val="PlaceholderText"/>
            </w:rPr>
            <w:t>Click or tap here to enter text.</w:t>
          </w:r>
        </w:p>
      </w:sdtContent>
    </w:sdt>
    <w:p w14:paraId="113EA649" w14:textId="74DA3FA0" w:rsidR="00051976" w:rsidRDefault="007E5A65" w:rsidP="00121E0D">
      <w:pPr>
        <w:ind w:left="720" w:hanging="360"/>
      </w:pPr>
      <w:r>
        <w:t>13.</w:t>
      </w:r>
      <w:r>
        <w:tab/>
        <w:t xml:space="preserve">For farming using on-bottom culture methods, is there insignificant wild stock of the species to be cultured on the proposed farm site? (Reference 5 AAC 41.235) </w:t>
      </w:r>
      <w:r w:rsidRPr="00170157">
        <w:rPr>
          <w:b/>
          <w:bCs/>
        </w:rPr>
        <w:t>Y</w:t>
      </w:r>
      <w:r>
        <w:rPr>
          <w:b/>
          <w:bCs/>
        </w:rPr>
        <w:t>es</w:t>
      </w:r>
      <w:r>
        <w:t xml:space="preserve">  </w:t>
      </w:r>
      <w:sdt>
        <w:sdtPr>
          <w:id w:val="-6817364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108383890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051F3D">
        <w:t>Additional information</w:t>
      </w:r>
    </w:p>
    <w:sdt>
      <w:sdtPr>
        <w:id w:val="-1238708697"/>
        <w:placeholder>
          <w:docPart w:val="37A92CA56931403990065AA6D1394E0F"/>
        </w:placeholder>
        <w:showingPlcHdr/>
      </w:sdtPr>
      <w:sdtEndPr/>
      <w:sdtContent>
        <w:p w14:paraId="6CD1BCA2" w14:textId="02674834" w:rsidR="00051F3D" w:rsidRDefault="00850734" w:rsidP="00850734">
          <w:pPr>
            <w:pBdr>
              <w:top w:val="single" w:sz="4" w:space="1" w:color="auto"/>
              <w:left w:val="single" w:sz="4" w:space="4" w:color="auto"/>
              <w:bottom w:val="single" w:sz="4" w:space="1" w:color="auto"/>
              <w:right w:val="single" w:sz="4" w:space="4" w:color="auto"/>
            </w:pBdr>
            <w:ind w:left="720"/>
          </w:pPr>
          <w:r w:rsidRPr="00F245EE">
            <w:rPr>
              <w:rStyle w:val="PlaceholderText"/>
            </w:rPr>
            <w:t>Click or tap here to enter text.</w:t>
          </w:r>
        </w:p>
      </w:sdtContent>
    </w:sdt>
    <w:p w14:paraId="490FBCB2" w14:textId="7248FB36" w:rsidR="00051F3D" w:rsidRDefault="003D399B" w:rsidP="00C75F9C">
      <w:pPr>
        <w:ind w:left="720" w:hanging="360"/>
      </w:pPr>
      <w:r>
        <w:t>1</w:t>
      </w:r>
      <w:r w:rsidR="003A4B29">
        <w:t>4</w:t>
      </w:r>
      <w:r>
        <w:t>.</w:t>
      </w:r>
      <w:r>
        <w:tab/>
        <w:t>Are there existing uses near your proposed farm site such as boat traffic, existing fisheries or a sensitive area as listed in section C of Part 1, etc. that may be impacted by the farm operation</w:t>
      </w:r>
      <w:proofErr w:type="gramStart"/>
      <w:r>
        <w:t xml:space="preserve">?  </w:t>
      </w:r>
      <w:proofErr w:type="gramEnd"/>
      <w:r w:rsidRPr="00170157">
        <w:rPr>
          <w:b/>
          <w:bCs/>
        </w:rPr>
        <w:t>Y</w:t>
      </w:r>
      <w:r>
        <w:rPr>
          <w:b/>
          <w:bCs/>
        </w:rPr>
        <w:t>es</w:t>
      </w:r>
      <w:r>
        <w:t xml:space="preserve">  </w:t>
      </w:r>
      <w:sdt>
        <w:sdtPr>
          <w:id w:val="-900123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5622208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8D6B60">
        <w:t>If yes, describe how your farm can be sited to mitigate conflicting uses?</w:t>
      </w:r>
    </w:p>
    <w:sdt>
      <w:sdtPr>
        <w:id w:val="741141526"/>
        <w:placeholder>
          <w:docPart w:val="97F5FC2C72094305AE3A28D2E9D76AF6"/>
        </w:placeholder>
        <w:showingPlcHdr/>
      </w:sdtPr>
      <w:sdtEndPr/>
      <w:sdtContent>
        <w:p w14:paraId="07741E2F" w14:textId="1593E541" w:rsidR="008D6B60" w:rsidRDefault="00221CC4" w:rsidP="00850734">
          <w:pPr>
            <w:pBdr>
              <w:top w:val="single" w:sz="4" w:space="1" w:color="auto"/>
              <w:left w:val="single" w:sz="4" w:space="4" w:color="auto"/>
              <w:bottom w:val="single" w:sz="4" w:space="1" w:color="auto"/>
              <w:right w:val="single" w:sz="4" w:space="4" w:color="auto"/>
            </w:pBdr>
            <w:ind w:left="720"/>
          </w:pPr>
          <w:r w:rsidRPr="00F245EE">
            <w:rPr>
              <w:rStyle w:val="PlaceholderText"/>
            </w:rPr>
            <w:t>Click or tap here to enter text.</w:t>
          </w:r>
        </w:p>
      </w:sdtContent>
    </w:sdt>
    <w:p w14:paraId="56DEDADE" w14:textId="29E9A76D" w:rsidR="008D6B60" w:rsidRDefault="008D6B60" w:rsidP="006D4BB5">
      <w:pPr>
        <w:pBdr>
          <w:bottom w:val="single" w:sz="12" w:space="1" w:color="auto"/>
        </w:pBdr>
      </w:pPr>
    </w:p>
    <w:p w14:paraId="18E0FC30" w14:textId="77777777" w:rsidR="00E92CFC" w:rsidRDefault="00E92CFC">
      <w:pPr>
        <w:spacing w:after="160" w:line="259" w:lineRule="auto"/>
        <w:rPr>
          <w:b/>
          <w:bCs/>
        </w:rPr>
      </w:pPr>
      <w:r>
        <w:rPr>
          <w:b/>
          <w:bCs/>
        </w:rPr>
        <w:br w:type="page"/>
      </w:r>
    </w:p>
    <w:p w14:paraId="0BD905BA" w14:textId="08149691" w:rsidR="00051F3D" w:rsidRPr="003F3605" w:rsidRDefault="004C5565" w:rsidP="006D4BB5">
      <w:pPr>
        <w:rPr>
          <w:b/>
          <w:bCs/>
        </w:rPr>
      </w:pPr>
      <w:r>
        <w:rPr>
          <w:b/>
          <w:bCs/>
        </w:rPr>
        <w:lastRenderedPageBreak/>
        <w:t>F</w:t>
      </w:r>
      <w:r w:rsidR="003F3605" w:rsidRPr="003F3605">
        <w:rPr>
          <w:b/>
          <w:bCs/>
        </w:rPr>
        <w:t>.  KNOWN EXISTING USES</w:t>
      </w:r>
    </w:p>
    <w:p w14:paraId="070D5FB9" w14:textId="77777777" w:rsidR="00D04F45" w:rsidRDefault="000065C1" w:rsidP="000065C1">
      <w:pPr>
        <w:sectPr w:rsidR="00D04F45" w:rsidSect="009A442D">
          <w:type w:val="continuous"/>
          <w:pgSz w:w="12240" w:h="15840" w:code="1"/>
          <w:pgMar w:top="720" w:right="720" w:bottom="720" w:left="720" w:header="360" w:footer="432" w:gutter="0"/>
          <w:cols w:space="360"/>
          <w:docGrid w:linePitch="360"/>
        </w:sectPr>
      </w:pPr>
      <w:r w:rsidRPr="000065C1">
        <w:t>Please check the boxes below, to indicate existing human and/or wildlife uses observed or known to exist at or within one mile of the proposed farm site. Indicate the locations of these existing uses on the Site Plan Map if specific locations are known (refer to page 8, Section 3c).</w:t>
      </w:r>
    </w:p>
    <w:p w14:paraId="5B5F1A8C" w14:textId="311D563F" w:rsidR="000065C1" w:rsidRDefault="001B3507" w:rsidP="0060449E">
      <w:pPr>
        <w:spacing w:after="0"/>
        <w:ind w:left="360" w:hanging="360"/>
      </w:pPr>
      <w:sdt>
        <w:sdtPr>
          <w:id w:val="1622571525"/>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BE2ED4">
        <w:tab/>
        <w:t>mining</w:t>
      </w:r>
    </w:p>
    <w:p w14:paraId="78D803BF" w14:textId="1D5076C9" w:rsidR="00BE2ED4" w:rsidRDefault="001B3507" w:rsidP="0060449E">
      <w:pPr>
        <w:spacing w:after="0"/>
        <w:ind w:left="360" w:hanging="360"/>
      </w:pPr>
      <w:sdt>
        <w:sdtPr>
          <w:id w:val="929549424"/>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BE2ED4">
        <w:tab/>
      </w:r>
      <w:r w:rsidR="0054090C">
        <w:t>timber harvest or transfer</w:t>
      </w:r>
    </w:p>
    <w:p w14:paraId="0292D238" w14:textId="55C04F83" w:rsidR="0054090C" w:rsidRDefault="001B3507" w:rsidP="0060449E">
      <w:pPr>
        <w:spacing w:after="0"/>
        <w:ind w:left="360" w:hanging="360"/>
      </w:pPr>
      <w:sdt>
        <w:sdtPr>
          <w:id w:val="1848215178"/>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54090C">
        <w:tab/>
        <w:t>residential use</w:t>
      </w:r>
    </w:p>
    <w:p w14:paraId="60682D64" w14:textId="767C0714" w:rsidR="0054090C" w:rsidRDefault="001B3507" w:rsidP="0060449E">
      <w:pPr>
        <w:spacing w:after="0"/>
        <w:ind w:left="360" w:hanging="360"/>
      </w:pPr>
      <w:sdt>
        <w:sdtPr>
          <w:id w:val="705765283"/>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54090C">
        <w:tab/>
        <w:t>harbor development</w:t>
      </w:r>
    </w:p>
    <w:p w14:paraId="3A9C5BE0" w14:textId="75C94FD9" w:rsidR="0054090C" w:rsidRDefault="001B3507" w:rsidP="0060449E">
      <w:pPr>
        <w:spacing w:after="0"/>
        <w:ind w:left="360" w:hanging="360"/>
      </w:pPr>
      <w:sdt>
        <w:sdtPr>
          <w:id w:val="-1983851030"/>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54090C">
        <w:tab/>
        <w:t>sheltered boat anchorage</w:t>
      </w:r>
    </w:p>
    <w:p w14:paraId="2C8FA2A6" w14:textId="3E74A402" w:rsidR="0054090C" w:rsidRDefault="001B3507" w:rsidP="0060449E">
      <w:pPr>
        <w:spacing w:after="0"/>
        <w:ind w:left="360" w:hanging="360"/>
      </w:pPr>
      <w:sdt>
        <w:sdtPr>
          <w:id w:val="1112864127"/>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54090C">
        <w:tab/>
      </w:r>
      <w:r w:rsidR="00876B58">
        <w:t>seaplane landing</w:t>
      </w:r>
    </w:p>
    <w:p w14:paraId="518B9859" w14:textId="79BBE1E2" w:rsidR="00876B58" w:rsidRDefault="001B3507" w:rsidP="0060449E">
      <w:pPr>
        <w:spacing w:after="0"/>
        <w:ind w:left="360" w:hanging="360"/>
      </w:pPr>
      <w:sdt>
        <w:sdtPr>
          <w:id w:val="1644698534"/>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876B58">
        <w:tab/>
        <w:t>commercial lodges</w:t>
      </w:r>
    </w:p>
    <w:p w14:paraId="54C3E6DF" w14:textId="4800B518" w:rsidR="00876B58" w:rsidRDefault="001B3507" w:rsidP="0060449E">
      <w:pPr>
        <w:spacing w:after="0"/>
        <w:ind w:left="360" w:hanging="360"/>
      </w:pPr>
      <w:sdt>
        <w:sdtPr>
          <w:id w:val="1950509953"/>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876B58">
        <w:tab/>
        <w:t>sightseeing</w:t>
      </w:r>
    </w:p>
    <w:p w14:paraId="15876CE6" w14:textId="1EF4B3A4" w:rsidR="00876B58" w:rsidRDefault="001B3507" w:rsidP="0060449E">
      <w:pPr>
        <w:spacing w:after="0"/>
        <w:ind w:left="360" w:hanging="360"/>
      </w:pPr>
      <w:sdt>
        <w:sdtPr>
          <w:id w:val="548347232"/>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876B58">
        <w:tab/>
        <w:t>recreation</w:t>
      </w:r>
    </w:p>
    <w:p w14:paraId="6C4789A4" w14:textId="7306B6D5" w:rsidR="00876B58" w:rsidRDefault="001B3507" w:rsidP="0060449E">
      <w:pPr>
        <w:spacing w:after="0"/>
        <w:ind w:left="360" w:hanging="360"/>
      </w:pPr>
      <w:sdt>
        <w:sdtPr>
          <w:id w:val="1105004082"/>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876B58">
        <w:tab/>
      </w:r>
      <w:r w:rsidR="00137855">
        <w:t>t</w:t>
      </w:r>
      <w:r w:rsidR="00876B58">
        <w:t>ourism</w:t>
      </w:r>
    </w:p>
    <w:p w14:paraId="4D32ADAA" w14:textId="77777777" w:rsidR="00221CC4" w:rsidRDefault="001B3507" w:rsidP="00975C8E">
      <w:pPr>
        <w:spacing w:after="0"/>
        <w:ind w:left="360" w:hanging="360"/>
      </w:pPr>
      <w:sdt>
        <w:sdtPr>
          <w:id w:val="1992744798"/>
          <w14:checkbox>
            <w14:checked w14:val="0"/>
            <w14:checkedState w14:val="2612" w14:font="MS Gothic"/>
            <w14:uncheckedState w14:val="2610" w14:font="MS Gothic"/>
          </w14:checkbox>
        </w:sdtPr>
        <w:sdtEndPr/>
        <w:sdtContent>
          <w:r w:rsidR="004724E1" w:rsidRPr="004724E1">
            <w:rPr>
              <w:rFonts w:ascii="Segoe UI Symbol" w:hAnsi="Segoe UI Symbol" w:cs="Segoe UI Symbol"/>
            </w:rPr>
            <w:t>☐</w:t>
          </w:r>
        </w:sdtContent>
      </w:sdt>
      <w:r w:rsidR="00137855">
        <w:tab/>
        <w:t>historical/cultural/archaeological site</w:t>
      </w:r>
    </w:p>
    <w:p w14:paraId="0B088A78" w14:textId="1106CEA8" w:rsidR="00A0083C" w:rsidRDefault="001B3507" w:rsidP="00975C8E">
      <w:pPr>
        <w:spacing w:after="0"/>
        <w:ind w:left="360" w:hanging="360"/>
      </w:pPr>
      <w:sdt>
        <w:sdtPr>
          <w:id w:val="-1695760990"/>
          <w14:checkbox>
            <w14:checked w14:val="0"/>
            <w14:checkedState w14:val="2612" w14:font="MS Gothic"/>
            <w14:uncheckedState w14:val="2610" w14:font="MS Gothic"/>
          </w14:checkbox>
        </w:sdtPr>
        <w:sdtEndPr/>
        <w:sdtContent>
          <w:r w:rsidR="00221CC4">
            <w:rPr>
              <w:rFonts w:ascii="MS Gothic" w:eastAsia="MS Gothic" w:hAnsi="MS Gothic" w:hint="eastAsia"/>
            </w:rPr>
            <w:t>☐</w:t>
          </w:r>
        </w:sdtContent>
      </w:sdt>
      <w:r w:rsidR="00975C8E">
        <w:tab/>
      </w:r>
      <w:r w:rsidR="00A0083C">
        <w:t>other aquatic farm projects</w:t>
      </w:r>
    </w:p>
    <w:p w14:paraId="7B2128CC" w14:textId="075015BF" w:rsidR="000320BA" w:rsidRDefault="001B3507" w:rsidP="00A0083C">
      <w:pPr>
        <w:spacing w:after="0"/>
        <w:ind w:left="360" w:hanging="360"/>
      </w:pPr>
      <w:sdt>
        <w:sdtPr>
          <w:id w:val="512728860"/>
          <w14:checkbox>
            <w14:checked w14:val="0"/>
            <w14:checkedState w14:val="2612" w14:font="MS Gothic"/>
            <w14:uncheckedState w14:val="2610" w14:font="MS Gothic"/>
          </w14:checkbox>
        </w:sdtPr>
        <w:sdtEndPr/>
        <w:sdtContent>
          <w:r w:rsidR="00221CC4">
            <w:rPr>
              <w:rFonts w:ascii="MS Gothic" w:eastAsia="MS Gothic" w:hAnsi="MS Gothic" w:hint="eastAsia"/>
            </w:rPr>
            <w:t>☐</w:t>
          </w:r>
        </w:sdtContent>
      </w:sdt>
      <w:r w:rsidR="00A0083C">
        <w:tab/>
      </w:r>
      <w:r w:rsidR="000320BA">
        <w:t>commercial fishing</w:t>
      </w:r>
    </w:p>
    <w:p w14:paraId="53D59343" w14:textId="6D08F57C" w:rsidR="000320BA" w:rsidRDefault="001B3507" w:rsidP="00062245">
      <w:pPr>
        <w:spacing w:after="0"/>
        <w:ind w:left="360" w:hanging="360"/>
      </w:pPr>
      <w:sdt>
        <w:sdtPr>
          <w:id w:val="1205754794"/>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0320BA">
        <w:tab/>
        <w:t>sport fishing</w:t>
      </w:r>
    </w:p>
    <w:p w14:paraId="635C7A4B" w14:textId="5DD8A1E5" w:rsidR="000320BA" w:rsidRDefault="001B3507" w:rsidP="00062245">
      <w:pPr>
        <w:spacing w:after="0"/>
        <w:ind w:left="360" w:hanging="360"/>
      </w:pPr>
      <w:sdt>
        <w:sdtPr>
          <w:id w:val="1781293553"/>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0320BA">
        <w:tab/>
        <w:t>salmon hatcheries</w:t>
      </w:r>
    </w:p>
    <w:p w14:paraId="42DCE0D0" w14:textId="3A8048C9" w:rsidR="000320BA" w:rsidRDefault="001B3507" w:rsidP="00062245">
      <w:pPr>
        <w:spacing w:after="0"/>
        <w:ind w:left="360" w:hanging="360"/>
      </w:pPr>
      <w:sdt>
        <w:sdtPr>
          <w:id w:val="896943374"/>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0320BA">
        <w:tab/>
      </w:r>
      <w:r w:rsidR="002D7A9B">
        <w:t>hunting</w:t>
      </w:r>
    </w:p>
    <w:p w14:paraId="37DBE309" w14:textId="75E6EA9D" w:rsidR="002D7A9B" w:rsidRDefault="001B3507" w:rsidP="00062245">
      <w:pPr>
        <w:spacing w:after="0"/>
        <w:ind w:left="360" w:hanging="360"/>
      </w:pPr>
      <w:sdt>
        <w:sdtPr>
          <w:id w:val="1778673529"/>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2D7A9B">
        <w:tab/>
        <w:t>seafood processing plant</w:t>
      </w:r>
    </w:p>
    <w:p w14:paraId="4770200F" w14:textId="366E0DA6" w:rsidR="002D7A9B" w:rsidRDefault="001B3507" w:rsidP="00062245">
      <w:pPr>
        <w:spacing w:after="0"/>
        <w:ind w:left="360" w:hanging="360"/>
      </w:pPr>
      <w:sdt>
        <w:sdtPr>
          <w:id w:val="-1689984666"/>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2D7A9B">
        <w:tab/>
        <w:t>upland access route(s) areas, bear trails, etc.</w:t>
      </w:r>
    </w:p>
    <w:p w14:paraId="1EE9B002" w14:textId="5EF44AD6" w:rsidR="002D7A9B" w:rsidRDefault="001B3507" w:rsidP="00062245">
      <w:pPr>
        <w:spacing w:after="0"/>
        <w:ind w:left="360" w:hanging="360"/>
      </w:pPr>
      <w:sdt>
        <w:sdtPr>
          <w:id w:val="-2099397158"/>
          <w14:checkbox>
            <w14:checked w14:val="0"/>
            <w14:checkedState w14:val="2612" w14:font="MS Gothic"/>
            <w14:uncheckedState w14:val="2610" w14:font="MS Gothic"/>
          </w14:checkbox>
        </w:sdtPr>
        <w:sdtEndPr/>
        <w:sdtContent>
          <w:r w:rsidR="004724E1">
            <w:rPr>
              <w:rFonts w:ascii="MS Gothic" w:eastAsia="MS Gothic" w:hAnsi="MS Gothic" w:hint="eastAsia"/>
            </w:rPr>
            <w:t>☐</w:t>
          </w:r>
        </w:sdtContent>
      </w:sdt>
      <w:r w:rsidR="002D7A9B">
        <w:tab/>
        <w:t>wildlife use, (</w:t>
      </w:r>
      <w:proofErr w:type="gramStart"/>
      <w:r w:rsidR="002D7A9B">
        <w:t>e.g.</w:t>
      </w:r>
      <w:proofErr w:type="gramEnd"/>
      <w:r w:rsidR="002D7A9B">
        <w:t xml:space="preserve"> shorebirds, sea mammal</w:t>
      </w:r>
      <w:r w:rsidR="00646D53">
        <w:t xml:space="preserve"> haul-outs)</w:t>
      </w:r>
    </w:p>
    <w:p w14:paraId="0C9FDDB8" w14:textId="25B2E7B2" w:rsidR="007561D9" w:rsidRDefault="007561D9" w:rsidP="00850734">
      <w:pPr>
        <w:pBdr>
          <w:top w:val="single" w:sz="4" w:space="1" w:color="auto"/>
          <w:left w:val="single" w:sz="4" w:space="4" w:color="auto"/>
          <w:bottom w:val="single" w:sz="4" w:space="1" w:color="auto"/>
          <w:right w:val="single" w:sz="4" w:space="4" w:color="auto"/>
        </w:pBdr>
        <w:sectPr w:rsidR="007561D9" w:rsidSect="008B3923">
          <w:type w:val="continuous"/>
          <w:pgSz w:w="12240" w:h="15840" w:code="1"/>
          <w:pgMar w:top="720" w:right="720" w:bottom="1440" w:left="720" w:header="360" w:footer="720" w:gutter="0"/>
          <w:cols w:num="2" w:space="360" w:equalWidth="0">
            <w:col w:w="4320" w:space="360"/>
            <w:col w:w="6120"/>
          </w:cols>
          <w:docGrid w:linePitch="360"/>
        </w:sectPr>
      </w:pPr>
    </w:p>
    <w:p w14:paraId="7BB249EE" w14:textId="24AFE2F2" w:rsidR="00975C8E" w:rsidRDefault="001B3507" w:rsidP="00221CC4">
      <w:pPr>
        <w:spacing w:after="0"/>
        <w:ind w:left="360" w:hanging="360"/>
      </w:pPr>
      <w:sdt>
        <w:sdtPr>
          <w:id w:val="-866528883"/>
          <w14:checkbox>
            <w14:checked w14:val="0"/>
            <w14:checkedState w14:val="2612" w14:font="MS Gothic"/>
            <w14:uncheckedState w14:val="2610" w14:font="MS Gothic"/>
          </w14:checkbox>
        </w:sdtPr>
        <w:sdtEndPr/>
        <w:sdtContent>
          <w:r w:rsidR="00975C8E">
            <w:rPr>
              <w:rFonts w:ascii="MS Gothic" w:eastAsia="MS Gothic" w:hAnsi="MS Gothic" w:hint="eastAsia"/>
            </w:rPr>
            <w:t>☐</w:t>
          </w:r>
        </w:sdtContent>
      </w:sdt>
      <w:r w:rsidR="00975C8E">
        <w:tab/>
        <w:t>subsistence; list species and frequency:</w:t>
      </w:r>
      <w:r w:rsidR="00975C8E" w:rsidRPr="00975C8E">
        <w:t xml:space="preserve"> </w:t>
      </w:r>
    </w:p>
    <w:sdt>
      <w:sdtPr>
        <w:id w:val="724102438"/>
        <w:placeholder>
          <w:docPart w:val="E8C7BAE1CE024BFE83F0AA7780D2C8E8"/>
        </w:placeholder>
        <w:showingPlcHdr/>
      </w:sdtPr>
      <w:sdtEndPr/>
      <w:sdtContent>
        <w:p w14:paraId="0AA2276C" w14:textId="14E077E5" w:rsidR="00221CC4" w:rsidRDefault="00221CC4" w:rsidP="00221CC4">
          <w:pPr>
            <w:pBdr>
              <w:top w:val="single" w:sz="4" w:space="1" w:color="auto"/>
              <w:left w:val="single" w:sz="4" w:space="4" w:color="auto"/>
              <w:bottom w:val="single" w:sz="4" w:space="1" w:color="auto"/>
              <w:right w:val="single" w:sz="4" w:space="4" w:color="auto"/>
            </w:pBdr>
            <w:ind w:left="360" w:hanging="360"/>
          </w:pPr>
          <w:r w:rsidRPr="00673E88">
            <w:rPr>
              <w:rStyle w:val="PlaceholderText"/>
            </w:rPr>
            <w:t>Click or tap here to enter text.</w:t>
          </w:r>
        </w:p>
      </w:sdtContent>
    </w:sdt>
    <w:p w14:paraId="7B183C5C" w14:textId="238D59B1" w:rsidR="005F673D" w:rsidRDefault="001B3507" w:rsidP="00221CC4">
      <w:pPr>
        <w:spacing w:after="0"/>
        <w:ind w:left="360" w:hanging="360"/>
      </w:pPr>
      <w:sdt>
        <w:sdtPr>
          <w:id w:val="1888449939"/>
          <w14:checkbox>
            <w14:checked w14:val="0"/>
            <w14:checkedState w14:val="2612" w14:font="MS Gothic"/>
            <w14:uncheckedState w14:val="2610" w14:font="MS Gothic"/>
          </w14:checkbox>
        </w:sdtPr>
        <w:sdtEndPr/>
        <w:sdtContent>
          <w:r w:rsidR="009C57B6">
            <w:rPr>
              <w:rFonts w:ascii="MS Gothic" w:eastAsia="MS Gothic" w:hAnsi="MS Gothic" w:hint="eastAsia"/>
            </w:rPr>
            <w:t>☐</w:t>
          </w:r>
        </w:sdtContent>
      </w:sdt>
      <w:r w:rsidR="00514110">
        <w:tab/>
      </w:r>
      <w:r w:rsidR="00DC386E">
        <w:t>navigational</w:t>
      </w:r>
      <w:r w:rsidR="00514110">
        <w:t xml:space="preserve"> channels:</w:t>
      </w:r>
      <w:r w:rsidR="00DC386E">
        <w:t xml:space="preserve"> </w:t>
      </w:r>
    </w:p>
    <w:sdt>
      <w:sdtPr>
        <w:id w:val="924541180"/>
        <w:placeholder>
          <w:docPart w:val="2FCCFAA520114435931EAD0C977EBA5F"/>
        </w:placeholder>
        <w:showingPlcHdr/>
      </w:sdtPr>
      <w:sdtEndPr/>
      <w:sdtContent>
        <w:p w14:paraId="00B6B10F" w14:textId="7C2563E3" w:rsidR="00221CC4" w:rsidRDefault="00221CC4" w:rsidP="00221CC4">
          <w:pPr>
            <w:pBdr>
              <w:top w:val="single" w:sz="4" w:space="1" w:color="auto"/>
              <w:left w:val="single" w:sz="4" w:space="4" w:color="auto"/>
              <w:bottom w:val="single" w:sz="4" w:space="1" w:color="auto"/>
              <w:right w:val="single" w:sz="4" w:space="4" w:color="auto"/>
            </w:pBdr>
            <w:ind w:left="360" w:hanging="360"/>
          </w:pPr>
          <w:r w:rsidRPr="00673E88">
            <w:rPr>
              <w:rStyle w:val="PlaceholderText"/>
            </w:rPr>
            <w:t>Click or tap here to enter text.</w:t>
          </w:r>
        </w:p>
      </w:sdtContent>
    </w:sdt>
    <w:p w14:paraId="391AAEB4" w14:textId="7222FD70" w:rsidR="005F673D" w:rsidRDefault="001B3507" w:rsidP="00221CC4">
      <w:pPr>
        <w:spacing w:after="0"/>
        <w:ind w:left="360" w:hanging="360"/>
      </w:pPr>
      <w:sdt>
        <w:sdtPr>
          <w:id w:val="-576594098"/>
          <w14:checkbox>
            <w14:checked w14:val="0"/>
            <w14:checkedState w14:val="2612" w14:font="MS Gothic"/>
            <w14:uncheckedState w14:val="2610" w14:font="MS Gothic"/>
          </w14:checkbox>
        </w:sdtPr>
        <w:sdtEndPr/>
        <w:sdtContent>
          <w:r w:rsidR="00850734">
            <w:rPr>
              <w:rFonts w:ascii="MS Gothic" w:eastAsia="MS Gothic" w:hAnsi="MS Gothic" w:hint="eastAsia"/>
            </w:rPr>
            <w:t>☐</w:t>
          </w:r>
        </w:sdtContent>
      </w:sdt>
      <w:r w:rsidR="00DC386E">
        <w:tab/>
        <w:t>other; list</w:t>
      </w:r>
      <w:r w:rsidR="00850734">
        <w:t>:</w:t>
      </w:r>
      <w:r w:rsidR="00DC386E">
        <w:t xml:space="preserve"> </w:t>
      </w:r>
    </w:p>
    <w:sdt>
      <w:sdtPr>
        <w:id w:val="1476491437"/>
        <w:placeholder>
          <w:docPart w:val="11FD90135AB847BBBE638155C2EC1B17"/>
        </w:placeholder>
        <w:showingPlcHdr/>
      </w:sdtPr>
      <w:sdtEndPr/>
      <w:sdtContent>
        <w:p w14:paraId="4361A24E" w14:textId="6E8DBB31" w:rsidR="00221CC4" w:rsidRDefault="00221CC4" w:rsidP="00221CC4">
          <w:pPr>
            <w:pBdr>
              <w:top w:val="single" w:sz="4" w:space="1" w:color="auto"/>
              <w:left w:val="single" w:sz="4" w:space="4" w:color="auto"/>
              <w:bottom w:val="single" w:sz="4" w:space="1" w:color="auto"/>
              <w:right w:val="single" w:sz="4" w:space="4" w:color="auto"/>
            </w:pBdr>
            <w:ind w:left="360" w:hanging="360"/>
          </w:pPr>
          <w:r w:rsidRPr="00673E88">
            <w:rPr>
              <w:rStyle w:val="PlaceholderText"/>
            </w:rPr>
            <w:t>Click or tap here to enter text.</w:t>
          </w:r>
        </w:p>
      </w:sdtContent>
    </w:sdt>
    <w:p w14:paraId="06EA099D" w14:textId="2C29D97C" w:rsidR="009C57B6" w:rsidRPr="005C560C" w:rsidRDefault="007E75BB" w:rsidP="006D4BB5">
      <w:pPr>
        <w:rPr>
          <w:b/>
          <w:bCs/>
        </w:rPr>
      </w:pPr>
      <w:r>
        <w:rPr>
          <w:b/>
          <w:bCs/>
        </w:rPr>
        <w:t>G</w:t>
      </w:r>
      <w:r w:rsidR="005C560C" w:rsidRPr="005C560C">
        <w:rPr>
          <w:b/>
          <w:bCs/>
        </w:rPr>
        <w:t>.  SUPPORT FACILITIES</w:t>
      </w:r>
    </w:p>
    <w:p w14:paraId="6E63C27D" w14:textId="58299060" w:rsidR="005F673D" w:rsidRDefault="00197697" w:rsidP="00DB6ECC">
      <w:pPr>
        <w:spacing w:after="0"/>
        <w:ind w:left="360"/>
      </w:pPr>
      <w:r>
        <w:t>1.</w:t>
      </w:r>
      <w:r>
        <w:tab/>
      </w:r>
      <w:r w:rsidR="00B41DE7" w:rsidRPr="0055083B">
        <w:rPr>
          <w:u w:val="single"/>
        </w:rPr>
        <w:t>Personnel/Caretaker Housing</w:t>
      </w:r>
      <w:r w:rsidR="00B41DE7">
        <w:t xml:space="preserve"> (additional annual fees apply)</w:t>
      </w:r>
    </w:p>
    <w:p w14:paraId="379BFA8E" w14:textId="2E3B6E64" w:rsidR="005C560C" w:rsidRDefault="006873DB" w:rsidP="00DB6ECC">
      <w:pPr>
        <w:ind w:left="720"/>
      </w:pPr>
      <w:r w:rsidRPr="00641C64">
        <w:t>Are you proposing any personnel/caretaker housing</w:t>
      </w:r>
      <w:proofErr w:type="gramStart"/>
      <w:r w:rsidRPr="00641C64">
        <w:t>?</w:t>
      </w:r>
      <w:r w:rsidR="00DB6ECC">
        <w:t xml:space="preserve">  </w:t>
      </w:r>
      <w:bookmarkStart w:id="15" w:name="_Hlk80851217"/>
      <w:proofErr w:type="gramEnd"/>
      <w:r w:rsidR="00AC2977" w:rsidRPr="00170157">
        <w:rPr>
          <w:b/>
          <w:bCs/>
        </w:rPr>
        <w:t>Y</w:t>
      </w:r>
      <w:r w:rsidR="00AC2977">
        <w:rPr>
          <w:b/>
          <w:bCs/>
        </w:rPr>
        <w:t>es</w:t>
      </w:r>
      <w:r w:rsidR="00AC2977">
        <w:t xml:space="preserve">  </w:t>
      </w:r>
      <w:sdt>
        <w:sdtPr>
          <w:id w:val="-2134933638"/>
          <w14:checkbox>
            <w14:checked w14:val="0"/>
            <w14:checkedState w14:val="2612" w14:font="MS Gothic"/>
            <w14:uncheckedState w14:val="2610" w14:font="MS Gothic"/>
          </w14:checkbox>
        </w:sdtPr>
        <w:sdtEndPr/>
        <w:sdtContent>
          <w:r w:rsidR="00AC2977">
            <w:rPr>
              <w:rFonts w:ascii="MS Gothic" w:eastAsia="MS Gothic" w:hAnsi="MS Gothic" w:hint="eastAsia"/>
            </w:rPr>
            <w:t>☐</w:t>
          </w:r>
        </w:sdtContent>
      </w:sdt>
      <w:r w:rsidR="00AC2977">
        <w:t xml:space="preserve">  </w:t>
      </w:r>
      <w:r w:rsidR="00AC2977" w:rsidRPr="00170157">
        <w:rPr>
          <w:b/>
          <w:bCs/>
        </w:rPr>
        <w:t>No</w:t>
      </w:r>
      <w:r w:rsidR="00AC2977">
        <w:t xml:space="preserve">  </w:t>
      </w:r>
      <w:sdt>
        <w:sdtPr>
          <w:id w:val="-910147178"/>
          <w14:checkbox>
            <w14:checked w14:val="0"/>
            <w14:checkedState w14:val="2612" w14:font="MS Gothic"/>
            <w14:uncheckedState w14:val="2610" w14:font="MS Gothic"/>
          </w14:checkbox>
        </w:sdtPr>
        <w:sdtEndPr/>
        <w:sdtContent>
          <w:r w:rsidR="00AC2977">
            <w:rPr>
              <w:rFonts w:ascii="MS Gothic" w:eastAsia="MS Gothic" w:hAnsi="MS Gothic" w:hint="eastAsia"/>
            </w:rPr>
            <w:t>☐</w:t>
          </w:r>
        </w:sdtContent>
      </w:sdt>
      <w:bookmarkEnd w:id="15"/>
    </w:p>
    <w:p w14:paraId="5B7B9069" w14:textId="4A647702" w:rsidR="005C560C" w:rsidRDefault="00CC2118" w:rsidP="00AC2977">
      <w:pPr>
        <w:spacing w:after="0"/>
        <w:ind w:left="720"/>
      </w:pPr>
      <w:r w:rsidRPr="00641C64">
        <w:rPr>
          <w:b/>
        </w:rPr>
        <w:t>If</w:t>
      </w:r>
      <w:r>
        <w:rPr>
          <w:b/>
        </w:rPr>
        <w:t xml:space="preserve"> y</w:t>
      </w:r>
      <w:r w:rsidRPr="00641C64">
        <w:rPr>
          <w:b/>
        </w:rPr>
        <w:t>es</w:t>
      </w:r>
      <w:r w:rsidRPr="00641C64">
        <w:t xml:space="preserve">, the proposed size will be: </w:t>
      </w:r>
      <w:r w:rsidR="00975C8E">
        <w:fldChar w:fldCharType="begin">
          <w:ffData>
            <w:name w:val="Text9"/>
            <w:enabled/>
            <w:calcOnExit w:val="0"/>
            <w:textInput>
              <w:maxLength w:val="5"/>
            </w:textInput>
          </w:ffData>
        </w:fldChar>
      </w:r>
      <w:bookmarkStart w:id="16" w:name="Text9"/>
      <w:r w:rsidR="00975C8E">
        <w:instrText xml:space="preserve"> FORMTEXT </w:instrText>
      </w:r>
      <w:r w:rsidR="00975C8E">
        <w:fldChar w:fldCharType="separate"/>
      </w:r>
      <w:r w:rsidR="00975C8E">
        <w:rPr>
          <w:noProof/>
        </w:rPr>
        <w:t> </w:t>
      </w:r>
      <w:r w:rsidR="00975C8E">
        <w:rPr>
          <w:noProof/>
        </w:rPr>
        <w:t> </w:t>
      </w:r>
      <w:r w:rsidR="00975C8E">
        <w:rPr>
          <w:noProof/>
        </w:rPr>
        <w:t> </w:t>
      </w:r>
      <w:r w:rsidR="00975C8E">
        <w:rPr>
          <w:noProof/>
        </w:rPr>
        <w:t> </w:t>
      </w:r>
      <w:r w:rsidR="00975C8E">
        <w:rPr>
          <w:noProof/>
        </w:rPr>
        <w:t> </w:t>
      </w:r>
      <w:r w:rsidR="00975C8E">
        <w:fldChar w:fldCharType="end"/>
      </w:r>
      <w:bookmarkEnd w:id="16"/>
      <w:r w:rsidRPr="00641C64">
        <w:t xml:space="preserve"> (Width) </w:t>
      </w:r>
      <w:r w:rsidR="00975C8E">
        <w:fldChar w:fldCharType="begin">
          <w:ffData>
            <w:name w:val="Text9"/>
            <w:enabled/>
            <w:calcOnExit w:val="0"/>
            <w:textInput>
              <w:maxLength w:val="5"/>
            </w:textInput>
          </w:ffData>
        </w:fldChar>
      </w:r>
      <w:r w:rsidR="00975C8E">
        <w:instrText xml:space="preserve"> FORMTEXT </w:instrText>
      </w:r>
      <w:r w:rsidR="00975C8E">
        <w:fldChar w:fldCharType="separate"/>
      </w:r>
      <w:r w:rsidR="00975C8E">
        <w:rPr>
          <w:noProof/>
        </w:rPr>
        <w:t> </w:t>
      </w:r>
      <w:r w:rsidR="00975C8E">
        <w:rPr>
          <w:noProof/>
        </w:rPr>
        <w:t> </w:t>
      </w:r>
      <w:r w:rsidR="00975C8E">
        <w:rPr>
          <w:noProof/>
        </w:rPr>
        <w:t> </w:t>
      </w:r>
      <w:r w:rsidR="00975C8E">
        <w:rPr>
          <w:noProof/>
        </w:rPr>
        <w:t> </w:t>
      </w:r>
      <w:r w:rsidR="00975C8E">
        <w:rPr>
          <w:noProof/>
        </w:rPr>
        <w:t> </w:t>
      </w:r>
      <w:r w:rsidR="00975C8E">
        <w:fldChar w:fldCharType="end"/>
      </w:r>
      <w:r w:rsidRPr="00641C64">
        <w:t xml:space="preserve"> (Lengt</w:t>
      </w:r>
      <w:r w:rsidRPr="002060B8">
        <w:t xml:space="preserve">h) </w:t>
      </w:r>
      <w:r w:rsidR="00975C8E">
        <w:fldChar w:fldCharType="begin">
          <w:ffData>
            <w:name w:val="Text9"/>
            <w:enabled/>
            <w:calcOnExit w:val="0"/>
            <w:textInput>
              <w:maxLength w:val="5"/>
            </w:textInput>
          </w:ffData>
        </w:fldChar>
      </w:r>
      <w:r w:rsidR="00975C8E">
        <w:instrText xml:space="preserve"> FORMTEXT </w:instrText>
      </w:r>
      <w:r w:rsidR="00975C8E">
        <w:fldChar w:fldCharType="separate"/>
      </w:r>
      <w:r w:rsidR="00975C8E">
        <w:rPr>
          <w:noProof/>
        </w:rPr>
        <w:t> </w:t>
      </w:r>
      <w:r w:rsidR="00975C8E">
        <w:rPr>
          <w:noProof/>
        </w:rPr>
        <w:t> </w:t>
      </w:r>
      <w:r w:rsidR="00975C8E">
        <w:rPr>
          <w:noProof/>
        </w:rPr>
        <w:t> </w:t>
      </w:r>
      <w:r w:rsidR="00975C8E">
        <w:rPr>
          <w:noProof/>
        </w:rPr>
        <w:t> </w:t>
      </w:r>
      <w:r w:rsidR="00975C8E">
        <w:rPr>
          <w:noProof/>
        </w:rPr>
        <w:t> </w:t>
      </w:r>
      <w:r w:rsidR="00975C8E">
        <w:fldChar w:fldCharType="end"/>
      </w:r>
      <w:r w:rsidRPr="002060B8">
        <w:t xml:space="preserve"> (Height)</w:t>
      </w:r>
    </w:p>
    <w:p w14:paraId="320C2EF1" w14:textId="23422350" w:rsidR="005C560C" w:rsidRDefault="00275B5F" w:rsidP="00AC2977">
      <w:pPr>
        <w:ind w:left="720"/>
      </w:pPr>
      <w:r>
        <w:t xml:space="preserve">Please </w:t>
      </w:r>
      <w:r w:rsidRPr="0055083B">
        <w:t xml:space="preserve">attach diagrams/drawings with labels clearly showing the </w:t>
      </w:r>
      <w:r>
        <w:t xml:space="preserve">Personnel/Caretaker </w:t>
      </w:r>
      <w:r w:rsidRPr="0055083B">
        <w:t>housing</w:t>
      </w:r>
      <w:r>
        <w:t>.</w:t>
      </w:r>
    </w:p>
    <w:p w14:paraId="5A15FE05" w14:textId="15C3C47E" w:rsidR="005C560C" w:rsidRDefault="00643595" w:rsidP="002B5AD4">
      <w:pPr>
        <w:ind w:left="720"/>
      </w:pPr>
      <w:r w:rsidRPr="0055083B">
        <w:t xml:space="preserve">Note: </w:t>
      </w:r>
      <w:r>
        <w:t>y</w:t>
      </w:r>
      <w:r w:rsidRPr="0055083B">
        <w:t>ou may stay a maximum of 14 consecutive days at your site on state-owned uplands or tidelands without applying for personnel/caretaker housing.</w:t>
      </w:r>
    </w:p>
    <w:p w14:paraId="6E37FA75" w14:textId="4FCBF292" w:rsidR="005C560C" w:rsidRDefault="00201E27" w:rsidP="00632055">
      <w:pPr>
        <w:spacing w:after="0"/>
        <w:ind w:left="360"/>
      </w:pPr>
      <w:r>
        <w:t>2.</w:t>
      </w:r>
      <w:r>
        <w:tab/>
      </w:r>
      <w:r w:rsidRPr="00201E27">
        <w:rPr>
          <w:u w:val="single"/>
        </w:rPr>
        <w:t>Enclosed Processing Facility</w:t>
      </w:r>
    </w:p>
    <w:p w14:paraId="5E25B5F6" w14:textId="5AD047C8" w:rsidR="00201E27" w:rsidRDefault="00201E27" w:rsidP="009E6B1C">
      <w:pPr>
        <w:tabs>
          <w:tab w:val="left" w:pos="1080"/>
        </w:tabs>
        <w:ind w:left="720"/>
      </w:pPr>
      <w:r>
        <w:t>Are you proposing any enclosed processing facility</w:t>
      </w:r>
      <w:proofErr w:type="gramStart"/>
      <w:r>
        <w:t xml:space="preserve">?  </w:t>
      </w:r>
      <w:proofErr w:type="gramEnd"/>
      <w:r w:rsidRPr="00170157">
        <w:rPr>
          <w:b/>
          <w:bCs/>
        </w:rPr>
        <w:t>Y</w:t>
      </w:r>
      <w:r>
        <w:rPr>
          <w:b/>
          <w:bCs/>
        </w:rPr>
        <w:t>es</w:t>
      </w:r>
      <w:r>
        <w:t xml:space="preserve">  </w:t>
      </w:r>
      <w:sdt>
        <w:sdtPr>
          <w:id w:val="-16630040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46123193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CC654F" w14:textId="2A4B8FD0" w:rsidR="005C560C" w:rsidRDefault="00D42EFD" w:rsidP="00632055">
      <w:pPr>
        <w:spacing w:after="0"/>
        <w:ind w:left="720"/>
      </w:pPr>
      <w:r>
        <w:rPr>
          <w:b/>
        </w:rPr>
        <w:t>If y</w:t>
      </w:r>
      <w:r w:rsidRPr="00BC06B3">
        <w:rPr>
          <w:b/>
        </w:rPr>
        <w:t>es</w:t>
      </w:r>
      <w:r w:rsidRPr="002060B8">
        <w:t xml:space="preserve">, the proposed size will be: </w:t>
      </w:r>
      <w:r w:rsidR="00975C8E">
        <w:fldChar w:fldCharType="begin">
          <w:ffData>
            <w:name w:val="Text9"/>
            <w:enabled/>
            <w:calcOnExit w:val="0"/>
            <w:textInput>
              <w:maxLength w:val="5"/>
            </w:textInput>
          </w:ffData>
        </w:fldChar>
      </w:r>
      <w:r w:rsidR="00975C8E">
        <w:instrText xml:space="preserve"> FORMTEXT </w:instrText>
      </w:r>
      <w:r w:rsidR="00975C8E">
        <w:fldChar w:fldCharType="separate"/>
      </w:r>
      <w:r w:rsidR="00975C8E">
        <w:rPr>
          <w:noProof/>
        </w:rPr>
        <w:t> </w:t>
      </w:r>
      <w:r w:rsidR="00975C8E">
        <w:rPr>
          <w:noProof/>
        </w:rPr>
        <w:t> </w:t>
      </w:r>
      <w:r w:rsidR="00975C8E">
        <w:rPr>
          <w:noProof/>
        </w:rPr>
        <w:t> </w:t>
      </w:r>
      <w:r w:rsidR="00975C8E">
        <w:rPr>
          <w:noProof/>
        </w:rPr>
        <w:t> </w:t>
      </w:r>
      <w:r w:rsidR="00975C8E">
        <w:rPr>
          <w:noProof/>
        </w:rPr>
        <w:t> </w:t>
      </w:r>
      <w:r w:rsidR="00975C8E">
        <w:fldChar w:fldCharType="end"/>
      </w:r>
      <w:r>
        <w:t xml:space="preserve"> (Width)</w:t>
      </w:r>
      <w:r w:rsidRPr="002060B8">
        <w:t xml:space="preserve"> </w:t>
      </w:r>
      <w:r w:rsidR="00975C8E">
        <w:fldChar w:fldCharType="begin">
          <w:ffData>
            <w:name w:val="Text9"/>
            <w:enabled/>
            <w:calcOnExit w:val="0"/>
            <w:textInput>
              <w:maxLength w:val="5"/>
            </w:textInput>
          </w:ffData>
        </w:fldChar>
      </w:r>
      <w:r w:rsidR="00975C8E">
        <w:instrText xml:space="preserve"> FORMTEXT </w:instrText>
      </w:r>
      <w:r w:rsidR="00975C8E">
        <w:fldChar w:fldCharType="separate"/>
      </w:r>
      <w:r w:rsidR="00975C8E">
        <w:rPr>
          <w:noProof/>
        </w:rPr>
        <w:t> </w:t>
      </w:r>
      <w:r w:rsidR="00975C8E">
        <w:rPr>
          <w:noProof/>
        </w:rPr>
        <w:t> </w:t>
      </w:r>
      <w:r w:rsidR="00975C8E">
        <w:rPr>
          <w:noProof/>
        </w:rPr>
        <w:t> </w:t>
      </w:r>
      <w:r w:rsidR="00975C8E">
        <w:rPr>
          <w:noProof/>
        </w:rPr>
        <w:t> </w:t>
      </w:r>
      <w:r w:rsidR="00975C8E">
        <w:rPr>
          <w:noProof/>
        </w:rPr>
        <w:t> </w:t>
      </w:r>
      <w:r w:rsidR="00975C8E">
        <w:fldChar w:fldCharType="end"/>
      </w:r>
      <w:r w:rsidRPr="002060B8">
        <w:t xml:space="preserve"> (Length) </w:t>
      </w:r>
      <w:r w:rsidR="00975C8E">
        <w:fldChar w:fldCharType="begin">
          <w:ffData>
            <w:name w:val="Text9"/>
            <w:enabled/>
            <w:calcOnExit w:val="0"/>
            <w:textInput>
              <w:maxLength w:val="5"/>
            </w:textInput>
          </w:ffData>
        </w:fldChar>
      </w:r>
      <w:r w:rsidR="00975C8E">
        <w:instrText xml:space="preserve"> FORMTEXT </w:instrText>
      </w:r>
      <w:r w:rsidR="00975C8E">
        <w:fldChar w:fldCharType="separate"/>
      </w:r>
      <w:r w:rsidR="00975C8E">
        <w:rPr>
          <w:noProof/>
        </w:rPr>
        <w:t> </w:t>
      </w:r>
      <w:r w:rsidR="00975C8E">
        <w:rPr>
          <w:noProof/>
        </w:rPr>
        <w:t> </w:t>
      </w:r>
      <w:r w:rsidR="00975C8E">
        <w:rPr>
          <w:noProof/>
        </w:rPr>
        <w:t> </w:t>
      </w:r>
      <w:r w:rsidR="00975C8E">
        <w:rPr>
          <w:noProof/>
        </w:rPr>
        <w:t> </w:t>
      </w:r>
      <w:r w:rsidR="00975C8E">
        <w:rPr>
          <w:noProof/>
        </w:rPr>
        <w:t> </w:t>
      </w:r>
      <w:r w:rsidR="00975C8E">
        <w:fldChar w:fldCharType="end"/>
      </w:r>
      <w:r w:rsidRPr="002060B8">
        <w:t xml:space="preserve"> (Height)</w:t>
      </w:r>
    </w:p>
    <w:p w14:paraId="37CD49E4" w14:textId="010281BA" w:rsidR="005F673D" w:rsidRDefault="00241D78" w:rsidP="00632055">
      <w:pPr>
        <w:ind w:left="720"/>
      </w:pPr>
      <w:r>
        <w:t>Please be sure the processing facilities are included in the maps and diagrams described in the Maps and Diagrams section above.</w:t>
      </w:r>
    </w:p>
    <w:p w14:paraId="4CA6CE21" w14:textId="6DEC3FEF" w:rsidR="005F673D" w:rsidRDefault="004D097C" w:rsidP="00244E83">
      <w:pPr>
        <w:spacing w:after="0"/>
        <w:ind w:left="360"/>
      </w:pPr>
      <w:r>
        <w:t>3.</w:t>
      </w:r>
      <w:r>
        <w:tab/>
      </w:r>
      <w:r w:rsidRPr="004D097C">
        <w:rPr>
          <w:u w:val="single"/>
        </w:rPr>
        <w:t>Upland Property</w:t>
      </w:r>
    </w:p>
    <w:p w14:paraId="1B5DAC89" w14:textId="383972F2" w:rsidR="004D097C" w:rsidRDefault="00393C44" w:rsidP="00244E83">
      <w:pPr>
        <w:ind w:left="720"/>
      </w:pPr>
      <w:r w:rsidRPr="007D0E16">
        <w:t>Do you currently own or lease upland property adjacent to, or near, the proposed farm site that you plan to</w:t>
      </w:r>
      <w:r w:rsidRPr="0055083B">
        <w:t xml:space="preserve"> use in conjunction with your proposal</w:t>
      </w:r>
      <w:proofErr w:type="gramStart"/>
      <w:r w:rsidRPr="0055083B">
        <w:t>?</w:t>
      </w:r>
      <w:r>
        <w:t xml:space="preserve">  </w:t>
      </w:r>
      <w:bookmarkStart w:id="17" w:name="_Hlk80852758"/>
      <w:proofErr w:type="gramEnd"/>
      <w:r w:rsidRPr="00170157">
        <w:rPr>
          <w:b/>
          <w:bCs/>
        </w:rPr>
        <w:t>Y</w:t>
      </w:r>
      <w:r>
        <w:rPr>
          <w:b/>
          <w:bCs/>
        </w:rPr>
        <w:t>es</w:t>
      </w:r>
      <w:r>
        <w:t xml:space="preserve">  </w:t>
      </w:r>
      <w:sdt>
        <w:sdtPr>
          <w:id w:val="201480052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1380744921"/>
          <w14:checkbox>
            <w14:checked w14:val="0"/>
            <w14:checkedState w14:val="2612" w14:font="MS Gothic"/>
            <w14:uncheckedState w14:val="2610" w14:font="MS Gothic"/>
          </w14:checkbox>
        </w:sdtPr>
        <w:sdtEndPr/>
        <w:sdtContent>
          <w:r>
            <w:rPr>
              <w:rFonts w:ascii="MS Gothic" w:eastAsia="MS Gothic" w:hAnsi="MS Gothic" w:hint="eastAsia"/>
            </w:rPr>
            <w:t>☐</w:t>
          </w:r>
        </w:sdtContent>
      </w:sdt>
      <w:bookmarkEnd w:id="17"/>
      <w:r>
        <w:t xml:space="preserve">  </w:t>
      </w:r>
      <w:r w:rsidR="00E233E8">
        <w:rPr>
          <w:b/>
        </w:rPr>
        <w:t>If y</w:t>
      </w:r>
      <w:r w:rsidR="00E233E8" w:rsidRPr="00FC0839">
        <w:rPr>
          <w:b/>
        </w:rPr>
        <w:t>es</w:t>
      </w:r>
      <w:r w:rsidR="00E233E8">
        <w:t>, attach a copy of ownership deed or lease.</w:t>
      </w:r>
    </w:p>
    <w:p w14:paraId="356FE060" w14:textId="77777777" w:rsidR="006F2D1C" w:rsidRDefault="00FA673B" w:rsidP="006F2D1C">
      <w:pPr>
        <w:spacing w:after="0"/>
        <w:ind w:left="720"/>
      </w:pPr>
      <w:r w:rsidRPr="0055083B">
        <w:t>If you are the adjacent upland owner, are you applying for a preference right under 11 AAC 63.040(f)</w:t>
      </w:r>
      <w:proofErr w:type="gramStart"/>
      <w:r w:rsidRPr="0055083B">
        <w:t>?</w:t>
      </w:r>
      <w:r w:rsidR="00244E83">
        <w:t xml:space="preserve">  </w:t>
      </w:r>
      <w:proofErr w:type="gramEnd"/>
    </w:p>
    <w:p w14:paraId="44210875" w14:textId="44EC39BD" w:rsidR="004D097C" w:rsidRDefault="00244E83" w:rsidP="00244E83">
      <w:pPr>
        <w:ind w:left="720"/>
      </w:pPr>
      <w:r w:rsidRPr="00170157">
        <w:rPr>
          <w:b/>
          <w:bCs/>
        </w:rPr>
        <w:t>Y</w:t>
      </w:r>
      <w:r>
        <w:rPr>
          <w:b/>
          <w:bCs/>
        </w:rPr>
        <w:t>es</w:t>
      </w:r>
      <w:r>
        <w:t xml:space="preserve">  </w:t>
      </w:r>
      <w:sdt>
        <w:sdtPr>
          <w:id w:val="6227432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20175742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0CBE089" w14:textId="3871D158" w:rsidR="004D097C" w:rsidRDefault="004D097C" w:rsidP="006D4BB5">
      <w:pPr>
        <w:pBdr>
          <w:bottom w:val="single" w:sz="12" w:space="1" w:color="auto"/>
        </w:pBdr>
      </w:pPr>
    </w:p>
    <w:p w14:paraId="1F2DDF7B" w14:textId="79CEF8AA" w:rsidR="00412B9D" w:rsidRDefault="00412B9D">
      <w:pPr>
        <w:spacing w:after="160" w:line="259" w:lineRule="auto"/>
        <w:rPr>
          <w:b/>
          <w:bCs/>
        </w:rPr>
      </w:pPr>
      <w:r>
        <w:rPr>
          <w:b/>
          <w:bCs/>
        </w:rPr>
        <w:br w:type="page"/>
      </w:r>
    </w:p>
    <w:p w14:paraId="4E4F1765" w14:textId="7EAFB588" w:rsidR="006F2D1C" w:rsidRPr="006F2D1C" w:rsidRDefault="007E75BB" w:rsidP="006D4BB5">
      <w:pPr>
        <w:rPr>
          <w:b/>
          <w:bCs/>
        </w:rPr>
      </w:pPr>
      <w:r>
        <w:rPr>
          <w:b/>
          <w:bCs/>
        </w:rPr>
        <w:lastRenderedPageBreak/>
        <w:t>H</w:t>
      </w:r>
      <w:r w:rsidR="006F2D1C" w:rsidRPr="006F2D1C">
        <w:rPr>
          <w:b/>
          <w:bCs/>
        </w:rPr>
        <w:t>.  CITY AND BOROUGH CONTACTS</w:t>
      </w:r>
    </w:p>
    <w:p w14:paraId="63547991" w14:textId="77777777" w:rsidR="00187983" w:rsidRPr="00187983" w:rsidRDefault="000A2D7B" w:rsidP="00E632BA">
      <w:pPr>
        <w:spacing w:after="0"/>
        <w:ind w:left="360"/>
      </w:pPr>
      <w:r>
        <w:t>1.</w:t>
      </w:r>
      <w:r>
        <w:tab/>
      </w:r>
      <w:r w:rsidR="00187983" w:rsidRPr="00187983">
        <w:rPr>
          <w:u w:val="single"/>
        </w:rPr>
        <w:t>City/Borough Authorization</w:t>
      </w:r>
    </w:p>
    <w:p w14:paraId="67D5AE3A" w14:textId="3AC88D90" w:rsidR="004D097C" w:rsidRDefault="00187983" w:rsidP="00E632BA">
      <w:pPr>
        <w:ind w:left="720"/>
      </w:pPr>
      <w:r w:rsidRPr="00187983">
        <w:t>If you are applying within a city or borough, please contact the appropriate authority as additional authorizations may be required from them. Please provide the name, address, and telephone number of the person(s) you contacted and list any required authorizations.</w:t>
      </w:r>
    </w:p>
    <w:p w14:paraId="427EE0F7" w14:textId="6AC0E019" w:rsidR="004D097C" w:rsidRDefault="00D0170B" w:rsidP="00430878">
      <w:pPr>
        <w:tabs>
          <w:tab w:val="center" w:pos="8280"/>
          <w:tab w:val="center" w:pos="10080"/>
        </w:tabs>
        <w:spacing w:after="0"/>
        <w:ind w:left="1080"/>
      </w:pPr>
      <w:r>
        <w:t>CITY/BOROUGH</w:t>
      </w:r>
      <w:r>
        <w:tab/>
      </w:r>
      <w:r w:rsidR="005A70AC" w:rsidRPr="46CF0AA6">
        <w:rPr>
          <w:u w:val="single"/>
        </w:rPr>
        <w:t>PHONE</w:t>
      </w:r>
      <w:r>
        <w:tab/>
      </w:r>
      <w:r w:rsidR="00B876A5" w:rsidRPr="46CF0AA6">
        <w:rPr>
          <w:u w:val="single"/>
        </w:rPr>
        <w:t>CONTACTED?</w:t>
      </w:r>
    </w:p>
    <w:p w14:paraId="4D9D422C" w14:textId="48896826" w:rsidR="00E632BA" w:rsidRDefault="001B3507" w:rsidP="00430878">
      <w:pPr>
        <w:tabs>
          <w:tab w:val="left" w:pos="1080"/>
          <w:tab w:val="center" w:leader="dot" w:pos="8280"/>
          <w:tab w:val="center" w:pos="10080"/>
        </w:tabs>
        <w:spacing w:after="0"/>
        <w:ind w:left="720"/>
      </w:pPr>
      <w:sdt>
        <w:sdtPr>
          <w:id w:val="1594901472"/>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3C1C0B">
        <w:tab/>
        <w:t>City of Cordova</w:t>
      </w:r>
      <w:r w:rsidR="00F76EE3">
        <w:tab/>
      </w:r>
      <w:r w:rsidR="004A25A4">
        <w:t>90</w:t>
      </w:r>
      <w:r w:rsidR="0021694B">
        <w:t>7-</w:t>
      </w:r>
      <w:r w:rsidR="00292490">
        <w:t>424-6220</w:t>
      </w:r>
      <w:r w:rsidR="000E3549">
        <w:tab/>
      </w:r>
      <w:r w:rsidR="000E3549" w:rsidRPr="00170157">
        <w:rPr>
          <w:b/>
          <w:bCs/>
        </w:rPr>
        <w:t>Y</w:t>
      </w:r>
      <w:r w:rsidR="000E3549">
        <w:rPr>
          <w:b/>
          <w:bCs/>
        </w:rPr>
        <w:t>es</w:t>
      </w:r>
      <w:r w:rsidR="000E3549">
        <w:t xml:space="preserve">  </w:t>
      </w:r>
      <w:sdt>
        <w:sdtPr>
          <w:id w:val="1367956101"/>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04164788"/>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739CBB35" w14:textId="19665BBE" w:rsidR="003C1C0B" w:rsidRDefault="001B3507" w:rsidP="00430878">
      <w:pPr>
        <w:tabs>
          <w:tab w:val="left" w:pos="1080"/>
          <w:tab w:val="center" w:leader="dot" w:pos="8280"/>
          <w:tab w:val="center" w:pos="10080"/>
        </w:tabs>
        <w:spacing w:after="0"/>
        <w:ind w:left="720"/>
      </w:pPr>
      <w:sdt>
        <w:sdtPr>
          <w:id w:val="-346258915"/>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3C1C0B">
        <w:tab/>
        <w:t>City of Klawo</w:t>
      </w:r>
      <w:r w:rsidR="00985CCD">
        <w:t>ck</w:t>
      </w:r>
      <w:r w:rsidR="00F76EE3">
        <w:tab/>
      </w:r>
      <w:r w:rsidR="0021694B">
        <w:t>907-</w:t>
      </w:r>
      <w:r w:rsidR="00292490">
        <w:t>755-2261</w:t>
      </w:r>
      <w:r w:rsidR="000E3549">
        <w:tab/>
      </w:r>
      <w:r w:rsidR="000E3549" w:rsidRPr="00170157">
        <w:rPr>
          <w:b/>
          <w:bCs/>
        </w:rPr>
        <w:t>Y</w:t>
      </w:r>
      <w:r w:rsidR="000E3549">
        <w:rPr>
          <w:b/>
          <w:bCs/>
        </w:rPr>
        <w:t>es</w:t>
      </w:r>
      <w:r w:rsidR="000E3549">
        <w:t xml:space="preserve">  </w:t>
      </w:r>
      <w:sdt>
        <w:sdtPr>
          <w:id w:val="1349910937"/>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920090005"/>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57E9F08E" w14:textId="15AB4590" w:rsidR="00985CCD" w:rsidRDefault="001B3507" w:rsidP="00430878">
      <w:pPr>
        <w:tabs>
          <w:tab w:val="left" w:pos="1080"/>
          <w:tab w:val="center" w:leader="dot" w:pos="8280"/>
          <w:tab w:val="center" w:pos="10080"/>
        </w:tabs>
        <w:spacing w:after="0"/>
        <w:ind w:left="720"/>
      </w:pPr>
      <w:sdt>
        <w:sdtPr>
          <w:id w:val="-1028334185"/>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85CCD">
        <w:tab/>
        <w:t>City and Borough of Wrangel</w:t>
      </w:r>
      <w:r w:rsidR="00F76EE3">
        <w:tab/>
      </w:r>
      <w:r w:rsidR="0021694B">
        <w:t>907-</w:t>
      </w:r>
      <w:r w:rsidR="00292490">
        <w:t>874-2381</w:t>
      </w:r>
      <w:r w:rsidR="000E3549">
        <w:tab/>
      </w:r>
      <w:r w:rsidR="000E3549" w:rsidRPr="00170157">
        <w:rPr>
          <w:b/>
          <w:bCs/>
        </w:rPr>
        <w:t>Y</w:t>
      </w:r>
      <w:r w:rsidR="000E3549">
        <w:rPr>
          <w:b/>
          <w:bCs/>
        </w:rPr>
        <w:t>es</w:t>
      </w:r>
      <w:r w:rsidR="000E3549">
        <w:t xml:space="preserve">  </w:t>
      </w:r>
      <w:sdt>
        <w:sdtPr>
          <w:id w:val="645098267"/>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370802490"/>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4FD70409" w14:textId="15D5FF88" w:rsidR="00985CCD" w:rsidRDefault="001B3507" w:rsidP="00430878">
      <w:pPr>
        <w:tabs>
          <w:tab w:val="left" w:pos="1080"/>
          <w:tab w:val="center" w:leader="dot" w:pos="8280"/>
          <w:tab w:val="center" w:pos="10080"/>
        </w:tabs>
        <w:spacing w:after="0"/>
        <w:ind w:left="720"/>
      </w:pPr>
      <w:sdt>
        <w:sdtPr>
          <w:id w:val="168382513"/>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85CCD">
        <w:tab/>
        <w:t>City of Craig – Planning &amp; Zoning</w:t>
      </w:r>
      <w:r w:rsidR="00F76EE3">
        <w:tab/>
      </w:r>
      <w:r w:rsidR="0021694B">
        <w:t>907-</w:t>
      </w:r>
      <w:r w:rsidR="00292490">
        <w:t>826</w:t>
      </w:r>
      <w:r w:rsidR="00733DF9">
        <w:t>-3275</w:t>
      </w:r>
      <w:r w:rsidR="000E3549">
        <w:tab/>
      </w:r>
      <w:r w:rsidR="000E3549" w:rsidRPr="00170157">
        <w:rPr>
          <w:b/>
          <w:bCs/>
        </w:rPr>
        <w:t>Y</w:t>
      </w:r>
      <w:r w:rsidR="000E3549">
        <w:rPr>
          <w:b/>
          <w:bCs/>
        </w:rPr>
        <w:t>es</w:t>
      </w:r>
      <w:r w:rsidR="000E3549">
        <w:t xml:space="preserve">  </w:t>
      </w:r>
      <w:sdt>
        <w:sdtPr>
          <w:id w:val="-1329124300"/>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682867866"/>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68C50CC0" w14:textId="1CC7271C" w:rsidR="00985CCD" w:rsidRDefault="001B3507" w:rsidP="00430878">
      <w:pPr>
        <w:tabs>
          <w:tab w:val="left" w:pos="1080"/>
          <w:tab w:val="center" w:leader="dot" w:pos="8280"/>
          <w:tab w:val="center" w:pos="10080"/>
        </w:tabs>
        <w:spacing w:after="0"/>
        <w:ind w:left="720"/>
      </w:pPr>
      <w:sdt>
        <w:sdtPr>
          <w:id w:val="-1046831120"/>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85CCD">
        <w:tab/>
        <w:t>City and Borough of Juneau – Permit Center</w:t>
      </w:r>
      <w:r w:rsidR="00F76EE3">
        <w:tab/>
      </w:r>
      <w:r w:rsidR="0021694B">
        <w:t>907-</w:t>
      </w:r>
      <w:r w:rsidR="00733DF9">
        <w:t>586-5252</w:t>
      </w:r>
      <w:r w:rsidR="000E3549">
        <w:tab/>
      </w:r>
      <w:r w:rsidR="000E3549" w:rsidRPr="00170157">
        <w:rPr>
          <w:b/>
          <w:bCs/>
        </w:rPr>
        <w:t>Y</w:t>
      </w:r>
      <w:r w:rsidR="000E3549">
        <w:rPr>
          <w:b/>
          <w:bCs/>
        </w:rPr>
        <w:t>es</w:t>
      </w:r>
      <w:r w:rsidR="000E3549">
        <w:t xml:space="preserve">  </w:t>
      </w:r>
      <w:sdt>
        <w:sdtPr>
          <w:id w:val="1577935960"/>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467208117"/>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5A251621" w14:textId="0EBC3D43" w:rsidR="00985CCD" w:rsidRDefault="001B3507" w:rsidP="00430878">
      <w:pPr>
        <w:tabs>
          <w:tab w:val="left" w:pos="1080"/>
          <w:tab w:val="center" w:leader="dot" w:pos="8280"/>
          <w:tab w:val="center" w:pos="10080"/>
        </w:tabs>
        <w:spacing w:after="0"/>
        <w:ind w:left="720"/>
      </w:pPr>
      <w:sdt>
        <w:sdtPr>
          <w:id w:val="845684551"/>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A4F05">
        <w:tab/>
        <w:t>City and Borough of Sitka – Planning &amp; Community Development</w:t>
      </w:r>
      <w:r w:rsidR="00F76EE3">
        <w:tab/>
      </w:r>
      <w:r w:rsidR="0021694B">
        <w:t>907-</w:t>
      </w:r>
      <w:r w:rsidR="00733DF9">
        <w:t>747-1814</w:t>
      </w:r>
      <w:r w:rsidR="000E3549">
        <w:tab/>
      </w:r>
      <w:r w:rsidR="000E3549" w:rsidRPr="00170157">
        <w:rPr>
          <w:b/>
          <w:bCs/>
        </w:rPr>
        <w:t>Y</w:t>
      </w:r>
      <w:r w:rsidR="000E3549">
        <w:rPr>
          <w:b/>
          <w:bCs/>
        </w:rPr>
        <w:t>es</w:t>
      </w:r>
      <w:r w:rsidR="000E3549">
        <w:t xml:space="preserve">  </w:t>
      </w:r>
      <w:sdt>
        <w:sdtPr>
          <w:id w:val="435092370"/>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2030551730"/>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54360224" w14:textId="5E88177D" w:rsidR="009A4F05" w:rsidRDefault="001B3507" w:rsidP="00430878">
      <w:pPr>
        <w:tabs>
          <w:tab w:val="left" w:pos="1080"/>
          <w:tab w:val="center" w:leader="dot" w:pos="8280"/>
          <w:tab w:val="center" w:pos="10080"/>
        </w:tabs>
        <w:spacing w:after="0"/>
        <w:ind w:left="720"/>
      </w:pPr>
      <w:sdt>
        <w:sdtPr>
          <w:id w:val="-1217196677"/>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A4F05">
        <w:tab/>
        <w:t>City of Thorne Bay</w:t>
      </w:r>
      <w:r w:rsidR="00F76EE3">
        <w:tab/>
      </w:r>
      <w:r w:rsidR="0021694B">
        <w:t>907-</w:t>
      </w:r>
      <w:r w:rsidR="00CC58B5">
        <w:t>828-3380</w:t>
      </w:r>
      <w:r w:rsidR="000E3549">
        <w:tab/>
      </w:r>
      <w:r w:rsidR="000E3549" w:rsidRPr="00170157">
        <w:rPr>
          <w:b/>
          <w:bCs/>
        </w:rPr>
        <w:t>Y</w:t>
      </w:r>
      <w:r w:rsidR="000E3549">
        <w:rPr>
          <w:b/>
          <w:bCs/>
        </w:rPr>
        <w:t>es</w:t>
      </w:r>
      <w:r w:rsidR="000E3549">
        <w:t xml:space="preserve">  </w:t>
      </w:r>
      <w:sdt>
        <w:sdtPr>
          <w:id w:val="-2030180954"/>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2121059855"/>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678A87A3" w14:textId="3F7252EF" w:rsidR="009A4F05" w:rsidRDefault="001B3507" w:rsidP="00430878">
      <w:pPr>
        <w:tabs>
          <w:tab w:val="left" w:pos="1080"/>
          <w:tab w:val="center" w:leader="dot" w:pos="8280"/>
          <w:tab w:val="center" w:pos="10080"/>
        </w:tabs>
        <w:spacing w:after="0"/>
        <w:ind w:left="720"/>
      </w:pPr>
      <w:sdt>
        <w:sdtPr>
          <w:id w:val="-1858725951"/>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A4F05">
        <w:tab/>
        <w:t>City and Borough of Yakutat – Planning &amp; Zoning Commission</w:t>
      </w:r>
      <w:r w:rsidR="00F76EE3">
        <w:tab/>
      </w:r>
      <w:r w:rsidR="0021694B">
        <w:t>907-</w:t>
      </w:r>
      <w:r w:rsidR="00CC58B5">
        <w:t>784-3323</w:t>
      </w:r>
      <w:r w:rsidR="000E3549">
        <w:tab/>
      </w:r>
      <w:r w:rsidR="000E3549" w:rsidRPr="00170157">
        <w:rPr>
          <w:b/>
          <w:bCs/>
        </w:rPr>
        <w:t>Y</w:t>
      </w:r>
      <w:r w:rsidR="000E3549">
        <w:rPr>
          <w:b/>
          <w:bCs/>
        </w:rPr>
        <w:t>es</w:t>
      </w:r>
      <w:r w:rsidR="000E3549">
        <w:t xml:space="preserve">  </w:t>
      </w:r>
      <w:sdt>
        <w:sdtPr>
          <w:id w:val="-821417066"/>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742826002"/>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7F7DFB3A" w14:textId="35D0326B" w:rsidR="009A4F05" w:rsidRDefault="001B3507" w:rsidP="00430878">
      <w:pPr>
        <w:tabs>
          <w:tab w:val="left" w:pos="1080"/>
          <w:tab w:val="center" w:leader="dot" w:pos="8280"/>
          <w:tab w:val="center" w:pos="10080"/>
        </w:tabs>
        <w:spacing w:after="0"/>
        <w:ind w:left="720"/>
      </w:pPr>
      <w:sdt>
        <w:sdtPr>
          <w:id w:val="265738646"/>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A4F05">
        <w:tab/>
      </w:r>
      <w:r w:rsidR="00F327C9">
        <w:t>Kenai Peninsula Borough – Land Management Division</w:t>
      </w:r>
      <w:r w:rsidR="00F76EE3">
        <w:tab/>
      </w:r>
      <w:r w:rsidR="0021694B">
        <w:t>907-</w:t>
      </w:r>
      <w:r w:rsidR="00CC58B5">
        <w:t>714-2205</w:t>
      </w:r>
      <w:r w:rsidR="000E3549">
        <w:tab/>
      </w:r>
      <w:r w:rsidR="000E3549" w:rsidRPr="00170157">
        <w:rPr>
          <w:b/>
          <w:bCs/>
        </w:rPr>
        <w:t>Y</w:t>
      </w:r>
      <w:r w:rsidR="000E3549">
        <w:rPr>
          <w:b/>
          <w:bCs/>
        </w:rPr>
        <w:t>es</w:t>
      </w:r>
      <w:r w:rsidR="000E3549">
        <w:t xml:space="preserve">  </w:t>
      </w:r>
      <w:sdt>
        <w:sdtPr>
          <w:id w:val="888382989"/>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241559917"/>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5EA5A4C3" w14:textId="5852E3E5" w:rsidR="00F327C9" w:rsidRDefault="001B3507" w:rsidP="00430878">
      <w:pPr>
        <w:tabs>
          <w:tab w:val="left" w:pos="1080"/>
          <w:tab w:val="center" w:leader="dot" w:pos="8280"/>
          <w:tab w:val="center" w:pos="10080"/>
        </w:tabs>
        <w:spacing w:after="0"/>
        <w:ind w:left="720"/>
      </w:pPr>
      <w:sdt>
        <w:sdtPr>
          <w:id w:val="1267120739"/>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F327C9">
        <w:tab/>
        <w:t xml:space="preserve">Kodiak Island Borough – Community </w:t>
      </w:r>
      <w:r w:rsidR="009A04A7">
        <w:t>Development</w:t>
      </w:r>
      <w:r w:rsidR="00F76EE3">
        <w:tab/>
      </w:r>
      <w:r w:rsidR="0021694B">
        <w:t>907-</w:t>
      </w:r>
      <w:r w:rsidR="00CC58B5">
        <w:t>486-</w:t>
      </w:r>
      <w:r w:rsidR="00AA60E6">
        <w:t>9363</w:t>
      </w:r>
      <w:r w:rsidR="000E3549">
        <w:tab/>
      </w:r>
      <w:r w:rsidR="000E3549" w:rsidRPr="00170157">
        <w:rPr>
          <w:b/>
          <w:bCs/>
        </w:rPr>
        <w:t>Y</w:t>
      </w:r>
      <w:r w:rsidR="000E3549">
        <w:rPr>
          <w:b/>
          <w:bCs/>
        </w:rPr>
        <w:t>es</w:t>
      </w:r>
      <w:r w:rsidR="000E3549">
        <w:t xml:space="preserve">  </w:t>
      </w:r>
      <w:sdt>
        <w:sdtPr>
          <w:id w:val="-1578129073"/>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851866835"/>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54662815" w14:textId="1C63D914" w:rsidR="009A04A7" w:rsidRDefault="001B3507" w:rsidP="00430878">
      <w:pPr>
        <w:tabs>
          <w:tab w:val="left" w:pos="1080"/>
          <w:tab w:val="center" w:leader="dot" w:pos="8280"/>
          <w:tab w:val="center" w:pos="10080"/>
        </w:tabs>
        <w:spacing w:after="0"/>
        <w:ind w:left="720"/>
      </w:pPr>
      <w:sdt>
        <w:sdtPr>
          <w:id w:val="-1083523831"/>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A04A7">
        <w:tab/>
        <w:t>Lake and Peninsula Borough – Community Development</w:t>
      </w:r>
      <w:r w:rsidR="00F76EE3">
        <w:tab/>
      </w:r>
      <w:r w:rsidR="0021694B">
        <w:t>907-</w:t>
      </w:r>
      <w:r w:rsidR="00AA60E6">
        <w:t>246-3421</w:t>
      </w:r>
      <w:r w:rsidR="000E3549">
        <w:tab/>
      </w:r>
      <w:r w:rsidR="000E3549" w:rsidRPr="00170157">
        <w:rPr>
          <w:b/>
          <w:bCs/>
        </w:rPr>
        <w:t>Y</w:t>
      </w:r>
      <w:r w:rsidR="000E3549">
        <w:rPr>
          <w:b/>
          <w:bCs/>
        </w:rPr>
        <w:t>es</w:t>
      </w:r>
      <w:r w:rsidR="000E3549">
        <w:t xml:space="preserve">  </w:t>
      </w:r>
      <w:sdt>
        <w:sdtPr>
          <w:id w:val="-76130035"/>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956017732"/>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1950CE6D" w14:textId="1A2FAEAA" w:rsidR="009A04A7" w:rsidRDefault="001B3507" w:rsidP="00430878">
      <w:pPr>
        <w:tabs>
          <w:tab w:val="left" w:pos="1080"/>
          <w:tab w:val="center" w:leader="dot" w:pos="8280"/>
          <w:tab w:val="center" w:pos="10080"/>
        </w:tabs>
        <w:spacing w:after="0"/>
        <w:ind w:left="720"/>
      </w:pPr>
      <w:sdt>
        <w:sdtPr>
          <w:id w:val="-1046758830"/>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A04A7">
        <w:tab/>
        <w:t>Aleutians East Borough – Permitting</w:t>
      </w:r>
      <w:r w:rsidR="00F76EE3">
        <w:tab/>
      </w:r>
      <w:r w:rsidR="0021694B">
        <w:t>907-</w:t>
      </w:r>
      <w:r w:rsidR="00AA60E6">
        <w:t>383-2699</w:t>
      </w:r>
      <w:r w:rsidR="000E3549">
        <w:tab/>
      </w:r>
      <w:r w:rsidR="000E3549" w:rsidRPr="00170157">
        <w:rPr>
          <w:b/>
          <w:bCs/>
        </w:rPr>
        <w:t>Y</w:t>
      </w:r>
      <w:r w:rsidR="000E3549">
        <w:rPr>
          <w:b/>
          <w:bCs/>
        </w:rPr>
        <w:t>es</w:t>
      </w:r>
      <w:r w:rsidR="000E3549">
        <w:t xml:space="preserve">  </w:t>
      </w:r>
      <w:sdt>
        <w:sdtPr>
          <w:id w:val="616952319"/>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001009309"/>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342E45F0" w14:textId="7B2BC95F" w:rsidR="009A04A7" w:rsidRDefault="001B3507" w:rsidP="00430878">
      <w:pPr>
        <w:tabs>
          <w:tab w:val="left" w:pos="1080"/>
          <w:tab w:val="center" w:leader="dot" w:pos="8280"/>
          <w:tab w:val="center" w:pos="10080"/>
        </w:tabs>
        <w:spacing w:after="0"/>
        <w:ind w:left="720"/>
      </w:pPr>
      <w:sdt>
        <w:sdtPr>
          <w:id w:val="1094522421"/>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A04A7">
        <w:tab/>
        <w:t>Ketchikan Gateway Borough – Planning &amp; Community Development</w:t>
      </w:r>
      <w:r w:rsidR="00F76EE3">
        <w:tab/>
      </w:r>
      <w:r w:rsidR="0021694B">
        <w:t>907-</w:t>
      </w:r>
      <w:r w:rsidR="00AA60E6">
        <w:t>228-6610</w:t>
      </w:r>
      <w:r w:rsidR="000E3549">
        <w:tab/>
      </w:r>
      <w:r w:rsidR="000E3549" w:rsidRPr="00170157">
        <w:rPr>
          <w:b/>
          <w:bCs/>
        </w:rPr>
        <w:t>Y</w:t>
      </w:r>
      <w:r w:rsidR="000E3549">
        <w:rPr>
          <w:b/>
          <w:bCs/>
        </w:rPr>
        <w:t>es</w:t>
      </w:r>
      <w:r w:rsidR="000E3549">
        <w:t xml:space="preserve">  </w:t>
      </w:r>
      <w:sdt>
        <w:sdtPr>
          <w:id w:val="-919707390"/>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496956527"/>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2886AE3F" w14:textId="040ADDFF" w:rsidR="009A04A7" w:rsidRDefault="001B3507" w:rsidP="00430878">
      <w:pPr>
        <w:tabs>
          <w:tab w:val="left" w:pos="1080"/>
          <w:tab w:val="center" w:leader="dot" w:pos="8280"/>
          <w:tab w:val="center" w:pos="10080"/>
        </w:tabs>
        <w:ind w:left="720"/>
      </w:pPr>
      <w:sdt>
        <w:sdtPr>
          <w:id w:val="910277446"/>
          <w14:checkbox>
            <w14:checked w14:val="0"/>
            <w14:checkedState w14:val="2612" w14:font="MS Gothic"/>
            <w14:uncheckedState w14:val="2610" w14:font="MS Gothic"/>
          </w14:checkbox>
        </w:sdtPr>
        <w:sdtEndPr/>
        <w:sdtContent>
          <w:r w:rsidR="00373DDE">
            <w:rPr>
              <w:rFonts w:ascii="MS Gothic" w:eastAsia="MS Gothic" w:hAnsi="MS Gothic" w:hint="eastAsia"/>
            </w:rPr>
            <w:t>☐</w:t>
          </w:r>
        </w:sdtContent>
      </w:sdt>
      <w:r w:rsidR="009A04A7">
        <w:tab/>
      </w:r>
      <w:r w:rsidR="00DE3DAE">
        <w:t>Haines Borough</w:t>
      </w:r>
      <w:r w:rsidR="00F76EE3">
        <w:tab/>
      </w:r>
      <w:r w:rsidR="0021694B">
        <w:t>907-</w:t>
      </w:r>
      <w:r w:rsidR="00312D49">
        <w:t>766-6401</w:t>
      </w:r>
      <w:r w:rsidR="000E3549">
        <w:tab/>
      </w:r>
      <w:r w:rsidR="000E3549" w:rsidRPr="00170157">
        <w:rPr>
          <w:b/>
          <w:bCs/>
        </w:rPr>
        <w:t>Y</w:t>
      </w:r>
      <w:r w:rsidR="000E3549">
        <w:rPr>
          <w:b/>
          <w:bCs/>
        </w:rPr>
        <w:t>es</w:t>
      </w:r>
      <w:r w:rsidR="000E3549">
        <w:t xml:space="preserve">  </w:t>
      </w:r>
      <w:sdt>
        <w:sdtPr>
          <w:id w:val="-907604564"/>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r w:rsidR="000E3549">
        <w:t xml:space="preserve">  </w:t>
      </w:r>
      <w:r w:rsidR="000E3549" w:rsidRPr="00170157">
        <w:rPr>
          <w:b/>
          <w:bCs/>
        </w:rPr>
        <w:t>No</w:t>
      </w:r>
      <w:r w:rsidR="000E3549">
        <w:t xml:space="preserve">  </w:t>
      </w:r>
      <w:sdt>
        <w:sdtPr>
          <w:id w:val="-1034268253"/>
          <w14:checkbox>
            <w14:checked w14:val="0"/>
            <w14:checkedState w14:val="2612" w14:font="MS Gothic"/>
            <w14:uncheckedState w14:val="2610" w14:font="MS Gothic"/>
          </w14:checkbox>
        </w:sdtPr>
        <w:sdtEndPr/>
        <w:sdtContent>
          <w:r w:rsidR="000E3549">
            <w:rPr>
              <w:rFonts w:ascii="MS Gothic" w:eastAsia="MS Gothic" w:hAnsi="MS Gothic" w:hint="eastAsia"/>
            </w:rPr>
            <w:t>☐</w:t>
          </w:r>
        </w:sdtContent>
      </w:sdt>
    </w:p>
    <w:p w14:paraId="1C690D00" w14:textId="0CB93A41" w:rsidR="00E632BA" w:rsidRDefault="00373DDE" w:rsidP="0027161D">
      <w:pPr>
        <w:pBdr>
          <w:bottom w:val="single" w:sz="4" w:space="1" w:color="auto"/>
        </w:pBdr>
        <w:ind w:left="1170" w:hanging="450"/>
      </w:pPr>
      <w:r>
        <w:t>Type of Authorization required by City or Borough</w:t>
      </w:r>
      <w:r w:rsidR="00AA6A51">
        <w:t xml:space="preserve">: </w:t>
      </w:r>
      <w:sdt>
        <w:sdtPr>
          <w:id w:val="-2127000670"/>
          <w:placeholder>
            <w:docPart w:val="061566ABB0A44112A5C63DD7023D4339"/>
          </w:placeholder>
          <w:showingPlcHdr/>
          <w:text/>
        </w:sdtPr>
        <w:sdtEndPr/>
        <w:sdtContent>
          <w:r w:rsidR="0027161D" w:rsidRPr="00F245EE">
            <w:rPr>
              <w:rStyle w:val="PlaceholderText"/>
            </w:rPr>
            <w:t>Click or tap here to enter text.</w:t>
          </w:r>
        </w:sdtContent>
      </w:sdt>
    </w:p>
    <w:p w14:paraId="61B2D25F" w14:textId="243D5F9A" w:rsidR="00E632BA" w:rsidRDefault="00E632BA" w:rsidP="005540D3">
      <w:pPr>
        <w:pBdr>
          <w:bottom w:val="single" w:sz="12" w:space="1" w:color="auto"/>
        </w:pBdr>
      </w:pPr>
    </w:p>
    <w:p w14:paraId="66EF96B3" w14:textId="23F3FB2F" w:rsidR="00AA6A51" w:rsidRPr="005540D3" w:rsidRDefault="007E75BB" w:rsidP="005540D3">
      <w:pPr>
        <w:rPr>
          <w:b/>
          <w:bCs/>
        </w:rPr>
      </w:pPr>
      <w:r>
        <w:rPr>
          <w:b/>
          <w:bCs/>
        </w:rPr>
        <w:t>I</w:t>
      </w:r>
      <w:r w:rsidR="005540D3" w:rsidRPr="005540D3">
        <w:rPr>
          <w:b/>
          <w:bCs/>
        </w:rPr>
        <w:t>.  WATER QUALITY INFORMATION – Department of Environmental Conservation</w:t>
      </w:r>
    </w:p>
    <w:p w14:paraId="3467EC5E" w14:textId="4E395BC5" w:rsidR="009864DD" w:rsidRDefault="005271C8" w:rsidP="002D7B86">
      <w:pPr>
        <w:spacing w:after="0"/>
        <w:ind w:left="360"/>
      </w:pPr>
      <w:r>
        <w:t>1.</w:t>
      </w:r>
      <w:r>
        <w:tab/>
      </w:r>
      <w:r w:rsidR="00C11275">
        <w:t>Do you plan to use a boat on your farm site</w:t>
      </w:r>
      <w:proofErr w:type="gramStart"/>
      <w:r w:rsidR="00C11275">
        <w:t xml:space="preserve">?  </w:t>
      </w:r>
      <w:proofErr w:type="gramEnd"/>
      <w:r w:rsidR="00C11275" w:rsidRPr="00170157">
        <w:rPr>
          <w:b/>
          <w:bCs/>
        </w:rPr>
        <w:t>Y</w:t>
      </w:r>
      <w:r w:rsidR="00C11275">
        <w:rPr>
          <w:b/>
          <w:bCs/>
        </w:rPr>
        <w:t>es</w:t>
      </w:r>
      <w:r w:rsidR="00C11275">
        <w:t xml:space="preserve">  </w:t>
      </w:r>
      <w:sdt>
        <w:sdtPr>
          <w:id w:val="610171896"/>
          <w14:checkbox>
            <w14:checked w14:val="0"/>
            <w14:checkedState w14:val="2612" w14:font="MS Gothic"/>
            <w14:uncheckedState w14:val="2610" w14:font="MS Gothic"/>
          </w14:checkbox>
        </w:sdtPr>
        <w:sdtEndPr/>
        <w:sdtContent>
          <w:r w:rsidR="00C11275">
            <w:rPr>
              <w:rFonts w:ascii="MS Gothic" w:eastAsia="MS Gothic" w:hAnsi="MS Gothic" w:hint="eastAsia"/>
            </w:rPr>
            <w:t>☐</w:t>
          </w:r>
        </w:sdtContent>
      </w:sdt>
      <w:r w:rsidR="00C11275">
        <w:t xml:space="preserve">  </w:t>
      </w:r>
      <w:r w:rsidR="00C11275" w:rsidRPr="00170157">
        <w:rPr>
          <w:b/>
          <w:bCs/>
        </w:rPr>
        <w:t>No</w:t>
      </w:r>
      <w:r w:rsidR="00C11275">
        <w:t xml:space="preserve">  </w:t>
      </w:r>
      <w:sdt>
        <w:sdtPr>
          <w:id w:val="740064975"/>
          <w14:checkbox>
            <w14:checked w14:val="0"/>
            <w14:checkedState w14:val="2612" w14:font="MS Gothic"/>
            <w14:uncheckedState w14:val="2610" w14:font="MS Gothic"/>
          </w14:checkbox>
        </w:sdtPr>
        <w:sdtEndPr/>
        <w:sdtContent>
          <w:r w:rsidR="00C11275">
            <w:rPr>
              <w:rFonts w:ascii="MS Gothic" w:eastAsia="MS Gothic" w:hAnsi="MS Gothic" w:hint="eastAsia"/>
            </w:rPr>
            <w:t>☐</w:t>
          </w:r>
        </w:sdtContent>
      </w:sdt>
      <w:r w:rsidR="00165F5A">
        <w:t xml:space="preserve">  </w:t>
      </w:r>
      <w:r w:rsidR="00165F5A">
        <w:rPr>
          <w:b/>
          <w:bCs/>
        </w:rPr>
        <w:t>If yes</w:t>
      </w:r>
      <w:r w:rsidR="00165F5A">
        <w:t xml:space="preserve">, indicate the type of marine sanitation </w:t>
      </w:r>
    </w:p>
    <w:p w14:paraId="4885ABDA" w14:textId="3C438728" w:rsidR="002D7B86" w:rsidRDefault="00165F5A" w:rsidP="002D7B86">
      <w:pPr>
        <w:ind w:left="720"/>
      </w:pPr>
      <w:r>
        <w:t>device.</w:t>
      </w:r>
      <w:r w:rsidR="009864DD">
        <w:t xml:space="preserve"> </w:t>
      </w:r>
    </w:p>
    <w:sdt>
      <w:sdtPr>
        <w:id w:val="-1282416016"/>
        <w:placeholder>
          <w:docPart w:val="FD94F8CE3BE04543BE486AB1BFA6BD06"/>
        </w:placeholder>
        <w:showingPlcHdr/>
      </w:sdtPr>
      <w:sdtEndPr/>
      <w:sdtContent>
        <w:p w14:paraId="05A4EFBD" w14:textId="2A10D58D" w:rsidR="002D7B86" w:rsidRDefault="002D7B86" w:rsidP="002D7B86">
          <w:pPr>
            <w:pBdr>
              <w:top w:val="single" w:sz="4" w:space="1" w:color="auto"/>
              <w:left w:val="single" w:sz="4" w:space="4" w:color="auto"/>
              <w:bottom w:val="single" w:sz="4" w:space="1" w:color="auto"/>
              <w:right w:val="single" w:sz="4" w:space="4" w:color="auto"/>
            </w:pBdr>
            <w:ind w:left="720"/>
          </w:pPr>
          <w:r w:rsidRPr="00673E88">
            <w:rPr>
              <w:rStyle w:val="PlaceholderText"/>
            </w:rPr>
            <w:t>Click or tap here to enter text.</w:t>
          </w:r>
        </w:p>
      </w:sdtContent>
    </w:sdt>
    <w:p w14:paraId="00236315" w14:textId="638A37A5" w:rsidR="00E632BA" w:rsidRDefault="001E0D1C" w:rsidP="005271C8">
      <w:pPr>
        <w:pStyle w:val="ListParagraph"/>
        <w:numPr>
          <w:ilvl w:val="0"/>
          <w:numId w:val="27"/>
        </w:numPr>
        <w:spacing w:after="0"/>
        <w:ind w:left="720"/>
      </w:pPr>
      <w:r>
        <w:t>If you plan to have personnel housing or caretaker facilities:</w:t>
      </w:r>
    </w:p>
    <w:p w14:paraId="168F43B3" w14:textId="77777777" w:rsidR="004F3B3B" w:rsidRDefault="00B0482D" w:rsidP="002D7B86">
      <w:pPr>
        <w:spacing w:after="0"/>
        <w:ind w:left="720"/>
      </w:pPr>
      <w:r>
        <w:t>Will wastewater be discharged from these facilities</w:t>
      </w:r>
      <w:proofErr w:type="gramStart"/>
      <w:r>
        <w:t xml:space="preserve">?  </w:t>
      </w:r>
      <w:proofErr w:type="gramEnd"/>
      <w:r w:rsidRPr="00170157">
        <w:rPr>
          <w:b/>
          <w:bCs/>
        </w:rPr>
        <w:t>Y</w:t>
      </w:r>
      <w:r>
        <w:rPr>
          <w:b/>
          <w:bCs/>
        </w:rPr>
        <w:t>es</w:t>
      </w:r>
      <w:r>
        <w:t xml:space="preserve">  </w:t>
      </w:r>
      <w:sdt>
        <w:sdtPr>
          <w:id w:val="207108042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3553495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F3B3B">
        <w:t xml:space="preserve">  If yes, what are the daily maximum and</w:t>
      </w:r>
    </w:p>
    <w:p w14:paraId="60F723DB" w14:textId="1B7AC2B2" w:rsidR="00E632BA" w:rsidRDefault="004F3B3B" w:rsidP="00B0482D">
      <w:pPr>
        <w:ind w:left="720"/>
      </w:pPr>
      <w:r>
        <w:t xml:space="preserve">average discharge volumes? Maximum </w:t>
      </w:r>
      <w:r w:rsidR="0027161D">
        <w:fldChar w:fldCharType="begin">
          <w:ffData>
            <w:name w:val="Text10"/>
            <w:enabled/>
            <w:calcOnExit w:val="0"/>
            <w:textInput>
              <w:maxLength w:val="12"/>
            </w:textInput>
          </w:ffData>
        </w:fldChar>
      </w:r>
      <w:bookmarkStart w:id="18" w:name="Text10"/>
      <w:r w:rsidR="0027161D">
        <w:instrText xml:space="preserve"> FORMTEXT </w:instrText>
      </w:r>
      <w:r w:rsidR="0027161D">
        <w:fldChar w:fldCharType="separate"/>
      </w:r>
      <w:r w:rsidR="0027161D">
        <w:rPr>
          <w:noProof/>
        </w:rPr>
        <w:t> </w:t>
      </w:r>
      <w:r w:rsidR="0027161D">
        <w:rPr>
          <w:noProof/>
        </w:rPr>
        <w:t> </w:t>
      </w:r>
      <w:r w:rsidR="0027161D">
        <w:rPr>
          <w:noProof/>
        </w:rPr>
        <w:t> </w:t>
      </w:r>
      <w:r w:rsidR="0027161D">
        <w:rPr>
          <w:noProof/>
        </w:rPr>
        <w:t> </w:t>
      </w:r>
      <w:r w:rsidR="0027161D">
        <w:rPr>
          <w:noProof/>
        </w:rPr>
        <w:t> </w:t>
      </w:r>
      <w:r w:rsidR="0027161D">
        <w:fldChar w:fldCharType="end"/>
      </w:r>
      <w:bookmarkEnd w:id="18"/>
      <w:r>
        <w:t xml:space="preserve"> Average </w:t>
      </w:r>
      <w:r w:rsidR="0027161D">
        <w:fldChar w:fldCharType="begin">
          <w:ffData>
            <w:name w:val="Text11"/>
            <w:enabled/>
            <w:calcOnExit w:val="0"/>
            <w:textInput>
              <w:maxLength w:val="12"/>
            </w:textInput>
          </w:ffData>
        </w:fldChar>
      </w:r>
      <w:bookmarkStart w:id="19" w:name="Text11"/>
      <w:r w:rsidR="0027161D">
        <w:instrText xml:space="preserve"> FORMTEXT </w:instrText>
      </w:r>
      <w:r w:rsidR="0027161D">
        <w:fldChar w:fldCharType="separate"/>
      </w:r>
      <w:r w:rsidR="0027161D">
        <w:rPr>
          <w:noProof/>
        </w:rPr>
        <w:t> </w:t>
      </w:r>
      <w:r w:rsidR="0027161D">
        <w:rPr>
          <w:noProof/>
        </w:rPr>
        <w:t> </w:t>
      </w:r>
      <w:r w:rsidR="0027161D">
        <w:rPr>
          <w:noProof/>
        </w:rPr>
        <w:t> </w:t>
      </w:r>
      <w:r w:rsidR="0027161D">
        <w:rPr>
          <w:noProof/>
        </w:rPr>
        <w:t> </w:t>
      </w:r>
      <w:r w:rsidR="0027161D">
        <w:rPr>
          <w:noProof/>
        </w:rPr>
        <w:t> </w:t>
      </w:r>
      <w:r w:rsidR="0027161D">
        <w:fldChar w:fldCharType="end"/>
      </w:r>
      <w:bookmarkEnd w:id="19"/>
    </w:p>
    <w:p w14:paraId="75A91837" w14:textId="44FF02A9" w:rsidR="00E632BA" w:rsidRDefault="00A47DBF" w:rsidP="005271C8">
      <w:pPr>
        <w:pStyle w:val="ListParagraph"/>
        <w:numPr>
          <w:ilvl w:val="0"/>
          <w:numId w:val="27"/>
        </w:numPr>
        <w:spacing w:after="0"/>
        <w:ind w:left="720"/>
      </w:pPr>
      <w:r>
        <w:t>Were there any sources of past pollution at the site, such as a shore-based seafood processor, log transfer facility, industrial facility, oil spill contamination, or town or village</w:t>
      </w:r>
      <w:proofErr w:type="gramStart"/>
      <w:r>
        <w:t xml:space="preserve">?  </w:t>
      </w:r>
      <w:proofErr w:type="gramEnd"/>
      <w:r w:rsidRPr="00170157">
        <w:rPr>
          <w:b/>
          <w:bCs/>
        </w:rPr>
        <w:t>Y</w:t>
      </w:r>
      <w:r>
        <w:rPr>
          <w:b/>
          <w:bCs/>
        </w:rPr>
        <w:t>es</w:t>
      </w:r>
      <w:r>
        <w:t xml:space="preserve">  </w:t>
      </w:r>
      <w:sdt>
        <w:sdtPr>
          <w:id w:val="-187976728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5752505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15532D">
        <w:t xml:space="preserve">  </w:t>
      </w:r>
      <w:r w:rsidR="0015532D">
        <w:rPr>
          <w:b/>
          <w:bCs/>
        </w:rPr>
        <w:t>Unknown</w:t>
      </w:r>
      <w:r w:rsidR="0015532D">
        <w:t xml:space="preserve">  </w:t>
      </w:r>
      <w:sdt>
        <w:sdtPr>
          <w:id w:val="-1497798677"/>
          <w14:checkbox>
            <w14:checked w14:val="0"/>
            <w14:checkedState w14:val="2612" w14:font="MS Gothic"/>
            <w14:uncheckedState w14:val="2610" w14:font="MS Gothic"/>
          </w14:checkbox>
        </w:sdtPr>
        <w:sdtEndPr/>
        <w:sdtContent>
          <w:r w:rsidR="0015532D">
            <w:rPr>
              <w:rFonts w:ascii="MS Gothic" w:eastAsia="MS Gothic" w:hAnsi="MS Gothic" w:hint="eastAsia"/>
            </w:rPr>
            <w:t>☐</w:t>
          </w:r>
        </w:sdtContent>
      </w:sdt>
    </w:p>
    <w:p w14:paraId="6445591F" w14:textId="5220271F" w:rsidR="004D097C" w:rsidRDefault="00570A90" w:rsidP="006C3177">
      <w:pPr>
        <w:spacing w:after="0"/>
        <w:ind w:left="720"/>
      </w:pPr>
      <w:r w:rsidRPr="00570A90">
        <w:rPr>
          <w:b/>
          <w:bCs/>
        </w:rPr>
        <w:t>If yes</w:t>
      </w:r>
      <w:r>
        <w:t>, identify:</w:t>
      </w:r>
    </w:p>
    <w:p w14:paraId="3689B7BD" w14:textId="2577EB79" w:rsidR="00570A90" w:rsidRDefault="006C3177" w:rsidP="00FD4A26">
      <w:pPr>
        <w:pStyle w:val="ListParagraph"/>
        <w:numPr>
          <w:ilvl w:val="0"/>
          <w:numId w:val="20"/>
        </w:numPr>
        <w:spacing w:after="0"/>
        <w:contextualSpacing w:val="0"/>
      </w:pPr>
      <w:r>
        <w:t>The type of previous use (</w:t>
      </w:r>
      <w:proofErr w:type="gramStart"/>
      <w:r>
        <w:t>e.g.</w:t>
      </w:r>
      <w:proofErr w:type="gramEnd"/>
      <w:r>
        <w:t xml:space="preserve"> mine, village, seafood processor, oil spill).</w:t>
      </w:r>
    </w:p>
    <w:sdt>
      <w:sdtPr>
        <w:id w:val="-1529713881"/>
        <w:placeholder>
          <w:docPart w:val="47F70D0F3206443E910F04753BBD40A7"/>
        </w:placeholder>
        <w:showingPlcHdr/>
      </w:sdtPr>
      <w:sdtEndPr/>
      <w:sdtContent>
        <w:p w14:paraId="04914991" w14:textId="077E3053" w:rsidR="00FD4A26" w:rsidRDefault="00FD4A26" w:rsidP="00FD4A26">
          <w:pPr>
            <w:pStyle w:val="ListParagraph"/>
            <w:pBdr>
              <w:top w:val="single" w:sz="4" w:space="1" w:color="auto"/>
              <w:left w:val="single" w:sz="4" w:space="4" w:color="auto"/>
              <w:bottom w:val="single" w:sz="4" w:space="1" w:color="auto"/>
              <w:right w:val="single" w:sz="4" w:space="4" w:color="auto"/>
            </w:pBdr>
            <w:ind w:left="1080"/>
            <w:contextualSpacing w:val="0"/>
          </w:pPr>
          <w:r w:rsidRPr="00673E88">
            <w:rPr>
              <w:rStyle w:val="PlaceholderText"/>
            </w:rPr>
            <w:t>Click or tap here to enter text.</w:t>
          </w:r>
        </w:p>
      </w:sdtContent>
    </w:sdt>
    <w:p w14:paraId="1685C6CC" w14:textId="43B0F928" w:rsidR="009310BE" w:rsidRDefault="00917D1A" w:rsidP="0027161D">
      <w:pPr>
        <w:pStyle w:val="ListParagraph"/>
        <w:numPr>
          <w:ilvl w:val="0"/>
          <w:numId w:val="20"/>
        </w:numPr>
      </w:pPr>
      <w:r>
        <w:t xml:space="preserve">The last known date of use. </w:t>
      </w:r>
      <w:r w:rsidR="002D7B86">
        <w:fldChar w:fldCharType="begin">
          <w:ffData>
            <w:name w:val="Text16"/>
            <w:enabled/>
            <w:calcOnExit w:val="0"/>
            <w:textInput>
              <w:maxLength w:val="30"/>
            </w:textInput>
          </w:ffData>
        </w:fldChar>
      </w:r>
      <w:bookmarkStart w:id="20" w:name="Text16"/>
      <w:r w:rsidR="002D7B86">
        <w:instrText xml:space="preserve"> FORMTEXT </w:instrText>
      </w:r>
      <w:r w:rsidR="002D7B86">
        <w:fldChar w:fldCharType="separate"/>
      </w:r>
      <w:r w:rsidR="002D7B86">
        <w:rPr>
          <w:noProof/>
        </w:rPr>
        <w:t> </w:t>
      </w:r>
      <w:r w:rsidR="002D7B86">
        <w:rPr>
          <w:noProof/>
        </w:rPr>
        <w:t> </w:t>
      </w:r>
      <w:r w:rsidR="002D7B86">
        <w:rPr>
          <w:noProof/>
        </w:rPr>
        <w:t> </w:t>
      </w:r>
      <w:r w:rsidR="002D7B86">
        <w:rPr>
          <w:noProof/>
        </w:rPr>
        <w:t> </w:t>
      </w:r>
      <w:r w:rsidR="002D7B86">
        <w:rPr>
          <w:noProof/>
        </w:rPr>
        <w:t> </w:t>
      </w:r>
      <w:r w:rsidR="002D7B86">
        <w:fldChar w:fldCharType="end"/>
      </w:r>
      <w:bookmarkEnd w:id="20"/>
      <w:r w:rsidR="0027161D">
        <w:t xml:space="preserve"> </w:t>
      </w:r>
    </w:p>
    <w:p w14:paraId="076F7BCB" w14:textId="1422A7BB" w:rsidR="00E1232F" w:rsidRDefault="00962C1E" w:rsidP="002D7B86">
      <w:pPr>
        <w:pStyle w:val="ListParagraph"/>
        <w:numPr>
          <w:ilvl w:val="0"/>
          <w:numId w:val="20"/>
        </w:numPr>
        <w:spacing w:after="0"/>
        <w:contextualSpacing w:val="0"/>
      </w:pPr>
      <w:r>
        <w:t>The distance from site previously used to your proposed site.</w:t>
      </w:r>
    </w:p>
    <w:sdt>
      <w:sdtPr>
        <w:id w:val="-285655943"/>
        <w:placeholder>
          <w:docPart w:val="A439A040B44E4BA4B55B3FBEF32B911C"/>
        </w:placeholder>
        <w:showingPlcHdr/>
      </w:sdtPr>
      <w:sdtEndPr/>
      <w:sdtContent>
        <w:p w14:paraId="10897A71" w14:textId="2019DCC8" w:rsidR="002D7B86" w:rsidRDefault="002D7B86" w:rsidP="002D7B86">
          <w:pPr>
            <w:pStyle w:val="ListParagraph"/>
            <w:pBdr>
              <w:top w:val="single" w:sz="4" w:space="1" w:color="auto"/>
              <w:left w:val="single" w:sz="4" w:space="4" w:color="auto"/>
              <w:bottom w:val="single" w:sz="4" w:space="1" w:color="auto"/>
              <w:right w:val="single" w:sz="4" w:space="4" w:color="auto"/>
            </w:pBdr>
            <w:ind w:left="1080"/>
            <w:contextualSpacing w:val="0"/>
          </w:pPr>
          <w:r w:rsidRPr="00673E88">
            <w:rPr>
              <w:rStyle w:val="PlaceholderText"/>
            </w:rPr>
            <w:t>Click or tap here to enter text.</w:t>
          </w:r>
        </w:p>
      </w:sdtContent>
    </w:sdt>
    <w:p w14:paraId="0A421765" w14:textId="77777777" w:rsidR="004501E0" w:rsidRDefault="004501E0" w:rsidP="002D7B86">
      <w:pPr>
        <w:spacing w:after="160" w:line="259" w:lineRule="auto"/>
      </w:pPr>
      <w:r>
        <w:br w:type="page"/>
      </w:r>
    </w:p>
    <w:p w14:paraId="4B0922DC" w14:textId="21EFDEC6" w:rsidR="00E1232F" w:rsidRDefault="00962C1E" w:rsidP="00431B65">
      <w:pPr>
        <w:pStyle w:val="ListParagraph"/>
        <w:numPr>
          <w:ilvl w:val="0"/>
          <w:numId w:val="27"/>
        </w:numPr>
        <w:ind w:left="720"/>
      </w:pPr>
      <w:r>
        <w:lastRenderedPageBreak/>
        <w:t>Are you aware of any current potential sources of human or industrial pollution in the area? (</w:t>
      </w:r>
      <w:proofErr w:type="gramStart"/>
      <w:r>
        <w:t>e.g.</w:t>
      </w:r>
      <w:proofErr w:type="gramEnd"/>
      <w:r>
        <w:t xml:space="preserve"> sewage outfalls, oil contamination, industrial </w:t>
      </w:r>
      <w:r w:rsidR="00343011">
        <w:t>transfer facilities upland operations, boar harbors, etc.)</w:t>
      </w:r>
    </w:p>
    <w:p w14:paraId="5F9FA657" w14:textId="6243D856" w:rsidR="000E70C1" w:rsidRDefault="000E70C1" w:rsidP="00F516A7">
      <w:pPr>
        <w:pStyle w:val="ListParagraph"/>
      </w:pPr>
      <w:r w:rsidRPr="00170157">
        <w:rPr>
          <w:b/>
          <w:bCs/>
        </w:rPr>
        <w:t>Y</w:t>
      </w:r>
      <w:r>
        <w:rPr>
          <w:b/>
          <w:bCs/>
        </w:rPr>
        <w:t>es</w:t>
      </w:r>
      <w:r>
        <w:t xml:space="preserve">  </w:t>
      </w:r>
      <w:sdt>
        <w:sdtPr>
          <w:id w:val="-7083366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15854389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Pr>
          <w:b/>
          <w:bCs/>
        </w:rPr>
        <w:t>If yes</w:t>
      </w:r>
      <w:r w:rsidR="00F516A7">
        <w:t>, describe:</w:t>
      </w:r>
    </w:p>
    <w:p w14:paraId="5FCF5094" w14:textId="721E3DF5" w:rsidR="00F516A7" w:rsidRDefault="005A45B2" w:rsidP="005A45B2">
      <w:pPr>
        <w:pStyle w:val="ListParagraph"/>
        <w:numPr>
          <w:ilvl w:val="0"/>
          <w:numId w:val="21"/>
        </w:numPr>
        <w:contextualSpacing w:val="0"/>
      </w:pPr>
      <w:r>
        <w:t>The type of discharge(s).</w:t>
      </w:r>
    </w:p>
    <w:bookmarkStart w:id="21" w:name="_Hlk80856613" w:displacedByCustomXml="next"/>
    <w:sdt>
      <w:sdtPr>
        <w:id w:val="190805355"/>
        <w:placeholder>
          <w:docPart w:val="53ECDF11DAFB49CF9E3CF4D9131974AD"/>
        </w:placeholder>
        <w:showingPlcHdr/>
      </w:sdtPr>
      <w:sdtEndPr/>
      <w:sdtContent>
        <w:p w14:paraId="0D3BCE74" w14:textId="1F46EE7E" w:rsidR="005A45B2" w:rsidRPr="000E70C1" w:rsidRDefault="00004B63" w:rsidP="00004B63">
          <w:pPr>
            <w:pStyle w:val="ListParagraph"/>
            <w:pBdr>
              <w:top w:val="single" w:sz="4" w:space="1" w:color="auto"/>
              <w:left w:val="single" w:sz="4" w:space="4" w:color="auto"/>
              <w:bottom w:val="single" w:sz="4" w:space="1" w:color="auto"/>
              <w:right w:val="single" w:sz="4" w:space="4" w:color="auto"/>
            </w:pBdr>
            <w:ind w:left="1080"/>
            <w:contextualSpacing w:val="0"/>
          </w:pPr>
          <w:r w:rsidRPr="00F245EE">
            <w:rPr>
              <w:rStyle w:val="PlaceholderText"/>
            </w:rPr>
            <w:t>Click or tap here to enter text.</w:t>
          </w:r>
        </w:p>
      </w:sdtContent>
    </w:sdt>
    <w:bookmarkEnd w:id="21"/>
    <w:p w14:paraId="05B6188D" w14:textId="3F25E8FA" w:rsidR="00E1232F" w:rsidRDefault="00876BA8" w:rsidP="00876BA8">
      <w:pPr>
        <w:pStyle w:val="ListParagraph"/>
        <w:numPr>
          <w:ilvl w:val="0"/>
          <w:numId w:val="21"/>
        </w:numPr>
        <w:contextualSpacing w:val="0"/>
      </w:pPr>
      <w:r>
        <w:t>The location and distance from your site.</w:t>
      </w:r>
    </w:p>
    <w:sdt>
      <w:sdtPr>
        <w:id w:val="849915178"/>
        <w:placeholder>
          <w:docPart w:val="072CA08FA5F843A3ABE1BB0ABBB2775A"/>
        </w:placeholder>
        <w:showingPlcHdr/>
      </w:sdtPr>
      <w:sdtEndPr/>
      <w:sdtContent>
        <w:p w14:paraId="78A65CFE" w14:textId="12FC20B3" w:rsidR="00876BA8" w:rsidRPr="000E70C1" w:rsidRDefault="00004B63" w:rsidP="00004B63">
          <w:pPr>
            <w:pStyle w:val="ListParagraph"/>
            <w:pBdr>
              <w:top w:val="single" w:sz="4" w:space="1" w:color="auto"/>
              <w:left w:val="single" w:sz="4" w:space="4" w:color="auto"/>
              <w:bottom w:val="single" w:sz="4" w:space="1" w:color="auto"/>
              <w:right w:val="single" w:sz="4" w:space="4" w:color="auto"/>
            </w:pBdr>
            <w:ind w:left="1080"/>
            <w:contextualSpacing w:val="0"/>
          </w:pPr>
          <w:r w:rsidRPr="00F245EE">
            <w:rPr>
              <w:rStyle w:val="PlaceholderText"/>
            </w:rPr>
            <w:t>Click or tap here to enter text.</w:t>
          </w:r>
        </w:p>
      </w:sdtContent>
    </w:sdt>
    <w:p w14:paraId="4FDF7D98" w14:textId="4967E04B" w:rsidR="00E1232F" w:rsidRDefault="00876BA8" w:rsidP="00027827">
      <w:pPr>
        <w:pStyle w:val="ListParagraph"/>
        <w:numPr>
          <w:ilvl w:val="0"/>
          <w:numId w:val="21"/>
        </w:numPr>
        <w:contextualSpacing w:val="0"/>
      </w:pPr>
      <w:r>
        <w:t>The name of the discharger(s)</w:t>
      </w:r>
      <w:r w:rsidR="00027827">
        <w:t>, if known.</w:t>
      </w:r>
    </w:p>
    <w:sdt>
      <w:sdtPr>
        <w:id w:val="-6911963"/>
        <w:placeholder>
          <w:docPart w:val="E7A4F28357CD424B8578D040EE524323"/>
        </w:placeholder>
        <w:showingPlcHdr/>
      </w:sdtPr>
      <w:sdtEndPr/>
      <w:sdtContent>
        <w:p w14:paraId="76010911" w14:textId="66D7CF68" w:rsidR="00027827" w:rsidRPr="000E70C1" w:rsidRDefault="00004B63" w:rsidP="00004B63">
          <w:pPr>
            <w:pStyle w:val="ListParagraph"/>
            <w:pBdr>
              <w:top w:val="single" w:sz="4" w:space="1" w:color="auto"/>
              <w:left w:val="single" w:sz="4" w:space="4" w:color="auto"/>
              <w:bottom w:val="single" w:sz="4" w:space="1" w:color="auto"/>
              <w:right w:val="single" w:sz="4" w:space="4" w:color="auto"/>
            </w:pBdr>
            <w:ind w:left="1080"/>
            <w:contextualSpacing w:val="0"/>
          </w:pPr>
          <w:r w:rsidRPr="00F245EE">
            <w:rPr>
              <w:rStyle w:val="PlaceholderText"/>
            </w:rPr>
            <w:t>Click or tap here to enter text.</w:t>
          </w:r>
        </w:p>
      </w:sdtContent>
    </w:sdt>
    <w:p w14:paraId="31147656" w14:textId="20E73575" w:rsidR="00027827" w:rsidRDefault="00B4012B" w:rsidP="00431B65">
      <w:pPr>
        <w:pStyle w:val="ListParagraph"/>
        <w:numPr>
          <w:ilvl w:val="0"/>
          <w:numId w:val="27"/>
        </w:numPr>
        <w:ind w:left="720"/>
      </w:pPr>
      <w:r>
        <w:t>Are you aware of any other planned development in the general area of your proposed site?</w:t>
      </w:r>
    </w:p>
    <w:p w14:paraId="60FA7B68" w14:textId="6568A3B5" w:rsidR="00B4012B" w:rsidRDefault="00B4012B" w:rsidP="00AE4D34">
      <w:pPr>
        <w:pStyle w:val="ListParagraph"/>
        <w:contextualSpacing w:val="0"/>
      </w:pPr>
      <w:r w:rsidRPr="00170157">
        <w:rPr>
          <w:b/>
          <w:bCs/>
        </w:rPr>
        <w:t>Y</w:t>
      </w:r>
      <w:r>
        <w:rPr>
          <w:b/>
          <w:bCs/>
        </w:rPr>
        <w:t>es</w:t>
      </w:r>
      <w:r>
        <w:t xml:space="preserve">  </w:t>
      </w:r>
      <w:sdt>
        <w:sdtPr>
          <w:id w:val="1096326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170157">
        <w:rPr>
          <w:b/>
          <w:bCs/>
        </w:rPr>
        <w:t>No</w:t>
      </w:r>
      <w:r>
        <w:t xml:space="preserve">  </w:t>
      </w:r>
      <w:sdt>
        <w:sdtPr>
          <w:id w:val="15701556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Pr>
          <w:b/>
          <w:bCs/>
        </w:rPr>
        <w:t>If yes</w:t>
      </w:r>
      <w:r>
        <w:t>, describe</w:t>
      </w:r>
      <w:r w:rsidR="00AE4D34">
        <w:t xml:space="preserve"> the planned development.</w:t>
      </w:r>
    </w:p>
    <w:sdt>
      <w:sdtPr>
        <w:id w:val="-998967977"/>
        <w:placeholder>
          <w:docPart w:val="1C603F063D3D4F569D24F25767D4C1BA"/>
        </w:placeholder>
        <w:showingPlcHdr/>
      </w:sdtPr>
      <w:sdtEndPr/>
      <w:sdtContent>
        <w:p w14:paraId="7A5D480B" w14:textId="37999142" w:rsidR="00AE4D34" w:rsidRDefault="00004B63" w:rsidP="00004B63">
          <w:pPr>
            <w:pStyle w:val="ListParagraph"/>
            <w:pBdr>
              <w:top w:val="single" w:sz="4" w:space="1" w:color="auto"/>
              <w:left w:val="single" w:sz="4" w:space="4" w:color="auto"/>
              <w:bottom w:val="single" w:sz="4" w:space="1" w:color="auto"/>
              <w:right w:val="single" w:sz="4" w:space="4" w:color="auto"/>
            </w:pBdr>
          </w:pPr>
          <w:r w:rsidRPr="00F245EE">
            <w:rPr>
              <w:rStyle w:val="PlaceholderText"/>
            </w:rPr>
            <w:t>Click or tap here to enter text.</w:t>
          </w:r>
        </w:p>
      </w:sdtContent>
    </w:sdt>
    <w:p w14:paraId="39FC966C" w14:textId="4901D760" w:rsidR="006C13B1" w:rsidRDefault="003C74C9" w:rsidP="00004B63">
      <w:pPr>
        <w:pStyle w:val="ListParagraph"/>
        <w:numPr>
          <w:ilvl w:val="0"/>
          <w:numId w:val="27"/>
        </w:numPr>
        <w:spacing w:before="240"/>
        <w:ind w:left="720"/>
      </w:pPr>
      <w:r>
        <w:t xml:space="preserve">ADEC </w:t>
      </w:r>
      <w:r>
        <w:rPr>
          <w:u w:val="single"/>
        </w:rPr>
        <w:t>may</w:t>
      </w:r>
      <w:r>
        <w:t xml:space="preserve"> request that you provide a map for certain projects to show the following information:</w:t>
      </w:r>
    </w:p>
    <w:p w14:paraId="7B491DC7" w14:textId="77777777" w:rsidR="00A03D74" w:rsidRPr="00A03D74" w:rsidRDefault="00A03D74" w:rsidP="00A03D74">
      <w:pPr>
        <w:widowControl w:val="0"/>
        <w:numPr>
          <w:ilvl w:val="1"/>
          <w:numId w:val="23"/>
        </w:numPr>
        <w:autoSpaceDE w:val="0"/>
        <w:autoSpaceDN w:val="0"/>
        <w:adjustRightInd w:val="0"/>
        <w:spacing w:after="0"/>
        <w:ind w:left="1080"/>
        <w:jc w:val="both"/>
        <w:rPr>
          <w:rFonts w:cs="Calibri"/>
          <w:color w:val="000000"/>
        </w:rPr>
      </w:pPr>
      <w:r w:rsidRPr="00A03D74">
        <w:rPr>
          <w:rFonts w:cs="Calibri"/>
          <w:color w:val="000000"/>
        </w:rPr>
        <w:t>areas of wastewater disposal systems, including both sewage and grey water discharge points (grey water means domestic wastewater from laundry, kitchen, etc., which does not contain human waste)</w:t>
      </w:r>
    </w:p>
    <w:p w14:paraId="3F086277" w14:textId="77777777" w:rsidR="00A03D74" w:rsidRPr="00A03D74" w:rsidRDefault="00A03D74" w:rsidP="00A03D74">
      <w:pPr>
        <w:widowControl w:val="0"/>
        <w:numPr>
          <w:ilvl w:val="1"/>
          <w:numId w:val="23"/>
        </w:numPr>
        <w:autoSpaceDE w:val="0"/>
        <w:autoSpaceDN w:val="0"/>
        <w:adjustRightInd w:val="0"/>
        <w:spacing w:after="0"/>
        <w:ind w:left="1080"/>
        <w:jc w:val="both"/>
        <w:rPr>
          <w:rFonts w:cs="Calibri"/>
          <w:color w:val="000000"/>
        </w:rPr>
      </w:pPr>
      <w:r w:rsidRPr="00A03D74">
        <w:rPr>
          <w:rFonts w:cs="Calibri"/>
          <w:color w:val="000000"/>
        </w:rPr>
        <w:t>location of drinking water, including drinking water wells or other drinking water system sources (fresh water and salt water), within 200 feet of any proposed or existing wastewater disposal systems</w:t>
      </w:r>
    </w:p>
    <w:p w14:paraId="3FB63CC8" w14:textId="18B4B1E0" w:rsidR="00A03D74" w:rsidRPr="00A03D74" w:rsidRDefault="00A03D74" w:rsidP="00A03D74">
      <w:pPr>
        <w:widowControl w:val="0"/>
        <w:numPr>
          <w:ilvl w:val="1"/>
          <w:numId w:val="23"/>
        </w:numPr>
        <w:autoSpaceDE w:val="0"/>
        <w:autoSpaceDN w:val="0"/>
        <w:adjustRightInd w:val="0"/>
        <w:spacing w:after="0"/>
        <w:ind w:left="1080"/>
        <w:jc w:val="both"/>
        <w:rPr>
          <w:rFonts w:cs="Calibri"/>
          <w:color w:val="000000"/>
        </w:rPr>
      </w:pPr>
      <w:r w:rsidRPr="00A03D74">
        <w:rPr>
          <w:rFonts w:cs="Calibri"/>
          <w:color w:val="000000"/>
        </w:rPr>
        <w:t>location of solid waste storage and disposal sites (Note: you are encouraged to use existing permitted sites for the disposal of solid wastes. If there are not any existing permitted disposal sites in the area and they are necessary in your operation, you must contact the ADEC for authorization)</w:t>
      </w:r>
    </w:p>
    <w:p w14:paraId="66B063A0" w14:textId="52A29147" w:rsidR="003C74C9" w:rsidRPr="00A03D74" w:rsidRDefault="00A03D74" w:rsidP="00A03D74">
      <w:pPr>
        <w:pStyle w:val="ListParagraph"/>
        <w:numPr>
          <w:ilvl w:val="1"/>
          <w:numId w:val="23"/>
        </w:numPr>
        <w:ind w:left="1080"/>
        <w:rPr>
          <w:rFonts w:cs="Calibri"/>
        </w:rPr>
      </w:pPr>
      <w:r w:rsidRPr="00A03D74">
        <w:rPr>
          <w:rFonts w:cs="Calibri"/>
        </w:rPr>
        <w:t>areas used for fuel and chemical storage</w:t>
      </w:r>
    </w:p>
    <w:p w14:paraId="2E020C98" w14:textId="1FAA0142" w:rsidR="006C13B1" w:rsidRDefault="006C13B1" w:rsidP="005D0E04">
      <w:pPr>
        <w:pBdr>
          <w:bottom w:val="single" w:sz="12" w:space="1" w:color="auto"/>
        </w:pBdr>
      </w:pPr>
    </w:p>
    <w:p w14:paraId="17B65197" w14:textId="77777777" w:rsidR="004501E0" w:rsidRDefault="004501E0">
      <w:pPr>
        <w:spacing w:after="160" w:line="259" w:lineRule="auto"/>
        <w:rPr>
          <w:b/>
          <w:bCs/>
        </w:rPr>
      </w:pPr>
      <w:r>
        <w:rPr>
          <w:b/>
          <w:bCs/>
        </w:rPr>
        <w:br w:type="page"/>
      </w:r>
    </w:p>
    <w:p w14:paraId="4426928A" w14:textId="2488306B" w:rsidR="00A03D74" w:rsidRPr="00036A5F" w:rsidRDefault="007E75BB" w:rsidP="005D0E04">
      <w:pPr>
        <w:rPr>
          <w:b/>
          <w:bCs/>
        </w:rPr>
      </w:pPr>
      <w:r>
        <w:rPr>
          <w:b/>
          <w:bCs/>
        </w:rPr>
        <w:lastRenderedPageBreak/>
        <w:t>J</w:t>
      </w:r>
      <w:r w:rsidR="00A03D74" w:rsidRPr="00036A5F">
        <w:rPr>
          <w:b/>
          <w:bCs/>
        </w:rPr>
        <w:t>.</w:t>
      </w:r>
      <w:r w:rsidR="00036A5F" w:rsidRPr="00036A5F">
        <w:rPr>
          <w:b/>
          <w:bCs/>
        </w:rPr>
        <w:t xml:space="preserve">  APPLICATION SIGNATURE BLOCK</w:t>
      </w:r>
    </w:p>
    <w:tbl>
      <w:tblPr>
        <w:tblStyle w:val="TableGrid"/>
        <w:tblW w:w="0" w:type="auto"/>
        <w:tblLook w:val="04A0" w:firstRow="1" w:lastRow="0" w:firstColumn="1" w:lastColumn="0" w:noHBand="0" w:noVBand="1"/>
      </w:tblPr>
      <w:tblGrid>
        <w:gridCol w:w="10790"/>
      </w:tblGrid>
      <w:tr w:rsidR="000A7E2E" w14:paraId="4C15D79A" w14:textId="77777777" w:rsidTr="00D43149">
        <w:tc>
          <w:tcPr>
            <w:tcW w:w="10790" w:type="dxa"/>
            <w:tcMar>
              <w:top w:w="173" w:type="dxa"/>
              <w:left w:w="173" w:type="dxa"/>
              <w:bottom w:w="173" w:type="dxa"/>
              <w:right w:w="173" w:type="dxa"/>
            </w:tcMar>
          </w:tcPr>
          <w:p w14:paraId="71E9B986" w14:textId="77777777" w:rsidR="000A7E2E" w:rsidRPr="00DE7603" w:rsidRDefault="00DE7603" w:rsidP="0061479A">
            <w:pPr>
              <w:spacing w:after="0"/>
              <w:jc w:val="center"/>
              <w:rPr>
                <w:b/>
                <w:bCs/>
                <w:sz w:val="28"/>
                <w:szCs w:val="28"/>
              </w:rPr>
            </w:pPr>
            <w:r w:rsidRPr="00DE7603">
              <w:rPr>
                <w:b/>
                <w:bCs/>
                <w:sz w:val="28"/>
                <w:szCs w:val="28"/>
              </w:rPr>
              <w:t>AQUATIC FARM APPLICATION SIGNATURE AND</w:t>
            </w:r>
          </w:p>
          <w:p w14:paraId="023776C9" w14:textId="77777777" w:rsidR="00DE7603" w:rsidRDefault="00DE7603" w:rsidP="00FD6A37">
            <w:pPr>
              <w:jc w:val="center"/>
            </w:pPr>
            <w:r w:rsidRPr="00DE7603">
              <w:rPr>
                <w:b/>
                <w:bCs/>
                <w:sz w:val="28"/>
                <w:szCs w:val="28"/>
              </w:rPr>
              <w:t>PROGRAM CERTIFICATION STATEMENT</w:t>
            </w:r>
          </w:p>
          <w:p w14:paraId="0D423FA9" w14:textId="67189FA3" w:rsidR="00745F5D" w:rsidRPr="00745F5D" w:rsidRDefault="00745F5D" w:rsidP="00745F5D">
            <w:r w:rsidRPr="00745F5D">
              <w:t>The information contained in this aquatic farm application is true and complete to the best of my knowledge and I certify that the proposed activity complies with and will be conducted in a manner consistent with all State and Federal Agency policies and regulations. I understand that modifications to the proposed activity may require additional review and that I may need to apply for additional authorizations.</w:t>
            </w:r>
          </w:p>
          <w:p w14:paraId="1E99DF26" w14:textId="36B11212" w:rsidR="00DE7603" w:rsidRDefault="00745F5D" w:rsidP="00745F5D">
            <w:r w:rsidRPr="00745F5D">
              <w:t>This certification statement does not provide authorization necessary to sell my product. I understand I must separately apply for and hold a Growing Area Certification and a Shellfish Harvester or Shellfish Dealer Permit from the Department of Environmental Conservation.</w:t>
            </w:r>
          </w:p>
          <w:tbl>
            <w:tblPr>
              <w:tblW w:w="10397" w:type="dxa"/>
              <w:tblLook w:val="04A0" w:firstRow="1" w:lastRow="0" w:firstColumn="1" w:lastColumn="0" w:noHBand="0" w:noVBand="1"/>
            </w:tblPr>
            <w:tblGrid>
              <w:gridCol w:w="2336"/>
              <w:gridCol w:w="5580"/>
              <w:gridCol w:w="799"/>
              <w:gridCol w:w="1682"/>
            </w:tblGrid>
            <w:tr w:rsidR="00C63FEF" w:rsidRPr="00C63FEF" w14:paraId="03D5A3A4" w14:textId="77777777" w:rsidTr="00C63FEF">
              <w:trPr>
                <w:trHeight w:val="432"/>
              </w:trPr>
              <w:tc>
                <w:tcPr>
                  <w:tcW w:w="2336" w:type="dxa"/>
                  <w:tcBorders>
                    <w:top w:val="nil"/>
                    <w:left w:val="nil"/>
                    <w:bottom w:val="nil"/>
                    <w:right w:val="nil"/>
                  </w:tcBorders>
                  <w:shd w:val="clear" w:color="auto" w:fill="auto"/>
                  <w:noWrap/>
                  <w:vAlign w:val="bottom"/>
                  <w:hideMark/>
                </w:tcPr>
                <w:p w14:paraId="012254EC" w14:textId="77777777" w:rsidR="00C63FEF" w:rsidRPr="00C63FEF" w:rsidRDefault="00C63FEF" w:rsidP="00C63FEF">
                  <w:pPr>
                    <w:spacing w:after="0"/>
                    <w:rPr>
                      <w:rFonts w:eastAsia="Times New Roman" w:cs="Calibri"/>
                      <w:b/>
                      <w:bCs/>
                      <w:color w:val="000000"/>
                    </w:rPr>
                  </w:pPr>
                  <w:r w:rsidRPr="00C63FEF">
                    <w:rPr>
                      <w:rFonts w:eastAsia="Times New Roman" w:cs="Calibri"/>
                      <w:b/>
                      <w:bCs/>
                      <w:color w:val="000000"/>
                    </w:rPr>
                    <w:t>Printed Name</w:t>
                  </w:r>
                </w:p>
              </w:tc>
              <w:tc>
                <w:tcPr>
                  <w:tcW w:w="8060" w:type="dxa"/>
                  <w:gridSpan w:val="3"/>
                  <w:tcBorders>
                    <w:top w:val="nil"/>
                    <w:left w:val="nil"/>
                    <w:bottom w:val="single" w:sz="4" w:space="0" w:color="auto"/>
                    <w:right w:val="nil"/>
                  </w:tcBorders>
                  <w:shd w:val="clear" w:color="auto" w:fill="auto"/>
                  <w:noWrap/>
                  <w:vAlign w:val="bottom"/>
                  <w:hideMark/>
                </w:tcPr>
                <w:p w14:paraId="1D208687" w14:textId="2FC2AA91" w:rsidR="00C63FEF" w:rsidRPr="00C63FEF" w:rsidRDefault="00C63FEF" w:rsidP="00C63FEF">
                  <w:pPr>
                    <w:spacing w:after="0"/>
                    <w:rPr>
                      <w:rFonts w:eastAsia="Times New Roman" w:cs="Calibri"/>
                      <w:color w:val="000000"/>
                    </w:rPr>
                  </w:pPr>
                  <w:r w:rsidRPr="00C63FEF">
                    <w:rPr>
                      <w:rFonts w:eastAsia="Times New Roman" w:cs="Calibri"/>
                      <w:color w:val="000000"/>
                    </w:rPr>
                    <w:t> </w:t>
                  </w:r>
                  <w:sdt>
                    <w:sdtPr>
                      <w:rPr>
                        <w:rFonts w:eastAsia="Times New Roman" w:cs="Calibri"/>
                        <w:color w:val="000000"/>
                      </w:rPr>
                      <w:id w:val="345675394"/>
                      <w:placeholder>
                        <w:docPart w:val="FF78803BEFD5452AB9258B3B5CF2D94F"/>
                      </w:placeholder>
                      <w:showingPlcHdr/>
                    </w:sdtPr>
                    <w:sdtEndPr/>
                    <w:sdtContent>
                      <w:r w:rsidR="006C39D3" w:rsidRPr="00673E88">
                        <w:rPr>
                          <w:rStyle w:val="PlaceholderText"/>
                        </w:rPr>
                        <w:t>Click or tap here to enter text.</w:t>
                      </w:r>
                    </w:sdtContent>
                  </w:sdt>
                </w:p>
              </w:tc>
            </w:tr>
            <w:tr w:rsidR="009011EC" w:rsidRPr="00C63FEF" w14:paraId="10B64A72" w14:textId="77777777" w:rsidTr="00173FDB">
              <w:trPr>
                <w:trHeight w:val="288"/>
              </w:trPr>
              <w:tc>
                <w:tcPr>
                  <w:tcW w:w="2336" w:type="dxa"/>
                  <w:tcBorders>
                    <w:top w:val="nil"/>
                    <w:left w:val="nil"/>
                    <w:bottom w:val="nil"/>
                    <w:right w:val="nil"/>
                  </w:tcBorders>
                  <w:shd w:val="clear" w:color="auto" w:fill="auto"/>
                  <w:noWrap/>
                  <w:vAlign w:val="bottom"/>
                  <w:hideMark/>
                </w:tcPr>
                <w:p w14:paraId="35F38B34" w14:textId="77777777" w:rsidR="00C63FEF" w:rsidRPr="00C63FEF" w:rsidRDefault="00C63FEF" w:rsidP="00C63FEF">
                  <w:pPr>
                    <w:spacing w:after="0"/>
                    <w:rPr>
                      <w:rFonts w:eastAsia="Times New Roman" w:cs="Calibri"/>
                      <w:b/>
                      <w:bCs/>
                      <w:color w:val="000000"/>
                    </w:rPr>
                  </w:pPr>
                  <w:r w:rsidRPr="00C63FEF">
                    <w:rPr>
                      <w:rFonts w:eastAsia="Times New Roman" w:cs="Calibri"/>
                      <w:b/>
                      <w:bCs/>
                      <w:color w:val="000000"/>
                    </w:rPr>
                    <w:t>Signature of Applicant</w:t>
                  </w:r>
                </w:p>
              </w:tc>
              <w:tc>
                <w:tcPr>
                  <w:tcW w:w="5580" w:type="dxa"/>
                  <w:tcBorders>
                    <w:top w:val="nil"/>
                    <w:left w:val="nil"/>
                    <w:bottom w:val="single" w:sz="4" w:space="0" w:color="auto"/>
                    <w:right w:val="nil"/>
                  </w:tcBorders>
                  <w:shd w:val="clear" w:color="auto" w:fill="auto"/>
                  <w:noWrap/>
                  <w:vAlign w:val="center"/>
                  <w:hideMark/>
                </w:tcPr>
                <w:p w14:paraId="5B302A0F" w14:textId="389B592A" w:rsidR="00C63FEF" w:rsidRPr="00C63FEF" w:rsidRDefault="001B3507" w:rsidP="00173FDB">
                  <w:pPr>
                    <w:spacing w:after="0"/>
                    <w:rPr>
                      <w:rFonts w:eastAsia="Times New Roman" w:cs="Calibri"/>
                      <w:color w:val="000000"/>
                    </w:rPr>
                  </w:pPr>
                  <w:sdt>
                    <w:sdtPr>
                      <w:rPr>
                        <w:rFonts w:eastAsia="Times New Roman" w:cs="Calibri"/>
                        <w:color w:val="000000"/>
                      </w:rPr>
                      <w:id w:val="-1796048277"/>
                      <w:showingPlcHdr/>
                      <w:picture/>
                    </w:sdtPr>
                    <w:sdtEndPr/>
                    <w:sdtContent>
                      <w:r w:rsidR="00843E58">
                        <w:rPr>
                          <w:rFonts w:eastAsia="Times New Roman" w:cs="Calibri"/>
                          <w:noProof/>
                          <w:color w:val="000000"/>
                        </w:rPr>
                        <w:drawing>
                          <wp:inline distT="0" distB="0" distL="0" distR="0" wp14:anchorId="578132E5" wp14:editId="70C5D44A">
                            <wp:extent cx="3337560" cy="74334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7560" cy="743348"/>
                                    </a:xfrm>
                                    <a:prstGeom prst="rect">
                                      <a:avLst/>
                                    </a:prstGeom>
                                    <a:noFill/>
                                    <a:ln>
                                      <a:noFill/>
                                    </a:ln>
                                  </pic:spPr>
                                </pic:pic>
                              </a:graphicData>
                            </a:graphic>
                          </wp:inline>
                        </w:drawing>
                      </w:r>
                    </w:sdtContent>
                  </w:sdt>
                  <w:r w:rsidR="00C63FEF" w:rsidRPr="00C63FEF">
                    <w:rPr>
                      <w:rFonts w:eastAsia="Times New Roman" w:cs="Calibri"/>
                      <w:color w:val="000000"/>
                    </w:rPr>
                    <w:t> </w:t>
                  </w:r>
                </w:p>
              </w:tc>
              <w:tc>
                <w:tcPr>
                  <w:tcW w:w="799" w:type="dxa"/>
                  <w:tcBorders>
                    <w:top w:val="nil"/>
                    <w:left w:val="nil"/>
                    <w:bottom w:val="nil"/>
                    <w:right w:val="nil"/>
                  </w:tcBorders>
                  <w:shd w:val="clear" w:color="auto" w:fill="auto"/>
                  <w:noWrap/>
                  <w:vAlign w:val="bottom"/>
                  <w:hideMark/>
                </w:tcPr>
                <w:p w14:paraId="61CA73A3" w14:textId="77777777" w:rsidR="00C63FEF" w:rsidRPr="00C63FEF" w:rsidRDefault="00C63FEF" w:rsidP="00C63FEF">
                  <w:pPr>
                    <w:spacing w:after="0"/>
                    <w:jc w:val="center"/>
                    <w:rPr>
                      <w:rFonts w:eastAsia="Times New Roman" w:cs="Calibri"/>
                      <w:b/>
                      <w:bCs/>
                      <w:color w:val="000000"/>
                    </w:rPr>
                  </w:pPr>
                  <w:r w:rsidRPr="00C63FEF">
                    <w:rPr>
                      <w:rFonts w:eastAsia="Times New Roman" w:cs="Calibri"/>
                      <w:b/>
                      <w:bCs/>
                      <w:color w:val="000000"/>
                    </w:rPr>
                    <w:t>Date</w:t>
                  </w:r>
                </w:p>
              </w:tc>
              <w:sdt>
                <w:sdtPr>
                  <w:rPr>
                    <w:rFonts w:eastAsia="Times New Roman" w:cs="Calibri"/>
                    <w:color w:val="000000"/>
                  </w:rPr>
                  <w:id w:val="-610357051"/>
                  <w:placeholder>
                    <w:docPart w:val="DefaultPlaceholder_-1854013437"/>
                  </w:placeholder>
                  <w:showingPlcHdr/>
                  <w:date>
                    <w:dateFormat w:val="M/d/yyyy"/>
                    <w:lid w:val="en-US"/>
                    <w:storeMappedDataAs w:val="dateTime"/>
                    <w:calendar w:val="gregorian"/>
                  </w:date>
                </w:sdtPr>
                <w:sdtEndPr/>
                <w:sdtContent>
                  <w:tc>
                    <w:tcPr>
                      <w:tcW w:w="1682" w:type="dxa"/>
                      <w:tcBorders>
                        <w:top w:val="nil"/>
                        <w:left w:val="nil"/>
                        <w:bottom w:val="single" w:sz="4" w:space="0" w:color="auto"/>
                        <w:right w:val="nil"/>
                      </w:tcBorders>
                      <w:shd w:val="clear" w:color="auto" w:fill="auto"/>
                      <w:noWrap/>
                      <w:vAlign w:val="bottom"/>
                      <w:hideMark/>
                    </w:tcPr>
                    <w:p w14:paraId="2EC32D86" w14:textId="38B14616" w:rsidR="00C63FEF" w:rsidRPr="00C63FEF" w:rsidRDefault="006C39D3" w:rsidP="009011EC">
                      <w:pPr>
                        <w:spacing w:after="0"/>
                        <w:rPr>
                          <w:rFonts w:eastAsia="Times New Roman" w:cs="Calibri"/>
                          <w:color w:val="000000"/>
                        </w:rPr>
                      </w:pPr>
                      <w:r w:rsidRPr="00A129EE">
                        <w:rPr>
                          <w:rStyle w:val="PlaceholderText"/>
                        </w:rPr>
                        <w:t>Click or tap to enter a date.</w:t>
                      </w:r>
                    </w:p>
                  </w:tc>
                </w:sdtContent>
              </w:sdt>
            </w:tr>
            <w:tr w:rsidR="00C63FEF" w:rsidRPr="00C63FEF" w14:paraId="40DBC11B" w14:textId="77777777" w:rsidTr="00C63FEF">
              <w:trPr>
                <w:trHeight w:val="432"/>
              </w:trPr>
              <w:tc>
                <w:tcPr>
                  <w:tcW w:w="2336" w:type="dxa"/>
                  <w:tcBorders>
                    <w:top w:val="nil"/>
                    <w:left w:val="nil"/>
                    <w:bottom w:val="nil"/>
                    <w:right w:val="nil"/>
                  </w:tcBorders>
                  <w:shd w:val="clear" w:color="auto" w:fill="auto"/>
                  <w:noWrap/>
                  <w:vAlign w:val="bottom"/>
                  <w:hideMark/>
                </w:tcPr>
                <w:p w14:paraId="3C52A5F2" w14:textId="77777777" w:rsidR="00C63FEF" w:rsidRPr="00C63FEF" w:rsidRDefault="00C63FEF" w:rsidP="00C63FEF">
                  <w:pPr>
                    <w:spacing w:after="0"/>
                    <w:rPr>
                      <w:rFonts w:eastAsia="Times New Roman" w:cs="Calibri"/>
                      <w:b/>
                      <w:bCs/>
                      <w:color w:val="000000"/>
                    </w:rPr>
                  </w:pPr>
                  <w:r w:rsidRPr="00C63FEF">
                    <w:rPr>
                      <w:rFonts w:eastAsia="Times New Roman" w:cs="Calibri"/>
                      <w:b/>
                      <w:bCs/>
                      <w:color w:val="000000"/>
                    </w:rPr>
                    <w:t>Printed Name</w:t>
                  </w:r>
                </w:p>
              </w:tc>
              <w:tc>
                <w:tcPr>
                  <w:tcW w:w="8060" w:type="dxa"/>
                  <w:gridSpan w:val="3"/>
                  <w:tcBorders>
                    <w:top w:val="nil"/>
                    <w:left w:val="nil"/>
                    <w:bottom w:val="single" w:sz="4" w:space="0" w:color="auto"/>
                    <w:right w:val="nil"/>
                  </w:tcBorders>
                  <w:shd w:val="clear" w:color="auto" w:fill="auto"/>
                  <w:noWrap/>
                  <w:vAlign w:val="bottom"/>
                  <w:hideMark/>
                </w:tcPr>
                <w:p w14:paraId="49B50709" w14:textId="5900E408" w:rsidR="00C63FEF" w:rsidRPr="00C63FEF" w:rsidRDefault="00C63FEF" w:rsidP="00C63FEF">
                  <w:pPr>
                    <w:spacing w:after="0"/>
                    <w:rPr>
                      <w:rFonts w:eastAsia="Times New Roman" w:cs="Calibri"/>
                      <w:color w:val="000000"/>
                    </w:rPr>
                  </w:pPr>
                  <w:r w:rsidRPr="00C63FEF">
                    <w:rPr>
                      <w:rFonts w:eastAsia="Times New Roman" w:cs="Calibri"/>
                      <w:color w:val="000000"/>
                    </w:rPr>
                    <w:t> </w:t>
                  </w:r>
                  <w:sdt>
                    <w:sdtPr>
                      <w:rPr>
                        <w:rFonts w:eastAsia="Times New Roman" w:cs="Calibri"/>
                        <w:color w:val="000000"/>
                      </w:rPr>
                      <w:id w:val="227113239"/>
                      <w:placeholder>
                        <w:docPart w:val="E031E17397D746DA9FA8B1C489716761"/>
                      </w:placeholder>
                      <w:showingPlcHdr/>
                    </w:sdtPr>
                    <w:sdtEndPr/>
                    <w:sdtContent>
                      <w:r w:rsidR="006C39D3" w:rsidRPr="00673E88">
                        <w:rPr>
                          <w:rStyle w:val="PlaceholderText"/>
                        </w:rPr>
                        <w:t>Click or tap here to enter text.</w:t>
                      </w:r>
                    </w:sdtContent>
                  </w:sdt>
                </w:p>
              </w:tc>
            </w:tr>
            <w:tr w:rsidR="009011EC" w:rsidRPr="00C63FEF" w14:paraId="6B69F92F" w14:textId="77777777" w:rsidTr="00173FDB">
              <w:trPr>
                <w:trHeight w:val="288"/>
              </w:trPr>
              <w:tc>
                <w:tcPr>
                  <w:tcW w:w="2336" w:type="dxa"/>
                  <w:tcBorders>
                    <w:top w:val="nil"/>
                    <w:left w:val="nil"/>
                    <w:bottom w:val="nil"/>
                    <w:right w:val="nil"/>
                  </w:tcBorders>
                  <w:shd w:val="clear" w:color="auto" w:fill="auto"/>
                  <w:noWrap/>
                  <w:vAlign w:val="bottom"/>
                  <w:hideMark/>
                </w:tcPr>
                <w:p w14:paraId="498C04AC" w14:textId="77777777" w:rsidR="00C63FEF" w:rsidRPr="00C63FEF" w:rsidRDefault="00C63FEF" w:rsidP="00C63FEF">
                  <w:pPr>
                    <w:spacing w:after="0"/>
                    <w:rPr>
                      <w:rFonts w:eastAsia="Times New Roman" w:cs="Calibri"/>
                      <w:b/>
                      <w:bCs/>
                      <w:color w:val="000000"/>
                    </w:rPr>
                  </w:pPr>
                  <w:r w:rsidRPr="00C63FEF">
                    <w:rPr>
                      <w:rFonts w:eastAsia="Times New Roman" w:cs="Calibri"/>
                      <w:b/>
                      <w:bCs/>
                      <w:color w:val="000000"/>
                    </w:rPr>
                    <w:t>Signature of Applicant</w:t>
                  </w:r>
                </w:p>
              </w:tc>
              <w:sdt>
                <w:sdtPr>
                  <w:rPr>
                    <w:rFonts w:eastAsia="Times New Roman" w:cs="Calibri"/>
                    <w:color w:val="000000"/>
                  </w:rPr>
                  <w:id w:val="610091463"/>
                  <w:showingPlcHdr/>
                  <w:picture/>
                </w:sdtPr>
                <w:sdtEndPr/>
                <w:sdtContent>
                  <w:tc>
                    <w:tcPr>
                      <w:tcW w:w="5580" w:type="dxa"/>
                      <w:tcBorders>
                        <w:top w:val="nil"/>
                        <w:left w:val="nil"/>
                        <w:bottom w:val="single" w:sz="4" w:space="0" w:color="auto"/>
                        <w:right w:val="nil"/>
                      </w:tcBorders>
                      <w:shd w:val="clear" w:color="auto" w:fill="auto"/>
                      <w:noWrap/>
                      <w:vAlign w:val="center"/>
                    </w:tcPr>
                    <w:p w14:paraId="1B9C087D" w14:textId="19061BAD" w:rsidR="00C63FEF" w:rsidRPr="00C63FEF" w:rsidRDefault="00173FDB" w:rsidP="00173FDB">
                      <w:pPr>
                        <w:spacing w:after="0"/>
                        <w:rPr>
                          <w:rFonts w:eastAsia="Times New Roman" w:cs="Calibri"/>
                          <w:color w:val="000000"/>
                        </w:rPr>
                      </w:pPr>
                      <w:r>
                        <w:rPr>
                          <w:rFonts w:eastAsia="Times New Roman" w:cs="Calibri"/>
                          <w:noProof/>
                          <w:color w:val="000000"/>
                        </w:rPr>
                        <w:drawing>
                          <wp:inline distT="0" distB="0" distL="0" distR="0" wp14:anchorId="5BE2C426" wp14:editId="5062114D">
                            <wp:extent cx="3337560" cy="740410"/>
                            <wp:effectExtent l="0" t="0" r="0" b="254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4236" cy="744109"/>
                                    </a:xfrm>
                                    <a:prstGeom prst="rect">
                                      <a:avLst/>
                                    </a:prstGeom>
                                    <a:noFill/>
                                    <a:ln>
                                      <a:noFill/>
                                    </a:ln>
                                  </pic:spPr>
                                </pic:pic>
                              </a:graphicData>
                            </a:graphic>
                          </wp:inline>
                        </w:drawing>
                      </w:r>
                    </w:p>
                  </w:tc>
                </w:sdtContent>
              </w:sdt>
              <w:tc>
                <w:tcPr>
                  <w:tcW w:w="799" w:type="dxa"/>
                  <w:tcBorders>
                    <w:top w:val="nil"/>
                    <w:left w:val="nil"/>
                    <w:bottom w:val="nil"/>
                    <w:right w:val="nil"/>
                  </w:tcBorders>
                  <w:shd w:val="clear" w:color="auto" w:fill="auto"/>
                  <w:noWrap/>
                  <w:vAlign w:val="bottom"/>
                  <w:hideMark/>
                </w:tcPr>
                <w:p w14:paraId="4BFE5A42" w14:textId="77777777" w:rsidR="00C63FEF" w:rsidRPr="00C63FEF" w:rsidRDefault="00C63FEF" w:rsidP="00C63FEF">
                  <w:pPr>
                    <w:spacing w:after="0"/>
                    <w:jc w:val="center"/>
                    <w:rPr>
                      <w:rFonts w:eastAsia="Times New Roman" w:cs="Calibri"/>
                      <w:b/>
                      <w:bCs/>
                      <w:color w:val="000000"/>
                    </w:rPr>
                  </w:pPr>
                  <w:r w:rsidRPr="00C63FEF">
                    <w:rPr>
                      <w:rFonts w:eastAsia="Times New Roman" w:cs="Calibri"/>
                      <w:b/>
                      <w:bCs/>
                      <w:color w:val="000000"/>
                    </w:rPr>
                    <w:t>Date</w:t>
                  </w:r>
                </w:p>
              </w:tc>
              <w:tc>
                <w:tcPr>
                  <w:tcW w:w="1682" w:type="dxa"/>
                  <w:tcBorders>
                    <w:top w:val="nil"/>
                    <w:left w:val="nil"/>
                    <w:bottom w:val="single" w:sz="4" w:space="0" w:color="auto"/>
                    <w:right w:val="nil"/>
                  </w:tcBorders>
                  <w:shd w:val="clear" w:color="auto" w:fill="auto"/>
                  <w:noWrap/>
                  <w:vAlign w:val="bottom"/>
                  <w:hideMark/>
                </w:tcPr>
                <w:p w14:paraId="78D35B2E" w14:textId="63585286" w:rsidR="009011EC" w:rsidRPr="00C63FEF" w:rsidRDefault="00C63FEF" w:rsidP="009011EC">
                  <w:pPr>
                    <w:spacing w:after="0"/>
                    <w:rPr>
                      <w:rFonts w:eastAsia="Times New Roman" w:cs="Calibri"/>
                      <w:color w:val="000000"/>
                    </w:rPr>
                  </w:pPr>
                  <w:r w:rsidRPr="00C63FEF">
                    <w:rPr>
                      <w:rFonts w:eastAsia="Times New Roman" w:cs="Calibri"/>
                      <w:color w:val="000000"/>
                    </w:rPr>
                    <w:t> </w:t>
                  </w:r>
                </w:p>
                <w:sdt>
                  <w:sdtPr>
                    <w:rPr>
                      <w:rFonts w:eastAsia="Times New Roman" w:cs="Calibri"/>
                      <w:color w:val="000000"/>
                    </w:rPr>
                    <w:id w:val="1951196253"/>
                    <w:placeholder>
                      <w:docPart w:val="DefaultPlaceholder_-1854013437"/>
                    </w:placeholder>
                    <w:showingPlcHdr/>
                    <w:date>
                      <w:dateFormat w:val="M/d/yyyy"/>
                      <w:lid w:val="en-US"/>
                      <w:storeMappedDataAs w:val="dateTime"/>
                      <w:calendar w:val="gregorian"/>
                    </w:date>
                  </w:sdtPr>
                  <w:sdtEndPr/>
                  <w:sdtContent>
                    <w:p w14:paraId="77D96E50" w14:textId="17197306" w:rsidR="00C63FEF" w:rsidRPr="00C63FEF" w:rsidRDefault="006C39D3" w:rsidP="00AA20E9">
                      <w:pPr>
                        <w:spacing w:after="0"/>
                        <w:rPr>
                          <w:rFonts w:eastAsia="Times New Roman" w:cs="Calibri"/>
                          <w:color w:val="000000"/>
                        </w:rPr>
                      </w:pPr>
                      <w:r w:rsidRPr="00A129EE">
                        <w:rPr>
                          <w:rStyle w:val="PlaceholderText"/>
                        </w:rPr>
                        <w:t>Click or tap to enter a date.</w:t>
                      </w:r>
                    </w:p>
                  </w:sdtContent>
                </w:sdt>
              </w:tc>
            </w:tr>
          </w:tbl>
          <w:p w14:paraId="14DBB75B" w14:textId="20C66493" w:rsidR="002D328F" w:rsidRPr="000114A2" w:rsidRDefault="001B3507" w:rsidP="00C63FEF">
            <w:pPr>
              <w:rPr>
                <w:b/>
                <w:bCs/>
              </w:rPr>
            </w:pPr>
            <w:sdt>
              <w:sdtPr>
                <w:id w:val="-640416341"/>
                <w14:checkbox>
                  <w14:checked w14:val="0"/>
                  <w14:checkedState w14:val="2612" w14:font="MS Gothic"/>
                  <w14:uncheckedState w14:val="2610" w14:font="MS Gothic"/>
                </w14:checkbox>
              </w:sdtPr>
              <w:sdtEndPr/>
              <w:sdtContent>
                <w:r w:rsidR="00D43149">
                  <w:rPr>
                    <w:rFonts w:ascii="MS Gothic" w:eastAsia="MS Gothic" w:hAnsi="MS Gothic" w:hint="eastAsia"/>
                  </w:rPr>
                  <w:t>☐</w:t>
                </w:r>
              </w:sdtContent>
            </w:sdt>
            <w:r w:rsidR="000114A2">
              <w:t xml:space="preserve">  </w:t>
            </w:r>
            <w:r w:rsidR="000114A2">
              <w:rPr>
                <w:b/>
                <w:bCs/>
              </w:rPr>
              <w:t>I have enclosed the application fee required under 11 AAC 05.230</w:t>
            </w:r>
            <w:r w:rsidR="00D43149">
              <w:rPr>
                <w:b/>
                <w:bCs/>
              </w:rPr>
              <w:t>(d)(3)(A)</w:t>
            </w:r>
          </w:p>
        </w:tc>
      </w:tr>
    </w:tbl>
    <w:p w14:paraId="68C1FB56" w14:textId="19DD178E" w:rsidR="00A03D74" w:rsidRPr="009B7F91" w:rsidRDefault="00F47299" w:rsidP="001C2431">
      <w:pPr>
        <w:spacing w:before="120"/>
      </w:pPr>
      <w:r w:rsidRPr="009B7F91">
        <w:rPr>
          <w:rFonts w:eastAsia="Calibri" w:cs="Arial"/>
        </w:rPr>
        <w:t xml:space="preserve">In submitting this form, the applicant certifies that he or she has not changed the original text of the </w:t>
      </w:r>
      <w:proofErr w:type="gramStart"/>
      <w:r w:rsidRPr="009B7F91">
        <w:rPr>
          <w:rFonts w:eastAsia="Calibri" w:cs="Arial"/>
        </w:rPr>
        <w:t>form</w:t>
      </w:r>
      <w:proofErr w:type="gramEnd"/>
      <w:r w:rsidRPr="009B7F91">
        <w:rPr>
          <w:rFonts w:eastAsia="Calibri" w:cs="Arial"/>
        </w:rPr>
        <w:t xml:space="preserve"> or any attached documents provided by the Division.</w:t>
      </w:r>
      <w:r w:rsidRPr="00114620">
        <w:rPr>
          <w:rFonts w:eastAsia="Calibri" w:cs="Arial"/>
        </w:rPr>
        <w:t xml:space="preserve"> </w:t>
      </w:r>
      <w:r w:rsidR="001C2431" w:rsidRPr="00CD5F3E">
        <w:t>This information is made a part of the state public land records and becomes public information under AS 40.25.110 and 40.25.120 (unless the information qualifies for confidentiality unde</w:t>
      </w:r>
      <w:r w:rsidR="001C2431" w:rsidRPr="009B7F91">
        <w:t>r AS 38.05.035(a)(8) and confidentiality is requested, AS 43.05.230, or AS 45.48). Public information is open to inspection by you or any member of the public. A person who is the subject of the information may challenge its accuracy or completeness under AS 44.99.310, by giving a written description of the challenged information, the changes needed to correct it, and a name and address where the person can be reached. False statements made in an application for a benefit are punishable under AS 11.56.210. In submitting this form, the applicant agrees with the Department to use “electronic” means to conduct “transactions” (as those terms are used in the Uniform Electronic Transactions Act, AS 09.80.010 - AS 09.80.195) that relate to this form and that the Department need not retain the original paper form of this record: the department may retain this record as an electronic record and destroy the original.</w:t>
      </w:r>
    </w:p>
    <w:p w14:paraId="54DE56D6" w14:textId="77777777" w:rsidR="00004B63" w:rsidRPr="00004B63" w:rsidRDefault="00004B63" w:rsidP="00004B63">
      <w:pPr>
        <w:jc w:val="right"/>
      </w:pPr>
    </w:p>
    <w:p w14:paraId="34D1BF70" w14:textId="77777777" w:rsidR="001F5901" w:rsidRPr="001F5901" w:rsidRDefault="001F5901" w:rsidP="001F5901">
      <w:pPr>
        <w:jc w:val="right"/>
      </w:pPr>
    </w:p>
    <w:p w14:paraId="2E07A4B3" w14:textId="77777777" w:rsidR="001F5901" w:rsidRPr="001F5901" w:rsidRDefault="001F5901" w:rsidP="001F5901"/>
    <w:p w14:paraId="27B28DD7" w14:textId="6DAA017A" w:rsidR="001F5901" w:rsidRPr="001F5901" w:rsidRDefault="001F5901" w:rsidP="001F5901">
      <w:pPr>
        <w:sectPr w:rsidR="001F5901" w:rsidRPr="001F5901" w:rsidSect="009A442D">
          <w:type w:val="continuous"/>
          <w:pgSz w:w="12240" w:h="15840" w:code="1"/>
          <w:pgMar w:top="720" w:right="720" w:bottom="720" w:left="720" w:header="360" w:footer="432" w:gutter="0"/>
          <w:cols w:space="360"/>
          <w:docGrid w:linePitch="360"/>
        </w:sectPr>
      </w:pPr>
    </w:p>
    <w:p w14:paraId="6105100B" w14:textId="77777777" w:rsidR="006037C8" w:rsidRPr="006752BC" w:rsidRDefault="006037C8" w:rsidP="006752BC">
      <w:pPr>
        <w:spacing w:after="0"/>
        <w:jc w:val="center"/>
        <w:rPr>
          <w:sz w:val="24"/>
          <w:szCs w:val="24"/>
        </w:rPr>
      </w:pPr>
      <w:r w:rsidRPr="006752BC">
        <w:rPr>
          <w:sz w:val="24"/>
          <w:szCs w:val="24"/>
        </w:rPr>
        <w:lastRenderedPageBreak/>
        <w:t>Attachment 1</w:t>
      </w:r>
    </w:p>
    <w:p w14:paraId="5596C9A0" w14:textId="2798A690" w:rsidR="006037C8" w:rsidRPr="006752BC" w:rsidRDefault="006037C8" w:rsidP="006752BC">
      <w:pPr>
        <w:spacing w:after="0"/>
        <w:jc w:val="center"/>
        <w:rPr>
          <w:sz w:val="24"/>
          <w:szCs w:val="24"/>
        </w:rPr>
      </w:pPr>
      <w:r w:rsidRPr="006752BC">
        <w:rPr>
          <w:sz w:val="24"/>
          <w:szCs w:val="24"/>
        </w:rPr>
        <w:t>Example Project Description</w:t>
      </w:r>
    </w:p>
    <w:p w14:paraId="14C1E6E7" w14:textId="77777777" w:rsidR="006037C8" w:rsidRDefault="006037C8" w:rsidP="006037C8"/>
    <w:p w14:paraId="6DC3F558" w14:textId="77777777" w:rsidR="006037C8" w:rsidRPr="00EE63FB" w:rsidRDefault="006037C8" w:rsidP="006037C8">
      <w:pPr>
        <w:jc w:val="center"/>
        <w:rPr>
          <w:b/>
          <w:bCs/>
          <w:sz w:val="28"/>
          <w:szCs w:val="28"/>
          <w:u w:val="single"/>
        </w:rPr>
      </w:pPr>
      <w:r w:rsidRPr="00EE63FB">
        <w:rPr>
          <w:b/>
          <w:bCs/>
          <w:sz w:val="28"/>
          <w:szCs w:val="28"/>
          <w:u w:val="single"/>
        </w:rPr>
        <w:t>SAMPLE INFORMATION TO INCLUDE IN PROJECT DESCRIPTION OUTLINE</w:t>
      </w:r>
    </w:p>
    <w:p w14:paraId="11A83179" w14:textId="77777777" w:rsidR="006037C8" w:rsidRPr="00B13245" w:rsidRDefault="006037C8" w:rsidP="006037C8">
      <w:pPr>
        <w:rPr>
          <w:i/>
          <w:iCs/>
        </w:rPr>
      </w:pPr>
      <w:r w:rsidRPr="00B13245">
        <w:rPr>
          <w:i/>
          <w:iCs/>
        </w:rPr>
        <w:t xml:space="preserve">The proposed aquatic farm site is composed of </w:t>
      </w:r>
      <w:r>
        <w:rPr>
          <w:i/>
          <w:iCs/>
        </w:rPr>
        <w:t>four</w:t>
      </w:r>
      <w:r w:rsidRPr="00B13245">
        <w:rPr>
          <w:i/>
          <w:iCs/>
        </w:rPr>
        <w:t xml:space="preserve"> separate parcels located on state-owned tidal and submerged lands, totaling about </w:t>
      </w:r>
      <w:r>
        <w:rPr>
          <w:i/>
          <w:iCs/>
        </w:rPr>
        <w:t>6.82</w:t>
      </w:r>
      <w:r w:rsidRPr="00B13245">
        <w:rPr>
          <w:i/>
          <w:iCs/>
        </w:rPr>
        <w:t xml:space="preserve"> acres</w:t>
      </w:r>
      <w:proofErr w:type="gramStart"/>
      <w:r w:rsidRPr="00B13245">
        <w:rPr>
          <w:i/>
          <w:iCs/>
        </w:rPr>
        <w:t xml:space="preserve">.  </w:t>
      </w:r>
      <w:proofErr w:type="gramEnd"/>
      <w:r w:rsidRPr="00B13245">
        <w:rPr>
          <w:i/>
          <w:iCs/>
        </w:rPr>
        <w:t>Parcels include:</w:t>
      </w:r>
    </w:p>
    <w:p w14:paraId="7C7EB636" w14:textId="77777777" w:rsidR="006037C8" w:rsidRPr="00B13245" w:rsidRDefault="006037C8" w:rsidP="006037C8">
      <w:pPr>
        <w:pStyle w:val="ListParagraph"/>
        <w:numPr>
          <w:ilvl w:val="0"/>
          <w:numId w:val="26"/>
        </w:numPr>
        <w:rPr>
          <w:i/>
          <w:iCs/>
        </w:rPr>
      </w:pPr>
      <w:r w:rsidRPr="00B13245">
        <w:rPr>
          <w:i/>
          <w:iCs/>
        </w:rPr>
        <w:t>growing area measuring 292 ft x 546 ft (3.66 acres) for subtidal suspended culture of Pacific oysters using grow-out raft and cage system (Parcel 1</w:t>
      </w:r>
      <w:proofErr w:type="gramStart"/>
      <w:r w:rsidRPr="00B13245">
        <w:rPr>
          <w:i/>
          <w:iCs/>
        </w:rPr>
        <w:t>);</w:t>
      </w:r>
      <w:proofErr w:type="gramEnd"/>
    </w:p>
    <w:p w14:paraId="24212BDB" w14:textId="77777777" w:rsidR="006037C8" w:rsidRPr="00B13245" w:rsidRDefault="006037C8" w:rsidP="006037C8">
      <w:pPr>
        <w:pStyle w:val="ListParagraph"/>
        <w:numPr>
          <w:ilvl w:val="0"/>
          <w:numId w:val="26"/>
        </w:numPr>
        <w:rPr>
          <w:i/>
          <w:iCs/>
        </w:rPr>
      </w:pPr>
      <w:r w:rsidRPr="00B13245">
        <w:rPr>
          <w:i/>
          <w:iCs/>
        </w:rPr>
        <w:t>intertidal area measuring 60 ft x 154 ft (0.21 acre) for hardening and defouling (Parcel 2</w:t>
      </w:r>
      <w:proofErr w:type="gramStart"/>
      <w:r w:rsidRPr="00B13245">
        <w:rPr>
          <w:i/>
          <w:iCs/>
        </w:rPr>
        <w:t>);</w:t>
      </w:r>
      <w:proofErr w:type="gramEnd"/>
      <w:r w:rsidRPr="00B13245">
        <w:rPr>
          <w:i/>
          <w:iCs/>
        </w:rPr>
        <w:t xml:space="preserve"> </w:t>
      </w:r>
    </w:p>
    <w:p w14:paraId="279C3C50" w14:textId="77777777" w:rsidR="006037C8" w:rsidRDefault="006037C8" w:rsidP="006037C8">
      <w:pPr>
        <w:pStyle w:val="ListParagraph"/>
        <w:numPr>
          <w:ilvl w:val="0"/>
          <w:numId w:val="26"/>
        </w:numPr>
        <w:rPr>
          <w:i/>
          <w:iCs/>
        </w:rPr>
      </w:pPr>
      <w:r w:rsidRPr="00B13245">
        <w:rPr>
          <w:i/>
          <w:iCs/>
        </w:rPr>
        <w:t>support facility area measuring 46 ft x 190 ft (0.20 acre) for a dock and storage (Parcel 3</w:t>
      </w:r>
      <w:proofErr w:type="gramStart"/>
      <w:r w:rsidRPr="00B13245">
        <w:rPr>
          <w:i/>
          <w:iCs/>
        </w:rPr>
        <w:t>)</w:t>
      </w:r>
      <w:r>
        <w:rPr>
          <w:i/>
          <w:iCs/>
        </w:rPr>
        <w:t>;</w:t>
      </w:r>
      <w:proofErr w:type="gramEnd"/>
    </w:p>
    <w:p w14:paraId="2FC2950B" w14:textId="77777777" w:rsidR="006037C8" w:rsidRPr="00B13245" w:rsidRDefault="006037C8" w:rsidP="006037C8">
      <w:pPr>
        <w:pStyle w:val="ListParagraph"/>
        <w:numPr>
          <w:ilvl w:val="0"/>
          <w:numId w:val="26"/>
        </w:numPr>
        <w:rPr>
          <w:i/>
          <w:iCs/>
        </w:rPr>
      </w:pPr>
      <w:r>
        <w:rPr>
          <w:i/>
          <w:iCs/>
        </w:rPr>
        <w:t>Seasonal growing area measuring 200 ft x 600 ft (2.75 acres) for submerged growing lines for culture of ribbon and sugar kelp (Parcel 4).</w:t>
      </w:r>
    </w:p>
    <w:p w14:paraId="56DC8184" w14:textId="77777777" w:rsidR="006037C8" w:rsidRPr="00B13245" w:rsidRDefault="006037C8" w:rsidP="006037C8">
      <w:pPr>
        <w:rPr>
          <w:i/>
          <w:iCs/>
        </w:rPr>
      </w:pPr>
      <w:r w:rsidRPr="00B13245">
        <w:rPr>
          <w:i/>
          <w:iCs/>
        </w:rPr>
        <w:t>The proposed aquatic farm is located about 24.7 nautical miles south-southwest of Wrangell near Rocky Bay, a small bay near the mouth of Mosman Inlet on Etolin Island in southeastern Alaska</w:t>
      </w:r>
      <w:proofErr w:type="gramStart"/>
      <w:r w:rsidRPr="00B13245">
        <w:rPr>
          <w:i/>
          <w:iCs/>
        </w:rPr>
        <w:t xml:space="preserve">.  </w:t>
      </w:r>
      <w:proofErr w:type="gramEnd"/>
      <w:r w:rsidRPr="00B13245">
        <w:rPr>
          <w:i/>
          <w:iCs/>
        </w:rPr>
        <w:t>(Attachments 1-5)</w:t>
      </w:r>
    </w:p>
    <w:p w14:paraId="64617978" w14:textId="77777777" w:rsidR="006037C8" w:rsidRPr="00B13245" w:rsidRDefault="006037C8" w:rsidP="006037C8">
      <w:pPr>
        <w:rPr>
          <w:i/>
          <w:iCs/>
        </w:rPr>
      </w:pPr>
      <w:r w:rsidRPr="00B13245">
        <w:rPr>
          <w:i/>
          <w:iCs/>
        </w:rPr>
        <w:t xml:space="preserve">Parcel 1 will hold eight (8) – 16 ft by 20 ft oyster grow-out rafts. Each grow-out raft will use 100 to a maximum of 300 Aquamesh cages stacked 10-high. Each cage will measure 22 inches wide x 22 inches long x 6 inches deep, manufactured of 1- inch by 1-inch PVC coated wire mesh. The 6 ft stacks of cages would hang 8 ft under the water’s surface. In addition, in the southwestern portion of the parcel, a 40 ft x 40 ft processing float with one 16 ft x 16 ft work shed, a covered area, and two 20 ft x 4 ft work platforms on each side will be used to accommodate oyster grow-out rafts during processing. The anchor system for all rafts would consist of floating anchor lines from each corner secured using 300 lb concrete anchors in water 60 ft deep. All rafts are constructed of untreated local wood with floatation made of </w:t>
      </w:r>
      <w:r w:rsidRPr="00B13245">
        <w:rPr>
          <w:i/>
          <w:iCs/>
          <w:color w:val="000000"/>
        </w:rPr>
        <w:t>closed cell (extruded) expanded polystyrene</w:t>
      </w:r>
      <w:r w:rsidRPr="00B13245">
        <w:rPr>
          <w:i/>
          <w:iCs/>
        </w:rPr>
        <w:t xml:space="preserve"> (Attachments 6 – 10)</w:t>
      </w:r>
      <w:r>
        <w:rPr>
          <w:i/>
          <w:iCs/>
        </w:rPr>
        <w:t>.</w:t>
      </w:r>
    </w:p>
    <w:p w14:paraId="0A7DEC9B" w14:textId="77777777" w:rsidR="006037C8" w:rsidRDefault="006037C8" w:rsidP="006037C8">
      <w:pPr>
        <w:rPr>
          <w:i/>
          <w:iCs/>
        </w:rPr>
      </w:pPr>
      <w:r w:rsidRPr="00B13245">
        <w:rPr>
          <w:i/>
          <w:iCs/>
        </w:rPr>
        <w:t xml:space="preserve">Parcel 2 will be used for hardening and defouling of Pacific oysters, using Aquamesh trays measuring 22 inches wide by 22 inches long by 6 inches deep (Attachment 11). </w:t>
      </w:r>
    </w:p>
    <w:p w14:paraId="1BEA9B07" w14:textId="77777777" w:rsidR="006037C8" w:rsidRDefault="006037C8" w:rsidP="006037C8">
      <w:pPr>
        <w:rPr>
          <w:i/>
          <w:iCs/>
        </w:rPr>
      </w:pPr>
      <w:r>
        <w:rPr>
          <w:i/>
          <w:iCs/>
        </w:rPr>
        <w:t>Parcel 3 will be for support facilities. A dock measuring 20 ft x 30 ft will be anchored on this parcel for storage of gear. Two 100-pound Danforth anchors and chain will be installed on year 2 and remain year-round. (Attachment 12)</w:t>
      </w:r>
    </w:p>
    <w:p w14:paraId="124A0F2C" w14:textId="77777777" w:rsidR="006037C8" w:rsidRPr="00B13245" w:rsidRDefault="006037C8" w:rsidP="006037C8">
      <w:pPr>
        <w:rPr>
          <w:i/>
          <w:iCs/>
        </w:rPr>
      </w:pPr>
      <w:r>
        <w:rPr>
          <w:i/>
          <w:iCs/>
        </w:rPr>
        <w:t>Parcel 4 will contain 20 – 400 ft longlines for culture of aquatic plants. Submerged longlines will be installed seasonally in October. Each line will be suspended 7 feet below the surface with depth-control systems with dropper weights and buoys</w:t>
      </w:r>
      <w:proofErr w:type="gramStart"/>
      <w:r>
        <w:rPr>
          <w:i/>
          <w:iCs/>
        </w:rPr>
        <w:t xml:space="preserve">.  </w:t>
      </w:r>
      <w:proofErr w:type="gramEnd"/>
      <w:r>
        <w:rPr>
          <w:i/>
          <w:iCs/>
        </w:rPr>
        <w:t>Harvest will occur in May and all culture gear removed. Anchors and mooring buoys will remain onsite year-round</w:t>
      </w:r>
      <w:proofErr w:type="gramStart"/>
      <w:r>
        <w:rPr>
          <w:i/>
          <w:iCs/>
        </w:rPr>
        <w:t xml:space="preserve">.  </w:t>
      </w:r>
      <w:proofErr w:type="gramEnd"/>
    </w:p>
    <w:p w14:paraId="3E34C43B" w14:textId="77777777" w:rsidR="006037C8" w:rsidRPr="00B13245" w:rsidRDefault="006037C8" w:rsidP="006037C8">
      <w:r w:rsidRPr="00B13245">
        <w:rPr>
          <w:i/>
          <w:iCs/>
        </w:rPr>
        <w:t>Upland facilities and support structures are located on National Forest Service lands adjacent to the farm site</w:t>
      </w:r>
      <w:proofErr w:type="gramStart"/>
      <w:r w:rsidRPr="00B13245">
        <w:rPr>
          <w:i/>
          <w:iCs/>
        </w:rPr>
        <w:t xml:space="preserve">.  </w:t>
      </w:r>
      <w:proofErr w:type="gramEnd"/>
      <w:r w:rsidRPr="00B13245">
        <w:rPr>
          <w:i/>
          <w:iCs/>
        </w:rPr>
        <w:t>Access to the site is by skiff from the adjacent uplands. Equipment and gear storage will be located on the permitted uplands or in Ketchikan</w:t>
      </w:r>
      <w:r>
        <w:rPr>
          <w:i/>
          <w:iCs/>
        </w:rPr>
        <w:t>.</w:t>
      </w:r>
    </w:p>
    <w:p w14:paraId="0A00A3C1" w14:textId="7A50645A" w:rsidR="006752BC" w:rsidRDefault="006752BC">
      <w:pPr>
        <w:spacing w:after="160" w:line="259" w:lineRule="auto"/>
      </w:pPr>
      <w:r>
        <w:br w:type="page"/>
      </w:r>
    </w:p>
    <w:p w14:paraId="4FBFF732" w14:textId="5AEB253E" w:rsidR="006037C8" w:rsidRPr="009A442D" w:rsidRDefault="00EE6280" w:rsidP="00A92114">
      <w:pPr>
        <w:spacing w:after="0"/>
        <w:jc w:val="center"/>
        <w:rPr>
          <w:sz w:val="24"/>
          <w:szCs w:val="24"/>
        </w:rPr>
      </w:pPr>
      <w:r w:rsidRPr="009A442D">
        <w:rPr>
          <w:sz w:val="24"/>
          <w:szCs w:val="24"/>
        </w:rPr>
        <w:lastRenderedPageBreak/>
        <w:t>Attachment</w:t>
      </w:r>
      <w:r w:rsidR="00494B1A" w:rsidRPr="009A442D">
        <w:rPr>
          <w:sz w:val="24"/>
          <w:szCs w:val="24"/>
        </w:rPr>
        <w:t xml:space="preserve"> 2</w:t>
      </w:r>
    </w:p>
    <w:p w14:paraId="1A54F3D8" w14:textId="7C5A93AE" w:rsidR="006037C8" w:rsidRPr="009A442D" w:rsidRDefault="006037C8" w:rsidP="00A92114">
      <w:pPr>
        <w:spacing w:after="0"/>
        <w:jc w:val="center"/>
        <w:rPr>
          <w:sz w:val="24"/>
          <w:szCs w:val="24"/>
        </w:rPr>
      </w:pPr>
      <w:r w:rsidRPr="009A442D">
        <w:rPr>
          <w:sz w:val="24"/>
          <w:szCs w:val="24"/>
        </w:rPr>
        <w:t>Figure 1</w:t>
      </w:r>
    </w:p>
    <w:p w14:paraId="79DCC241" w14:textId="2C246A48" w:rsidR="00A03D74" w:rsidRPr="009A442D" w:rsidRDefault="00EE6280" w:rsidP="00A92114">
      <w:pPr>
        <w:spacing w:after="0"/>
        <w:jc w:val="center"/>
        <w:rPr>
          <w:sz w:val="24"/>
          <w:szCs w:val="24"/>
        </w:rPr>
      </w:pPr>
      <w:r w:rsidRPr="009A442D">
        <w:rPr>
          <w:sz w:val="24"/>
          <w:szCs w:val="24"/>
        </w:rPr>
        <w:t>Example General Location Map</w:t>
      </w:r>
    </w:p>
    <w:p w14:paraId="3F5B8AAF" w14:textId="77777777" w:rsidR="00A92114" w:rsidRDefault="00A92114" w:rsidP="00A92114">
      <w:pPr>
        <w:jc w:val="center"/>
      </w:pPr>
    </w:p>
    <w:p w14:paraId="67D5849C" w14:textId="70150B9E" w:rsidR="00A03D74" w:rsidRDefault="00474BBC" w:rsidP="005D0E04">
      <w:r>
        <w:rPr>
          <w:rFonts w:ascii="Times New Roman" w:hAnsi="Times New Roman"/>
          <w:noProof/>
          <w:sz w:val="96"/>
          <w:szCs w:val="24"/>
        </w:rPr>
        <w:drawing>
          <wp:inline distT="0" distB="0" distL="0" distR="0" wp14:anchorId="726BA3E8" wp14:editId="7DE1D234">
            <wp:extent cx="6857825" cy="782320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1934"/>
                    <a:stretch/>
                  </pic:blipFill>
                  <pic:spPr bwMode="auto">
                    <a:xfrm>
                      <a:off x="0" y="0"/>
                      <a:ext cx="6858000" cy="7823400"/>
                    </a:xfrm>
                    <a:prstGeom prst="rect">
                      <a:avLst/>
                    </a:prstGeom>
                    <a:noFill/>
                    <a:ln>
                      <a:noFill/>
                    </a:ln>
                    <a:extLst>
                      <a:ext uri="{53640926-AAD7-44D8-BBD7-CCE9431645EC}">
                        <a14:shadowObscured xmlns:a14="http://schemas.microsoft.com/office/drawing/2010/main"/>
                      </a:ext>
                    </a:extLst>
                  </pic:spPr>
                </pic:pic>
              </a:graphicData>
            </a:graphic>
          </wp:inline>
        </w:drawing>
      </w:r>
    </w:p>
    <w:p w14:paraId="7DCA4013" w14:textId="530926F7" w:rsidR="00A03D74" w:rsidRDefault="00A03D74" w:rsidP="005D0E04"/>
    <w:p w14:paraId="2230833D" w14:textId="0C0840B2" w:rsidR="006037C8" w:rsidRPr="009A442D" w:rsidRDefault="009A442D" w:rsidP="00004B63">
      <w:pPr>
        <w:spacing w:after="0" w:line="259" w:lineRule="auto"/>
        <w:jc w:val="center"/>
        <w:rPr>
          <w:sz w:val="24"/>
          <w:szCs w:val="24"/>
        </w:rPr>
      </w:pPr>
      <w:r>
        <w:rPr>
          <w:sz w:val="24"/>
          <w:szCs w:val="24"/>
        </w:rPr>
        <w:br w:type="page"/>
      </w:r>
      <w:r w:rsidR="006037C8" w:rsidRPr="009A442D">
        <w:rPr>
          <w:sz w:val="24"/>
          <w:szCs w:val="24"/>
        </w:rPr>
        <w:lastRenderedPageBreak/>
        <w:t>Attachment 2</w:t>
      </w:r>
    </w:p>
    <w:p w14:paraId="4E98716E" w14:textId="60F515B8" w:rsidR="006037C8" w:rsidRPr="009A442D" w:rsidRDefault="006037C8" w:rsidP="00004B63">
      <w:pPr>
        <w:spacing w:after="0"/>
        <w:jc w:val="center"/>
        <w:rPr>
          <w:sz w:val="24"/>
          <w:szCs w:val="24"/>
        </w:rPr>
      </w:pPr>
      <w:r w:rsidRPr="009A442D">
        <w:rPr>
          <w:sz w:val="24"/>
          <w:szCs w:val="24"/>
        </w:rPr>
        <w:t>Figure 2</w:t>
      </w:r>
    </w:p>
    <w:p w14:paraId="34257D66" w14:textId="39EB8946" w:rsidR="000D7625" w:rsidRPr="009A442D" w:rsidRDefault="00EE6280" w:rsidP="006037C8">
      <w:pPr>
        <w:spacing w:after="0"/>
        <w:jc w:val="center"/>
        <w:rPr>
          <w:sz w:val="24"/>
          <w:szCs w:val="24"/>
        </w:rPr>
      </w:pPr>
      <w:r w:rsidRPr="009A442D">
        <w:rPr>
          <w:sz w:val="24"/>
          <w:szCs w:val="24"/>
        </w:rPr>
        <w:t>Example Detailed Location Map</w:t>
      </w:r>
    </w:p>
    <w:p w14:paraId="041A3722" w14:textId="63A14AA6" w:rsidR="000D7625" w:rsidRDefault="001A4156" w:rsidP="005D0E04">
      <w:r>
        <w:rPr>
          <w:rFonts w:ascii="Times New Roman" w:hAnsi="Times New Roman"/>
          <w:noProof/>
          <w:sz w:val="96"/>
          <w:szCs w:val="24"/>
        </w:rPr>
        <w:drawing>
          <wp:inline distT="0" distB="0" distL="0" distR="0" wp14:anchorId="06800D5F" wp14:editId="5001798F">
            <wp:extent cx="6857485" cy="793326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b="2517"/>
                    <a:stretch/>
                  </pic:blipFill>
                  <pic:spPr bwMode="auto">
                    <a:xfrm>
                      <a:off x="0" y="0"/>
                      <a:ext cx="6858000" cy="7933862"/>
                    </a:xfrm>
                    <a:prstGeom prst="rect">
                      <a:avLst/>
                    </a:prstGeom>
                    <a:noFill/>
                    <a:ln>
                      <a:noFill/>
                    </a:ln>
                    <a:extLst>
                      <a:ext uri="{53640926-AAD7-44D8-BBD7-CCE9431645EC}">
                        <a14:shadowObscured xmlns:a14="http://schemas.microsoft.com/office/drawing/2010/main"/>
                      </a:ext>
                    </a:extLst>
                  </pic:spPr>
                </pic:pic>
              </a:graphicData>
            </a:graphic>
          </wp:inline>
        </w:drawing>
      </w:r>
    </w:p>
    <w:p w14:paraId="6EEF1DA4" w14:textId="77777777" w:rsidR="009A442D" w:rsidRDefault="009A442D">
      <w:pPr>
        <w:spacing w:after="160" w:line="259" w:lineRule="auto"/>
        <w:rPr>
          <w:sz w:val="24"/>
          <w:szCs w:val="24"/>
        </w:rPr>
      </w:pPr>
      <w:r>
        <w:rPr>
          <w:sz w:val="24"/>
          <w:szCs w:val="24"/>
        </w:rPr>
        <w:br w:type="page"/>
      </w:r>
    </w:p>
    <w:p w14:paraId="1BB20FC7" w14:textId="44BBAD2B" w:rsidR="006037C8" w:rsidRPr="009A442D" w:rsidRDefault="006037C8" w:rsidP="004416B9">
      <w:pPr>
        <w:spacing w:after="0"/>
        <w:jc w:val="center"/>
        <w:rPr>
          <w:sz w:val="24"/>
          <w:szCs w:val="24"/>
        </w:rPr>
      </w:pPr>
      <w:r w:rsidRPr="009A442D">
        <w:rPr>
          <w:sz w:val="24"/>
          <w:szCs w:val="24"/>
        </w:rPr>
        <w:lastRenderedPageBreak/>
        <w:t>Attachment 2</w:t>
      </w:r>
    </w:p>
    <w:p w14:paraId="53399764" w14:textId="6371B177" w:rsidR="006037C8" w:rsidRPr="009A442D" w:rsidRDefault="006037C8" w:rsidP="006037C8">
      <w:pPr>
        <w:spacing w:after="0"/>
        <w:jc w:val="center"/>
        <w:rPr>
          <w:sz w:val="24"/>
          <w:szCs w:val="24"/>
        </w:rPr>
      </w:pPr>
      <w:r w:rsidRPr="009A442D">
        <w:rPr>
          <w:sz w:val="24"/>
          <w:szCs w:val="24"/>
        </w:rPr>
        <w:t>Figure 3</w:t>
      </w:r>
    </w:p>
    <w:p w14:paraId="685EC6A3" w14:textId="443D7B73" w:rsidR="00A03D74" w:rsidRPr="009A442D" w:rsidRDefault="00EE6280" w:rsidP="006037C8">
      <w:pPr>
        <w:spacing w:after="0"/>
        <w:jc w:val="center"/>
        <w:rPr>
          <w:sz w:val="24"/>
          <w:szCs w:val="24"/>
        </w:rPr>
      </w:pPr>
      <w:r w:rsidRPr="009A442D">
        <w:rPr>
          <w:sz w:val="24"/>
          <w:szCs w:val="24"/>
        </w:rPr>
        <w:t>Example Site Plan Map</w:t>
      </w:r>
    </w:p>
    <w:p w14:paraId="294A3451" w14:textId="77777777" w:rsidR="004416B9" w:rsidRDefault="004416B9" w:rsidP="006037C8">
      <w:pPr>
        <w:spacing w:after="0"/>
        <w:jc w:val="center"/>
      </w:pPr>
    </w:p>
    <w:p w14:paraId="42417040" w14:textId="021E488C" w:rsidR="006C13B1" w:rsidRDefault="00422319" w:rsidP="005D0E04">
      <w:r>
        <w:rPr>
          <w:rFonts w:ascii="Times New Roman" w:hAnsi="Times New Roman"/>
          <w:b/>
          <w:noProof/>
          <w:sz w:val="96"/>
          <w:szCs w:val="24"/>
          <w:vertAlign w:val="subscript"/>
        </w:rPr>
        <w:drawing>
          <wp:inline distT="0" distB="0" distL="0" distR="0" wp14:anchorId="5ED1E5C5" wp14:editId="0C8AAF0D">
            <wp:extent cx="6858000" cy="80819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8081979"/>
                    </a:xfrm>
                    <a:prstGeom prst="rect">
                      <a:avLst/>
                    </a:prstGeom>
                    <a:noFill/>
                    <a:ln>
                      <a:noFill/>
                    </a:ln>
                  </pic:spPr>
                </pic:pic>
              </a:graphicData>
            </a:graphic>
          </wp:inline>
        </w:drawing>
      </w:r>
    </w:p>
    <w:p w14:paraId="71CA7C19" w14:textId="7AA25FFC" w:rsidR="006037C8" w:rsidRPr="009A442D" w:rsidRDefault="006037C8" w:rsidP="006037C8">
      <w:pPr>
        <w:spacing w:after="0"/>
        <w:jc w:val="center"/>
        <w:rPr>
          <w:sz w:val="24"/>
          <w:szCs w:val="24"/>
        </w:rPr>
      </w:pPr>
      <w:r w:rsidRPr="009A442D">
        <w:rPr>
          <w:sz w:val="24"/>
          <w:szCs w:val="24"/>
        </w:rPr>
        <w:lastRenderedPageBreak/>
        <w:t>Attachment 2</w:t>
      </w:r>
    </w:p>
    <w:p w14:paraId="1C744AAF" w14:textId="3461CD8D" w:rsidR="006037C8" w:rsidRPr="009A442D" w:rsidRDefault="006037C8" w:rsidP="006037C8">
      <w:pPr>
        <w:spacing w:after="0"/>
        <w:jc w:val="center"/>
        <w:rPr>
          <w:sz w:val="24"/>
          <w:szCs w:val="24"/>
        </w:rPr>
      </w:pPr>
      <w:r w:rsidRPr="009A442D">
        <w:rPr>
          <w:sz w:val="24"/>
          <w:szCs w:val="24"/>
        </w:rPr>
        <w:t>Figure 4</w:t>
      </w:r>
    </w:p>
    <w:p w14:paraId="136E4537" w14:textId="1BF32C85" w:rsidR="001A4156" w:rsidRPr="009A442D" w:rsidRDefault="00EE6280" w:rsidP="006037C8">
      <w:pPr>
        <w:spacing w:after="0"/>
        <w:jc w:val="center"/>
        <w:rPr>
          <w:sz w:val="24"/>
          <w:szCs w:val="24"/>
        </w:rPr>
      </w:pPr>
      <w:r w:rsidRPr="009A442D">
        <w:rPr>
          <w:sz w:val="24"/>
          <w:szCs w:val="24"/>
        </w:rPr>
        <w:t>Example Site Plan Map</w:t>
      </w:r>
    </w:p>
    <w:p w14:paraId="3210BF2B" w14:textId="4782B308" w:rsidR="001A4156" w:rsidRDefault="001A4156" w:rsidP="005D0E04"/>
    <w:p w14:paraId="6A26A8F7" w14:textId="7F524745" w:rsidR="00582B55" w:rsidRDefault="00407328" w:rsidP="00582B55">
      <w:r>
        <w:rPr>
          <w:rFonts w:ascii="Times New Roman" w:hAnsi="Times New Roman"/>
          <w:noProof/>
          <w:sz w:val="96"/>
          <w:szCs w:val="24"/>
        </w:rPr>
        <w:drawing>
          <wp:inline distT="0" distB="0" distL="0" distR="0" wp14:anchorId="39849074" wp14:editId="386E0A42">
            <wp:extent cx="6858000" cy="797974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7979748"/>
                    </a:xfrm>
                    <a:prstGeom prst="rect">
                      <a:avLst/>
                    </a:prstGeom>
                    <a:noFill/>
                    <a:ln>
                      <a:noFill/>
                    </a:ln>
                  </pic:spPr>
                </pic:pic>
              </a:graphicData>
            </a:graphic>
          </wp:inline>
        </w:drawing>
      </w:r>
    </w:p>
    <w:p w14:paraId="614B9E88" w14:textId="42D0EEC5" w:rsidR="006037C8" w:rsidRPr="009A442D" w:rsidRDefault="009A442D" w:rsidP="00004B63">
      <w:pPr>
        <w:spacing w:after="160" w:line="259" w:lineRule="auto"/>
        <w:jc w:val="center"/>
        <w:rPr>
          <w:sz w:val="24"/>
          <w:szCs w:val="24"/>
        </w:rPr>
      </w:pPr>
      <w:r>
        <w:rPr>
          <w:sz w:val="24"/>
          <w:szCs w:val="24"/>
        </w:rPr>
        <w:br w:type="page"/>
      </w:r>
      <w:r w:rsidR="006037C8" w:rsidRPr="009A442D">
        <w:rPr>
          <w:sz w:val="24"/>
          <w:szCs w:val="24"/>
        </w:rPr>
        <w:lastRenderedPageBreak/>
        <w:t>Attachment 2</w:t>
      </w:r>
    </w:p>
    <w:p w14:paraId="25B4A9E5" w14:textId="2D5642C1" w:rsidR="006037C8" w:rsidRPr="009A442D" w:rsidRDefault="006037C8" w:rsidP="006037C8">
      <w:pPr>
        <w:spacing w:after="0"/>
        <w:jc w:val="center"/>
        <w:rPr>
          <w:sz w:val="24"/>
          <w:szCs w:val="24"/>
        </w:rPr>
      </w:pPr>
      <w:r w:rsidRPr="009A442D">
        <w:rPr>
          <w:sz w:val="24"/>
          <w:szCs w:val="24"/>
        </w:rPr>
        <w:t>Figure 5</w:t>
      </w:r>
    </w:p>
    <w:p w14:paraId="29473F5B" w14:textId="3E4791D9" w:rsidR="006037C8" w:rsidRPr="009A442D" w:rsidRDefault="00EE6280" w:rsidP="006037C8">
      <w:pPr>
        <w:spacing w:after="0"/>
        <w:jc w:val="center"/>
        <w:rPr>
          <w:sz w:val="24"/>
          <w:szCs w:val="24"/>
        </w:rPr>
      </w:pPr>
      <w:r w:rsidRPr="009A442D">
        <w:rPr>
          <w:sz w:val="24"/>
          <w:szCs w:val="24"/>
        </w:rPr>
        <w:t xml:space="preserve">Example Cross Sectional Diagram </w:t>
      </w:r>
      <w:r w:rsidR="00FA642C" w:rsidRPr="009A442D">
        <w:rPr>
          <w:sz w:val="24"/>
          <w:szCs w:val="24"/>
        </w:rPr>
        <w:t>and Detailed Drawing</w:t>
      </w:r>
    </w:p>
    <w:p w14:paraId="41E76455" w14:textId="154E909B" w:rsidR="006C13B1" w:rsidRPr="005D0E04" w:rsidRDefault="006037C8" w:rsidP="006037C8">
      <w:pPr>
        <w:spacing w:after="0"/>
      </w:pPr>
      <w:r w:rsidRPr="00885020">
        <w:rPr>
          <w:noProof/>
          <w:sz w:val="24"/>
          <w:szCs w:val="24"/>
        </w:rPr>
        <w:drawing>
          <wp:anchor distT="0" distB="0" distL="114300" distR="114300" simplePos="0" relativeHeight="251658243" behindDoc="0" locked="0" layoutInCell="1" allowOverlap="1" wp14:anchorId="6774F77F" wp14:editId="0B2635F4">
            <wp:simplePos x="0" y="0"/>
            <wp:positionH relativeFrom="margin">
              <wp:posOffset>-152400</wp:posOffset>
            </wp:positionH>
            <wp:positionV relativeFrom="margin">
              <wp:posOffset>609600</wp:posOffset>
            </wp:positionV>
            <wp:extent cx="7154545" cy="7941310"/>
            <wp:effectExtent l="0" t="0" r="8255" b="2540"/>
            <wp:wrapSquare wrapText="r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54545" cy="7941310"/>
                    </a:xfrm>
                    <a:prstGeom prst="rect">
                      <a:avLst/>
                    </a:prstGeom>
                    <a:noFill/>
                  </pic:spPr>
                </pic:pic>
              </a:graphicData>
            </a:graphic>
            <wp14:sizeRelH relativeFrom="page">
              <wp14:pctWidth>0</wp14:pctWidth>
            </wp14:sizeRelH>
            <wp14:sizeRelV relativeFrom="page">
              <wp14:pctHeight>0</wp14:pctHeight>
            </wp14:sizeRelV>
          </wp:anchor>
        </w:drawing>
      </w:r>
    </w:p>
    <w:sectPr w:rsidR="006C13B1" w:rsidRPr="005D0E04" w:rsidSect="009A442D">
      <w:footerReference w:type="default" r:id="rId31"/>
      <w:pgSz w:w="12240" w:h="15840" w:code="1"/>
      <w:pgMar w:top="446" w:right="720" w:bottom="720" w:left="720" w:header="360" w:footer="432"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12B64" w14:textId="77777777" w:rsidR="00C02AEB" w:rsidRDefault="00C02AEB" w:rsidP="00297CD0">
      <w:r>
        <w:separator/>
      </w:r>
    </w:p>
  </w:endnote>
  <w:endnote w:type="continuationSeparator" w:id="0">
    <w:p w14:paraId="1D9F7FE6" w14:textId="77777777" w:rsidR="00C02AEB" w:rsidRDefault="00C02AEB" w:rsidP="00297CD0">
      <w:r>
        <w:continuationSeparator/>
      </w:r>
    </w:p>
  </w:endnote>
  <w:endnote w:type="continuationNotice" w:id="1">
    <w:p w14:paraId="417EC456" w14:textId="77777777" w:rsidR="00C02AEB" w:rsidRDefault="00C02A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7A8E" w14:textId="77777777" w:rsidR="00B42000" w:rsidRDefault="00B42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B130" w14:textId="3E361AF6" w:rsidR="006752BC" w:rsidRDefault="006752BC">
    <w:pPr>
      <w:pStyle w:val="Footer"/>
    </w:pPr>
    <w:r>
      <w:t>Alaska Aquatic Farm Program – Part II</w:t>
    </w:r>
    <w:r>
      <w:tab/>
    </w:r>
    <w:r>
      <w:tab/>
    </w:r>
    <w:r w:rsidRPr="00CF37E6">
      <w:t xml:space="preserve">Page </w:t>
    </w:r>
    <w:r w:rsidRPr="00CF37E6">
      <w:fldChar w:fldCharType="begin"/>
    </w:r>
    <w:r w:rsidRPr="00CF37E6">
      <w:instrText xml:space="preserve"> PAGE  \* Arabic  \* MERGEFORMAT </w:instrText>
    </w:r>
    <w:r w:rsidRPr="00CF37E6">
      <w:fldChar w:fldCharType="separate"/>
    </w:r>
    <w:r w:rsidRPr="00CF37E6">
      <w:rPr>
        <w:noProof/>
      </w:rPr>
      <w:t>1</w:t>
    </w:r>
    <w:r w:rsidRPr="00CF37E6">
      <w:fldChar w:fldCharType="end"/>
    </w:r>
    <w:r w:rsidRPr="00CF37E6">
      <w:t xml:space="preserve"> of </w:t>
    </w:r>
    <w:r w:rsidR="00822904" w:rsidRPr="00822904">
      <w:t>12</w:t>
    </w:r>
  </w:p>
  <w:p w14:paraId="49728D74" w14:textId="67E94C3D" w:rsidR="006752BC" w:rsidRDefault="006752BC">
    <w:pPr>
      <w:pStyle w:val="Footer"/>
    </w:pPr>
    <w:r>
      <w:t>Rev. 10/2021 (ADNR, ADF&amp;G, ADEC)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5FEB" w14:textId="77777777" w:rsidR="00B42000" w:rsidRDefault="00B42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AC78" w14:textId="5250B323" w:rsidR="006752BC" w:rsidRDefault="006752BC">
    <w:pPr>
      <w:pStyle w:val="Footer"/>
    </w:pPr>
    <w:r>
      <w:t>Alaska Aquatic Farm Program – Part II</w:t>
    </w:r>
  </w:p>
  <w:p w14:paraId="7578443E" w14:textId="59CCFB7C" w:rsidR="006752BC" w:rsidRDefault="006752BC">
    <w:pPr>
      <w:pStyle w:val="Footer"/>
    </w:pPr>
    <w:r>
      <w:t>Rev. 10/2021 (ADNR, ADF&amp;G, ADEC)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04966" w14:textId="77777777" w:rsidR="00C02AEB" w:rsidRDefault="00C02AEB" w:rsidP="00297CD0">
      <w:r>
        <w:separator/>
      </w:r>
    </w:p>
  </w:footnote>
  <w:footnote w:type="continuationSeparator" w:id="0">
    <w:p w14:paraId="7C0BA872" w14:textId="77777777" w:rsidR="00C02AEB" w:rsidRDefault="00C02AEB" w:rsidP="00297CD0">
      <w:r>
        <w:continuationSeparator/>
      </w:r>
    </w:p>
  </w:footnote>
  <w:footnote w:type="continuationNotice" w:id="1">
    <w:p w14:paraId="425C7F38" w14:textId="77777777" w:rsidR="00C02AEB" w:rsidRDefault="00C02A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4408" w14:textId="77777777" w:rsidR="00B42000" w:rsidRDefault="00B42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1935" w14:textId="77777777" w:rsidR="00B42000" w:rsidRDefault="00B42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32B9" w14:textId="77777777" w:rsidR="00B42000" w:rsidRDefault="00B42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B499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D0A3A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FE697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ABF6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CE79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B413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6898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1AE7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EC58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7ED4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0379C"/>
    <w:multiLevelType w:val="hybridMultilevel"/>
    <w:tmpl w:val="3E06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F2515"/>
    <w:multiLevelType w:val="hybridMultilevel"/>
    <w:tmpl w:val="B4E8DC1C"/>
    <w:lvl w:ilvl="0" w:tplc="04090001">
      <w:start w:val="1"/>
      <w:numFmt w:val="bullet"/>
      <w:lvlText w:val=""/>
      <w:lvlJc w:val="left"/>
      <w:pPr>
        <w:ind w:left="3456" w:hanging="360"/>
      </w:pPr>
      <w:rPr>
        <w:rFonts w:ascii="Symbol" w:hAnsi="Symbol" w:hint="default"/>
      </w:rPr>
    </w:lvl>
    <w:lvl w:ilvl="1" w:tplc="04090003">
      <w:start w:val="1"/>
      <w:numFmt w:val="bullet"/>
      <w:lvlText w:val="o"/>
      <w:lvlJc w:val="left"/>
      <w:pPr>
        <w:ind w:left="4176" w:hanging="360"/>
      </w:pPr>
      <w:rPr>
        <w:rFonts w:ascii="Courier New" w:hAnsi="Courier New" w:cs="Courier New" w:hint="default"/>
      </w:rPr>
    </w:lvl>
    <w:lvl w:ilvl="2" w:tplc="04090005" w:tentative="1">
      <w:start w:val="1"/>
      <w:numFmt w:val="bullet"/>
      <w:lvlText w:val=""/>
      <w:lvlJc w:val="left"/>
      <w:pPr>
        <w:ind w:left="4896" w:hanging="360"/>
      </w:pPr>
      <w:rPr>
        <w:rFonts w:ascii="Wingdings" w:hAnsi="Wingdings" w:hint="default"/>
      </w:rPr>
    </w:lvl>
    <w:lvl w:ilvl="3" w:tplc="04090001" w:tentative="1">
      <w:start w:val="1"/>
      <w:numFmt w:val="bullet"/>
      <w:lvlText w:val=""/>
      <w:lvlJc w:val="left"/>
      <w:pPr>
        <w:ind w:left="5616" w:hanging="360"/>
      </w:pPr>
      <w:rPr>
        <w:rFonts w:ascii="Symbol" w:hAnsi="Symbol" w:hint="default"/>
      </w:rPr>
    </w:lvl>
    <w:lvl w:ilvl="4" w:tplc="04090003" w:tentative="1">
      <w:start w:val="1"/>
      <w:numFmt w:val="bullet"/>
      <w:lvlText w:val="o"/>
      <w:lvlJc w:val="left"/>
      <w:pPr>
        <w:ind w:left="6336" w:hanging="360"/>
      </w:pPr>
      <w:rPr>
        <w:rFonts w:ascii="Courier New" w:hAnsi="Courier New" w:cs="Courier New" w:hint="default"/>
      </w:rPr>
    </w:lvl>
    <w:lvl w:ilvl="5" w:tplc="04090005" w:tentative="1">
      <w:start w:val="1"/>
      <w:numFmt w:val="bullet"/>
      <w:lvlText w:val=""/>
      <w:lvlJc w:val="left"/>
      <w:pPr>
        <w:ind w:left="7056" w:hanging="360"/>
      </w:pPr>
      <w:rPr>
        <w:rFonts w:ascii="Wingdings" w:hAnsi="Wingdings" w:hint="default"/>
      </w:rPr>
    </w:lvl>
    <w:lvl w:ilvl="6" w:tplc="04090001" w:tentative="1">
      <w:start w:val="1"/>
      <w:numFmt w:val="bullet"/>
      <w:lvlText w:val=""/>
      <w:lvlJc w:val="left"/>
      <w:pPr>
        <w:ind w:left="7776" w:hanging="360"/>
      </w:pPr>
      <w:rPr>
        <w:rFonts w:ascii="Symbol" w:hAnsi="Symbol" w:hint="default"/>
      </w:rPr>
    </w:lvl>
    <w:lvl w:ilvl="7" w:tplc="04090003" w:tentative="1">
      <w:start w:val="1"/>
      <w:numFmt w:val="bullet"/>
      <w:lvlText w:val="o"/>
      <w:lvlJc w:val="left"/>
      <w:pPr>
        <w:ind w:left="8496" w:hanging="360"/>
      </w:pPr>
      <w:rPr>
        <w:rFonts w:ascii="Courier New" w:hAnsi="Courier New" w:cs="Courier New" w:hint="default"/>
      </w:rPr>
    </w:lvl>
    <w:lvl w:ilvl="8" w:tplc="04090005" w:tentative="1">
      <w:start w:val="1"/>
      <w:numFmt w:val="bullet"/>
      <w:lvlText w:val=""/>
      <w:lvlJc w:val="left"/>
      <w:pPr>
        <w:ind w:left="9216" w:hanging="360"/>
      </w:pPr>
      <w:rPr>
        <w:rFonts w:ascii="Wingdings" w:hAnsi="Wingdings" w:hint="default"/>
      </w:rPr>
    </w:lvl>
  </w:abstractNum>
  <w:abstractNum w:abstractNumId="12" w15:restartNumberingAfterBreak="0">
    <w:nsid w:val="098A21DB"/>
    <w:multiLevelType w:val="hybridMultilevel"/>
    <w:tmpl w:val="2DA69784"/>
    <w:lvl w:ilvl="0" w:tplc="62A4AD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E812023"/>
    <w:multiLevelType w:val="hybridMultilevel"/>
    <w:tmpl w:val="5374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E4E5B"/>
    <w:multiLevelType w:val="hybridMultilevel"/>
    <w:tmpl w:val="F840472C"/>
    <w:lvl w:ilvl="0" w:tplc="F6BC425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E70F16"/>
    <w:multiLevelType w:val="hybridMultilevel"/>
    <w:tmpl w:val="2152A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052D9"/>
    <w:multiLevelType w:val="hybridMultilevel"/>
    <w:tmpl w:val="06EC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A7CC6"/>
    <w:multiLevelType w:val="hybridMultilevel"/>
    <w:tmpl w:val="FDCC3B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5B3114"/>
    <w:multiLevelType w:val="hybridMultilevel"/>
    <w:tmpl w:val="EB805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744E2"/>
    <w:multiLevelType w:val="hybridMultilevel"/>
    <w:tmpl w:val="28C688F4"/>
    <w:lvl w:ilvl="0" w:tplc="9C0CE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7C27B0A"/>
    <w:multiLevelType w:val="hybridMultilevel"/>
    <w:tmpl w:val="54001E0E"/>
    <w:lvl w:ilvl="0" w:tplc="7B40B92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8762D5"/>
    <w:multiLevelType w:val="hybridMultilevel"/>
    <w:tmpl w:val="AB70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E9699D"/>
    <w:multiLevelType w:val="hybridMultilevel"/>
    <w:tmpl w:val="51D2615E"/>
    <w:lvl w:ilvl="0" w:tplc="41860B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D7EF2"/>
    <w:multiLevelType w:val="hybridMultilevel"/>
    <w:tmpl w:val="269C7C70"/>
    <w:lvl w:ilvl="0" w:tplc="C21C4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AF2CAF"/>
    <w:multiLevelType w:val="hybridMultilevel"/>
    <w:tmpl w:val="F4E6D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39502A"/>
    <w:multiLevelType w:val="hybridMultilevel"/>
    <w:tmpl w:val="42C6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404A2D"/>
    <w:multiLevelType w:val="hybridMultilevel"/>
    <w:tmpl w:val="D8A00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1"/>
  </w:num>
  <w:num w:numId="13">
    <w:abstractNumId w:val="10"/>
  </w:num>
  <w:num w:numId="14">
    <w:abstractNumId w:val="25"/>
  </w:num>
  <w:num w:numId="15">
    <w:abstractNumId w:val="14"/>
  </w:num>
  <w:num w:numId="16">
    <w:abstractNumId w:val="26"/>
  </w:num>
  <w:num w:numId="17">
    <w:abstractNumId w:val="18"/>
  </w:num>
  <w:num w:numId="18">
    <w:abstractNumId w:val="15"/>
  </w:num>
  <w:num w:numId="19">
    <w:abstractNumId w:val="24"/>
  </w:num>
  <w:num w:numId="20">
    <w:abstractNumId w:val="23"/>
  </w:num>
  <w:num w:numId="21">
    <w:abstractNumId w:val="19"/>
  </w:num>
  <w:num w:numId="22">
    <w:abstractNumId w:val="12"/>
  </w:num>
  <w:num w:numId="23">
    <w:abstractNumId w:val="22"/>
  </w:num>
  <w:num w:numId="24">
    <w:abstractNumId w:val="17"/>
  </w:num>
  <w:num w:numId="25">
    <w:abstractNumId w:val="11"/>
  </w:num>
  <w:num w:numId="26">
    <w:abstractNumId w:val="1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linkStyles/>
  <w:documentProtection w:edit="forms" w:enforcement="1" w:cryptProviderType="rsaAES" w:cryptAlgorithmClass="hash" w:cryptAlgorithmType="typeAny" w:cryptAlgorithmSid="14" w:cryptSpinCount="100000" w:hash="aasI066KSyb/rKYKvhY7BpbIvAbmi6rLY9+mJmt7iumg0YjB+OxzjfxPSW2s3m/IswPO1p9Pa44ONrLAvYoNaQ==" w:salt="YmikqJYUp2sxsZx3cgPUpw=="/>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CD0"/>
    <w:rsid w:val="000004F3"/>
    <w:rsid w:val="00004B63"/>
    <w:rsid w:val="000062DD"/>
    <w:rsid w:val="000065C1"/>
    <w:rsid w:val="0001096D"/>
    <w:rsid w:val="000114A2"/>
    <w:rsid w:val="00012C55"/>
    <w:rsid w:val="00014F38"/>
    <w:rsid w:val="00015197"/>
    <w:rsid w:val="0001793B"/>
    <w:rsid w:val="00022783"/>
    <w:rsid w:val="00024377"/>
    <w:rsid w:val="00024A85"/>
    <w:rsid w:val="00027399"/>
    <w:rsid w:val="00027827"/>
    <w:rsid w:val="00030F3F"/>
    <w:rsid w:val="00031840"/>
    <w:rsid w:val="000320BA"/>
    <w:rsid w:val="00033348"/>
    <w:rsid w:val="00036A5F"/>
    <w:rsid w:val="00036FDB"/>
    <w:rsid w:val="000421BE"/>
    <w:rsid w:val="000444EA"/>
    <w:rsid w:val="0004518F"/>
    <w:rsid w:val="000510CA"/>
    <w:rsid w:val="00051976"/>
    <w:rsid w:val="00051F3D"/>
    <w:rsid w:val="00052C37"/>
    <w:rsid w:val="000552A8"/>
    <w:rsid w:val="00061E6D"/>
    <w:rsid w:val="00062245"/>
    <w:rsid w:val="00062575"/>
    <w:rsid w:val="00064AA6"/>
    <w:rsid w:val="00067164"/>
    <w:rsid w:val="000716A4"/>
    <w:rsid w:val="00073DBB"/>
    <w:rsid w:val="00075342"/>
    <w:rsid w:val="00077A74"/>
    <w:rsid w:val="00077ED3"/>
    <w:rsid w:val="00082878"/>
    <w:rsid w:val="00084ECF"/>
    <w:rsid w:val="00087846"/>
    <w:rsid w:val="000909F5"/>
    <w:rsid w:val="00092010"/>
    <w:rsid w:val="000950EF"/>
    <w:rsid w:val="0009779E"/>
    <w:rsid w:val="00097BD9"/>
    <w:rsid w:val="000A1E83"/>
    <w:rsid w:val="000A2D7B"/>
    <w:rsid w:val="000A4B1F"/>
    <w:rsid w:val="000A7E2E"/>
    <w:rsid w:val="000B05E6"/>
    <w:rsid w:val="000B24C4"/>
    <w:rsid w:val="000B41D5"/>
    <w:rsid w:val="000B4B1C"/>
    <w:rsid w:val="000B59BD"/>
    <w:rsid w:val="000B5FEF"/>
    <w:rsid w:val="000B7A38"/>
    <w:rsid w:val="000C4327"/>
    <w:rsid w:val="000C45AE"/>
    <w:rsid w:val="000C4A2E"/>
    <w:rsid w:val="000C7C3F"/>
    <w:rsid w:val="000D28CD"/>
    <w:rsid w:val="000D4A56"/>
    <w:rsid w:val="000D504A"/>
    <w:rsid w:val="000D7625"/>
    <w:rsid w:val="000E26A5"/>
    <w:rsid w:val="000E3549"/>
    <w:rsid w:val="000E5954"/>
    <w:rsid w:val="000E70C1"/>
    <w:rsid w:val="000E74F5"/>
    <w:rsid w:val="000F09E9"/>
    <w:rsid w:val="000F2C06"/>
    <w:rsid w:val="000F36B1"/>
    <w:rsid w:val="000F42FE"/>
    <w:rsid w:val="000F617C"/>
    <w:rsid w:val="000F6CD4"/>
    <w:rsid w:val="001022A8"/>
    <w:rsid w:val="00107351"/>
    <w:rsid w:val="001109C8"/>
    <w:rsid w:val="00110BBE"/>
    <w:rsid w:val="001145A7"/>
    <w:rsid w:val="00114620"/>
    <w:rsid w:val="00114852"/>
    <w:rsid w:val="00114A63"/>
    <w:rsid w:val="00115DA3"/>
    <w:rsid w:val="00116E1E"/>
    <w:rsid w:val="00116FE2"/>
    <w:rsid w:val="001208CA"/>
    <w:rsid w:val="00120D57"/>
    <w:rsid w:val="00121E0D"/>
    <w:rsid w:val="0012287A"/>
    <w:rsid w:val="00124CE5"/>
    <w:rsid w:val="00124D89"/>
    <w:rsid w:val="00130D7E"/>
    <w:rsid w:val="00131A73"/>
    <w:rsid w:val="001334BB"/>
    <w:rsid w:val="00137855"/>
    <w:rsid w:val="00142422"/>
    <w:rsid w:val="001426F9"/>
    <w:rsid w:val="00143AC3"/>
    <w:rsid w:val="001461D3"/>
    <w:rsid w:val="00150A8F"/>
    <w:rsid w:val="001544AF"/>
    <w:rsid w:val="0015532D"/>
    <w:rsid w:val="00155654"/>
    <w:rsid w:val="00157E01"/>
    <w:rsid w:val="001619F3"/>
    <w:rsid w:val="001630E5"/>
    <w:rsid w:val="00165F5A"/>
    <w:rsid w:val="00167A6B"/>
    <w:rsid w:val="00170157"/>
    <w:rsid w:val="001732D8"/>
    <w:rsid w:val="00173FDB"/>
    <w:rsid w:val="00181A5B"/>
    <w:rsid w:val="0018684F"/>
    <w:rsid w:val="00187983"/>
    <w:rsid w:val="00190008"/>
    <w:rsid w:val="0019062D"/>
    <w:rsid w:val="001939B1"/>
    <w:rsid w:val="00193AD6"/>
    <w:rsid w:val="00195A7F"/>
    <w:rsid w:val="001961F1"/>
    <w:rsid w:val="00197697"/>
    <w:rsid w:val="001A32C5"/>
    <w:rsid w:val="001A4156"/>
    <w:rsid w:val="001A7E26"/>
    <w:rsid w:val="001B0170"/>
    <w:rsid w:val="001B0C2C"/>
    <w:rsid w:val="001B0E8A"/>
    <w:rsid w:val="001B3507"/>
    <w:rsid w:val="001B472B"/>
    <w:rsid w:val="001B6C8E"/>
    <w:rsid w:val="001C2431"/>
    <w:rsid w:val="001C4346"/>
    <w:rsid w:val="001C46C7"/>
    <w:rsid w:val="001D025D"/>
    <w:rsid w:val="001D3E02"/>
    <w:rsid w:val="001E0C13"/>
    <w:rsid w:val="001E0D1C"/>
    <w:rsid w:val="001E3BF6"/>
    <w:rsid w:val="001F1E7E"/>
    <w:rsid w:val="001F28A7"/>
    <w:rsid w:val="001F4AFB"/>
    <w:rsid w:val="001F5901"/>
    <w:rsid w:val="001F732D"/>
    <w:rsid w:val="00201C3B"/>
    <w:rsid w:val="00201E27"/>
    <w:rsid w:val="00205970"/>
    <w:rsid w:val="00211FF4"/>
    <w:rsid w:val="00213013"/>
    <w:rsid w:val="002140EF"/>
    <w:rsid w:val="00214FD4"/>
    <w:rsid w:val="002167B2"/>
    <w:rsid w:val="0021694B"/>
    <w:rsid w:val="00220FF1"/>
    <w:rsid w:val="00221B29"/>
    <w:rsid w:val="00221CC4"/>
    <w:rsid w:val="00222065"/>
    <w:rsid w:val="00226409"/>
    <w:rsid w:val="00227447"/>
    <w:rsid w:val="002300E9"/>
    <w:rsid w:val="002310FB"/>
    <w:rsid w:val="00233BB8"/>
    <w:rsid w:val="002356EE"/>
    <w:rsid w:val="00237914"/>
    <w:rsid w:val="00241D78"/>
    <w:rsid w:val="0024409C"/>
    <w:rsid w:val="00244E83"/>
    <w:rsid w:val="002457B4"/>
    <w:rsid w:val="00253EBA"/>
    <w:rsid w:val="002562A5"/>
    <w:rsid w:val="0026010F"/>
    <w:rsid w:val="00260E81"/>
    <w:rsid w:val="00261301"/>
    <w:rsid w:val="002647F5"/>
    <w:rsid w:val="00265104"/>
    <w:rsid w:val="00265BED"/>
    <w:rsid w:val="00267A59"/>
    <w:rsid w:val="0027161D"/>
    <w:rsid w:val="00275B5F"/>
    <w:rsid w:val="00292490"/>
    <w:rsid w:val="00293AFF"/>
    <w:rsid w:val="00294C7D"/>
    <w:rsid w:val="0029524E"/>
    <w:rsid w:val="00295BFF"/>
    <w:rsid w:val="00297CD0"/>
    <w:rsid w:val="002A5BBC"/>
    <w:rsid w:val="002A7C75"/>
    <w:rsid w:val="002B0773"/>
    <w:rsid w:val="002B50EA"/>
    <w:rsid w:val="002B5AD4"/>
    <w:rsid w:val="002C5535"/>
    <w:rsid w:val="002D0585"/>
    <w:rsid w:val="002D328F"/>
    <w:rsid w:val="002D430A"/>
    <w:rsid w:val="002D459D"/>
    <w:rsid w:val="002D505E"/>
    <w:rsid w:val="002D7614"/>
    <w:rsid w:val="002D7A9B"/>
    <w:rsid w:val="002D7B86"/>
    <w:rsid w:val="002E0C72"/>
    <w:rsid w:val="002E2BBA"/>
    <w:rsid w:val="002E2C11"/>
    <w:rsid w:val="002F1D22"/>
    <w:rsid w:val="00302AB4"/>
    <w:rsid w:val="003043ED"/>
    <w:rsid w:val="00305518"/>
    <w:rsid w:val="00312D49"/>
    <w:rsid w:val="0031463B"/>
    <w:rsid w:val="0031737C"/>
    <w:rsid w:val="00324BD5"/>
    <w:rsid w:val="00326DC2"/>
    <w:rsid w:val="0032780B"/>
    <w:rsid w:val="00334851"/>
    <w:rsid w:val="00334D3F"/>
    <w:rsid w:val="00342319"/>
    <w:rsid w:val="00342801"/>
    <w:rsid w:val="00343011"/>
    <w:rsid w:val="00344DB1"/>
    <w:rsid w:val="00352739"/>
    <w:rsid w:val="003527AA"/>
    <w:rsid w:val="00352F09"/>
    <w:rsid w:val="00353A1A"/>
    <w:rsid w:val="00355D7C"/>
    <w:rsid w:val="00355FD7"/>
    <w:rsid w:val="003562DB"/>
    <w:rsid w:val="0035694C"/>
    <w:rsid w:val="00360AC3"/>
    <w:rsid w:val="003629C8"/>
    <w:rsid w:val="00362DD8"/>
    <w:rsid w:val="00366E81"/>
    <w:rsid w:val="00370B56"/>
    <w:rsid w:val="00370DE0"/>
    <w:rsid w:val="0037357D"/>
    <w:rsid w:val="00373DDE"/>
    <w:rsid w:val="003744A9"/>
    <w:rsid w:val="00380BB8"/>
    <w:rsid w:val="00380CA2"/>
    <w:rsid w:val="00381891"/>
    <w:rsid w:val="003829FB"/>
    <w:rsid w:val="00382C16"/>
    <w:rsid w:val="00383812"/>
    <w:rsid w:val="003850AC"/>
    <w:rsid w:val="00393C44"/>
    <w:rsid w:val="00393E12"/>
    <w:rsid w:val="003943A2"/>
    <w:rsid w:val="00396CAD"/>
    <w:rsid w:val="003A2A7D"/>
    <w:rsid w:val="003A3534"/>
    <w:rsid w:val="003A4B29"/>
    <w:rsid w:val="003A63EA"/>
    <w:rsid w:val="003A6982"/>
    <w:rsid w:val="003B077F"/>
    <w:rsid w:val="003B582C"/>
    <w:rsid w:val="003C1636"/>
    <w:rsid w:val="003C1C0B"/>
    <w:rsid w:val="003C2CA9"/>
    <w:rsid w:val="003C74C9"/>
    <w:rsid w:val="003C773B"/>
    <w:rsid w:val="003D085D"/>
    <w:rsid w:val="003D09FB"/>
    <w:rsid w:val="003D1148"/>
    <w:rsid w:val="003D3592"/>
    <w:rsid w:val="003D3759"/>
    <w:rsid w:val="003D399B"/>
    <w:rsid w:val="003D7F3D"/>
    <w:rsid w:val="003E19AA"/>
    <w:rsid w:val="003E368D"/>
    <w:rsid w:val="003E37E8"/>
    <w:rsid w:val="003E5079"/>
    <w:rsid w:val="003E5D36"/>
    <w:rsid w:val="003F1432"/>
    <w:rsid w:val="003F3605"/>
    <w:rsid w:val="00407328"/>
    <w:rsid w:val="00407C3D"/>
    <w:rsid w:val="0041041E"/>
    <w:rsid w:val="0041191A"/>
    <w:rsid w:val="00412B9D"/>
    <w:rsid w:val="0042095F"/>
    <w:rsid w:val="00420DDF"/>
    <w:rsid w:val="00422319"/>
    <w:rsid w:val="00423D90"/>
    <w:rsid w:val="004279CA"/>
    <w:rsid w:val="00430878"/>
    <w:rsid w:val="00430ED7"/>
    <w:rsid w:val="0043157A"/>
    <w:rsid w:val="00431B65"/>
    <w:rsid w:val="00432A52"/>
    <w:rsid w:val="00433136"/>
    <w:rsid w:val="00436366"/>
    <w:rsid w:val="004403BC"/>
    <w:rsid w:val="004416B9"/>
    <w:rsid w:val="0044256C"/>
    <w:rsid w:val="00443CD1"/>
    <w:rsid w:val="004501E0"/>
    <w:rsid w:val="00452175"/>
    <w:rsid w:val="004532BD"/>
    <w:rsid w:val="00454D4E"/>
    <w:rsid w:val="00457AAE"/>
    <w:rsid w:val="00464928"/>
    <w:rsid w:val="00464C8D"/>
    <w:rsid w:val="00466D6C"/>
    <w:rsid w:val="004724E1"/>
    <w:rsid w:val="00473B1B"/>
    <w:rsid w:val="00473C78"/>
    <w:rsid w:val="00473D6E"/>
    <w:rsid w:val="004745DD"/>
    <w:rsid w:val="00474BBC"/>
    <w:rsid w:val="00474FB3"/>
    <w:rsid w:val="0047581B"/>
    <w:rsid w:val="00476DA3"/>
    <w:rsid w:val="0048014E"/>
    <w:rsid w:val="00480F69"/>
    <w:rsid w:val="0048398A"/>
    <w:rsid w:val="00485D58"/>
    <w:rsid w:val="00487DF7"/>
    <w:rsid w:val="00494B1A"/>
    <w:rsid w:val="00495C58"/>
    <w:rsid w:val="004A25A4"/>
    <w:rsid w:val="004A3ECC"/>
    <w:rsid w:val="004A5FF5"/>
    <w:rsid w:val="004B160A"/>
    <w:rsid w:val="004B686A"/>
    <w:rsid w:val="004B7623"/>
    <w:rsid w:val="004C247B"/>
    <w:rsid w:val="004C25B4"/>
    <w:rsid w:val="004C3196"/>
    <w:rsid w:val="004C5565"/>
    <w:rsid w:val="004C61FB"/>
    <w:rsid w:val="004D097C"/>
    <w:rsid w:val="004D2832"/>
    <w:rsid w:val="004E0193"/>
    <w:rsid w:val="004E1354"/>
    <w:rsid w:val="004E2CF4"/>
    <w:rsid w:val="004E6382"/>
    <w:rsid w:val="004E6923"/>
    <w:rsid w:val="004F3B3B"/>
    <w:rsid w:val="004F4DE1"/>
    <w:rsid w:val="00503ABA"/>
    <w:rsid w:val="005042E2"/>
    <w:rsid w:val="00506331"/>
    <w:rsid w:val="005105D9"/>
    <w:rsid w:val="00513482"/>
    <w:rsid w:val="00514110"/>
    <w:rsid w:val="00514781"/>
    <w:rsid w:val="005157A1"/>
    <w:rsid w:val="0051652F"/>
    <w:rsid w:val="005213CC"/>
    <w:rsid w:val="00521C48"/>
    <w:rsid w:val="00521F86"/>
    <w:rsid w:val="005220DF"/>
    <w:rsid w:val="0052390C"/>
    <w:rsid w:val="00526DB1"/>
    <w:rsid w:val="005271C8"/>
    <w:rsid w:val="00530BCA"/>
    <w:rsid w:val="0054090C"/>
    <w:rsid w:val="00543E23"/>
    <w:rsid w:val="00543F3A"/>
    <w:rsid w:val="00544119"/>
    <w:rsid w:val="00544133"/>
    <w:rsid w:val="005441B3"/>
    <w:rsid w:val="00550B23"/>
    <w:rsid w:val="005540D3"/>
    <w:rsid w:val="005556CB"/>
    <w:rsid w:val="005559DC"/>
    <w:rsid w:val="00555B46"/>
    <w:rsid w:val="00556F38"/>
    <w:rsid w:val="0056015B"/>
    <w:rsid w:val="00560532"/>
    <w:rsid w:val="00560740"/>
    <w:rsid w:val="00561473"/>
    <w:rsid w:val="005616BC"/>
    <w:rsid w:val="005627F0"/>
    <w:rsid w:val="0056455F"/>
    <w:rsid w:val="00564C76"/>
    <w:rsid w:val="00570543"/>
    <w:rsid w:val="00570A90"/>
    <w:rsid w:val="00571309"/>
    <w:rsid w:val="005728B4"/>
    <w:rsid w:val="00573759"/>
    <w:rsid w:val="00582B55"/>
    <w:rsid w:val="005839BD"/>
    <w:rsid w:val="005866FA"/>
    <w:rsid w:val="00586CE8"/>
    <w:rsid w:val="00587209"/>
    <w:rsid w:val="00591D41"/>
    <w:rsid w:val="00592C1C"/>
    <w:rsid w:val="0059372D"/>
    <w:rsid w:val="005A0925"/>
    <w:rsid w:val="005A2169"/>
    <w:rsid w:val="005A2850"/>
    <w:rsid w:val="005A39A9"/>
    <w:rsid w:val="005A45B2"/>
    <w:rsid w:val="005A5ED7"/>
    <w:rsid w:val="005A6434"/>
    <w:rsid w:val="005A70AC"/>
    <w:rsid w:val="005B087C"/>
    <w:rsid w:val="005B0BC7"/>
    <w:rsid w:val="005B2014"/>
    <w:rsid w:val="005B6082"/>
    <w:rsid w:val="005B64EC"/>
    <w:rsid w:val="005B6BBF"/>
    <w:rsid w:val="005C338F"/>
    <w:rsid w:val="005C560C"/>
    <w:rsid w:val="005C6A42"/>
    <w:rsid w:val="005D0E04"/>
    <w:rsid w:val="005D1F09"/>
    <w:rsid w:val="005D646B"/>
    <w:rsid w:val="005E24D5"/>
    <w:rsid w:val="005E2D7E"/>
    <w:rsid w:val="005E3F46"/>
    <w:rsid w:val="005E4460"/>
    <w:rsid w:val="005E7EEF"/>
    <w:rsid w:val="005F25E4"/>
    <w:rsid w:val="005F5073"/>
    <w:rsid w:val="005F53A3"/>
    <w:rsid w:val="005F58D9"/>
    <w:rsid w:val="005F673D"/>
    <w:rsid w:val="005F6E57"/>
    <w:rsid w:val="006007EF"/>
    <w:rsid w:val="006037C8"/>
    <w:rsid w:val="00603A0F"/>
    <w:rsid w:val="0060449E"/>
    <w:rsid w:val="0060501C"/>
    <w:rsid w:val="00606018"/>
    <w:rsid w:val="0060650A"/>
    <w:rsid w:val="00611602"/>
    <w:rsid w:val="0061479A"/>
    <w:rsid w:val="00614BC6"/>
    <w:rsid w:val="00615D1C"/>
    <w:rsid w:val="00616D3C"/>
    <w:rsid w:val="00620ABF"/>
    <w:rsid w:val="00626C79"/>
    <w:rsid w:val="006300BB"/>
    <w:rsid w:val="00632055"/>
    <w:rsid w:val="00633363"/>
    <w:rsid w:val="00636F8E"/>
    <w:rsid w:val="00641547"/>
    <w:rsid w:val="00643595"/>
    <w:rsid w:val="00644423"/>
    <w:rsid w:val="00645473"/>
    <w:rsid w:val="00646D53"/>
    <w:rsid w:val="0065055C"/>
    <w:rsid w:val="00655226"/>
    <w:rsid w:val="00660DF5"/>
    <w:rsid w:val="00661C50"/>
    <w:rsid w:val="00661CD5"/>
    <w:rsid w:val="0066327D"/>
    <w:rsid w:val="006638CB"/>
    <w:rsid w:val="00667239"/>
    <w:rsid w:val="00672930"/>
    <w:rsid w:val="006752BC"/>
    <w:rsid w:val="0068180C"/>
    <w:rsid w:val="00682389"/>
    <w:rsid w:val="00685399"/>
    <w:rsid w:val="00686829"/>
    <w:rsid w:val="006873DB"/>
    <w:rsid w:val="00690358"/>
    <w:rsid w:val="0069036D"/>
    <w:rsid w:val="00691CFC"/>
    <w:rsid w:val="00692187"/>
    <w:rsid w:val="0069415B"/>
    <w:rsid w:val="0069531A"/>
    <w:rsid w:val="0069693E"/>
    <w:rsid w:val="006A53F5"/>
    <w:rsid w:val="006A5416"/>
    <w:rsid w:val="006A6925"/>
    <w:rsid w:val="006A77CB"/>
    <w:rsid w:val="006B0030"/>
    <w:rsid w:val="006B0059"/>
    <w:rsid w:val="006B12E7"/>
    <w:rsid w:val="006B1B37"/>
    <w:rsid w:val="006B4576"/>
    <w:rsid w:val="006B4657"/>
    <w:rsid w:val="006B4B4F"/>
    <w:rsid w:val="006C13B1"/>
    <w:rsid w:val="006C3177"/>
    <w:rsid w:val="006C39D3"/>
    <w:rsid w:val="006C5423"/>
    <w:rsid w:val="006D1ACC"/>
    <w:rsid w:val="006D241C"/>
    <w:rsid w:val="006D2C67"/>
    <w:rsid w:val="006D4B12"/>
    <w:rsid w:val="006D4BB5"/>
    <w:rsid w:val="006D7C8E"/>
    <w:rsid w:val="006E19D0"/>
    <w:rsid w:val="006E22AC"/>
    <w:rsid w:val="006E7E94"/>
    <w:rsid w:val="006F0F82"/>
    <w:rsid w:val="006F27B3"/>
    <w:rsid w:val="006F2D1C"/>
    <w:rsid w:val="006F7DA3"/>
    <w:rsid w:val="00701E76"/>
    <w:rsid w:val="00703AEF"/>
    <w:rsid w:val="0070462B"/>
    <w:rsid w:val="0071142C"/>
    <w:rsid w:val="00714E13"/>
    <w:rsid w:val="0072181E"/>
    <w:rsid w:val="00722345"/>
    <w:rsid w:val="0072642D"/>
    <w:rsid w:val="00726F8F"/>
    <w:rsid w:val="00733DF9"/>
    <w:rsid w:val="00742574"/>
    <w:rsid w:val="007445CA"/>
    <w:rsid w:val="00745F5D"/>
    <w:rsid w:val="0075074F"/>
    <w:rsid w:val="007515B8"/>
    <w:rsid w:val="007561D9"/>
    <w:rsid w:val="00757C44"/>
    <w:rsid w:val="007608F1"/>
    <w:rsid w:val="0076166E"/>
    <w:rsid w:val="007629A5"/>
    <w:rsid w:val="00766200"/>
    <w:rsid w:val="00767E00"/>
    <w:rsid w:val="0077094E"/>
    <w:rsid w:val="00770FC4"/>
    <w:rsid w:val="007759E4"/>
    <w:rsid w:val="007773C0"/>
    <w:rsid w:val="007808BF"/>
    <w:rsid w:val="007811C0"/>
    <w:rsid w:val="00782BCC"/>
    <w:rsid w:val="00782E62"/>
    <w:rsid w:val="00783A96"/>
    <w:rsid w:val="00783C7B"/>
    <w:rsid w:val="00784C05"/>
    <w:rsid w:val="00795073"/>
    <w:rsid w:val="00795C66"/>
    <w:rsid w:val="00797162"/>
    <w:rsid w:val="007A0576"/>
    <w:rsid w:val="007A6A05"/>
    <w:rsid w:val="007C1C13"/>
    <w:rsid w:val="007C43A6"/>
    <w:rsid w:val="007D0151"/>
    <w:rsid w:val="007D28F4"/>
    <w:rsid w:val="007D5521"/>
    <w:rsid w:val="007E1B6D"/>
    <w:rsid w:val="007E27D8"/>
    <w:rsid w:val="007E3B60"/>
    <w:rsid w:val="007E4090"/>
    <w:rsid w:val="007E5A65"/>
    <w:rsid w:val="007E62D7"/>
    <w:rsid w:val="007E63B1"/>
    <w:rsid w:val="007E657A"/>
    <w:rsid w:val="007E75BB"/>
    <w:rsid w:val="007F0833"/>
    <w:rsid w:val="007F0EA2"/>
    <w:rsid w:val="007F3689"/>
    <w:rsid w:val="007F58CA"/>
    <w:rsid w:val="008034F1"/>
    <w:rsid w:val="0080380B"/>
    <w:rsid w:val="0081142F"/>
    <w:rsid w:val="008152F4"/>
    <w:rsid w:val="008221AC"/>
    <w:rsid w:val="00822904"/>
    <w:rsid w:val="00824312"/>
    <w:rsid w:val="00826BC4"/>
    <w:rsid w:val="00833820"/>
    <w:rsid w:val="00833B59"/>
    <w:rsid w:val="00834BB3"/>
    <w:rsid w:val="0084173A"/>
    <w:rsid w:val="0084178F"/>
    <w:rsid w:val="008419D1"/>
    <w:rsid w:val="00843E58"/>
    <w:rsid w:val="0084442C"/>
    <w:rsid w:val="008454DF"/>
    <w:rsid w:val="00846B8A"/>
    <w:rsid w:val="00850734"/>
    <w:rsid w:val="00850769"/>
    <w:rsid w:val="008513DC"/>
    <w:rsid w:val="008532F2"/>
    <w:rsid w:val="00855EAB"/>
    <w:rsid w:val="008578D5"/>
    <w:rsid w:val="00857BE4"/>
    <w:rsid w:val="0086198B"/>
    <w:rsid w:val="00863790"/>
    <w:rsid w:val="00864BF9"/>
    <w:rsid w:val="00866450"/>
    <w:rsid w:val="00867C17"/>
    <w:rsid w:val="00870841"/>
    <w:rsid w:val="00873438"/>
    <w:rsid w:val="00876AF1"/>
    <w:rsid w:val="00876B58"/>
    <w:rsid w:val="00876BA8"/>
    <w:rsid w:val="008803E9"/>
    <w:rsid w:val="00884172"/>
    <w:rsid w:val="00884457"/>
    <w:rsid w:val="0088455D"/>
    <w:rsid w:val="00884B41"/>
    <w:rsid w:val="008864E2"/>
    <w:rsid w:val="00887BA1"/>
    <w:rsid w:val="00887EBB"/>
    <w:rsid w:val="00892CAE"/>
    <w:rsid w:val="0089372F"/>
    <w:rsid w:val="00893D01"/>
    <w:rsid w:val="008949F8"/>
    <w:rsid w:val="008A7CDC"/>
    <w:rsid w:val="008B15AB"/>
    <w:rsid w:val="008B3923"/>
    <w:rsid w:val="008B4272"/>
    <w:rsid w:val="008B5591"/>
    <w:rsid w:val="008B623E"/>
    <w:rsid w:val="008C0ACA"/>
    <w:rsid w:val="008C7806"/>
    <w:rsid w:val="008D10BC"/>
    <w:rsid w:val="008D2563"/>
    <w:rsid w:val="008D6B60"/>
    <w:rsid w:val="008D7324"/>
    <w:rsid w:val="008E0B45"/>
    <w:rsid w:val="008E0F80"/>
    <w:rsid w:val="008E23AA"/>
    <w:rsid w:val="008E27EF"/>
    <w:rsid w:val="008E484E"/>
    <w:rsid w:val="008E6FF4"/>
    <w:rsid w:val="008F3923"/>
    <w:rsid w:val="008F7D30"/>
    <w:rsid w:val="009011EC"/>
    <w:rsid w:val="00902E07"/>
    <w:rsid w:val="009063D9"/>
    <w:rsid w:val="00910134"/>
    <w:rsid w:val="00912449"/>
    <w:rsid w:val="00914F18"/>
    <w:rsid w:val="009175C3"/>
    <w:rsid w:val="009177FF"/>
    <w:rsid w:val="00917D1A"/>
    <w:rsid w:val="00923636"/>
    <w:rsid w:val="00926211"/>
    <w:rsid w:val="009310BE"/>
    <w:rsid w:val="00935A7F"/>
    <w:rsid w:val="009421B8"/>
    <w:rsid w:val="00943096"/>
    <w:rsid w:val="00944496"/>
    <w:rsid w:val="009506A8"/>
    <w:rsid w:val="00950A9F"/>
    <w:rsid w:val="00951672"/>
    <w:rsid w:val="00952179"/>
    <w:rsid w:val="009528E6"/>
    <w:rsid w:val="00953E35"/>
    <w:rsid w:val="009560E1"/>
    <w:rsid w:val="00956F49"/>
    <w:rsid w:val="009608C6"/>
    <w:rsid w:val="00960912"/>
    <w:rsid w:val="00962C1E"/>
    <w:rsid w:val="0096613D"/>
    <w:rsid w:val="0097106D"/>
    <w:rsid w:val="00975C8E"/>
    <w:rsid w:val="0097783F"/>
    <w:rsid w:val="009818CC"/>
    <w:rsid w:val="00985CCD"/>
    <w:rsid w:val="009864DD"/>
    <w:rsid w:val="00994F99"/>
    <w:rsid w:val="00996A2A"/>
    <w:rsid w:val="00997028"/>
    <w:rsid w:val="009A04A7"/>
    <w:rsid w:val="009A3304"/>
    <w:rsid w:val="009A442D"/>
    <w:rsid w:val="009A46CF"/>
    <w:rsid w:val="009A4F05"/>
    <w:rsid w:val="009A672A"/>
    <w:rsid w:val="009A6879"/>
    <w:rsid w:val="009B54FB"/>
    <w:rsid w:val="009B7F91"/>
    <w:rsid w:val="009C57B6"/>
    <w:rsid w:val="009C5C6C"/>
    <w:rsid w:val="009C6A00"/>
    <w:rsid w:val="009C724B"/>
    <w:rsid w:val="009D14B3"/>
    <w:rsid w:val="009D209D"/>
    <w:rsid w:val="009D57BE"/>
    <w:rsid w:val="009E00EE"/>
    <w:rsid w:val="009E3AA7"/>
    <w:rsid w:val="009E40A8"/>
    <w:rsid w:val="009E6B1C"/>
    <w:rsid w:val="009F28EE"/>
    <w:rsid w:val="009F366F"/>
    <w:rsid w:val="009F4129"/>
    <w:rsid w:val="009F63CF"/>
    <w:rsid w:val="00A0083C"/>
    <w:rsid w:val="00A03029"/>
    <w:rsid w:val="00A03D74"/>
    <w:rsid w:val="00A05A64"/>
    <w:rsid w:val="00A064FB"/>
    <w:rsid w:val="00A068AA"/>
    <w:rsid w:val="00A07F51"/>
    <w:rsid w:val="00A12307"/>
    <w:rsid w:val="00A205E6"/>
    <w:rsid w:val="00A2118E"/>
    <w:rsid w:val="00A24B1D"/>
    <w:rsid w:val="00A30644"/>
    <w:rsid w:val="00A30961"/>
    <w:rsid w:val="00A312EE"/>
    <w:rsid w:val="00A330FE"/>
    <w:rsid w:val="00A36F76"/>
    <w:rsid w:val="00A37F7F"/>
    <w:rsid w:val="00A4248D"/>
    <w:rsid w:val="00A42B98"/>
    <w:rsid w:val="00A42DEA"/>
    <w:rsid w:val="00A46E31"/>
    <w:rsid w:val="00A47DBF"/>
    <w:rsid w:val="00A50141"/>
    <w:rsid w:val="00A501F1"/>
    <w:rsid w:val="00A50359"/>
    <w:rsid w:val="00A5111C"/>
    <w:rsid w:val="00A54841"/>
    <w:rsid w:val="00A571F5"/>
    <w:rsid w:val="00A617B2"/>
    <w:rsid w:val="00A6390A"/>
    <w:rsid w:val="00A64F5F"/>
    <w:rsid w:val="00A65406"/>
    <w:rsid w:val="00A66FB8"/>
    <w:rsid w:val="00A72931"/>
    <w:rsid w:val="00A73251"/>
    <w:rsid w:val="00A754BE"/>
    <w:rsid w:val="00A82BA3"/>
    <w:rsid w:val="00A90A75"/>
    <w:rsid w:val="00A917E3"/>
    <w:rsid w:val="00A92114"/>
    <w:rsid w:val="00A92888"/>
    <w:rsid w:val="00A9566D"/>
    <w:rsid w:val="00AA20E9"/>
    <w:rsid w:val="00AA49E7"/>
    <w:rsid w:val="00AA60E6"/>
    <w:rsid w:val="00AA6A51"/>
    <w:rsid w:val="00AB1914"/>
    <w:rsid w:val="00AB1A6F"/>
    <w:rsid w:val="00AB472A"/>
    <w:rsid w:val="00AC09A1"/>
    <w:rsid w:val="00AC2977"/>
    <w:rsid w:val="00AC4C1F"/>
    <w:rsid w:val="00AC548F"/>
    <w:rsid w:val="00AC644B"/>
    <w:rsid w:val="00AC745E"/>
    <w:rsid w:val="00AD046D"/>
    <w:rsid w:val="00AD1163"/>
    <w:rsid w:val="00AD23CE"/>
    <w:rsid w:val="00AD3E98"/>
    <w:rsid w:val="00AE4D34"/>
    <w:rsid w:val="00AE5529"/>
    <w:rsid w:val="00AE7A9D"/>
    <w:rsid w:val="00AF2B37"/>
    <w:rsid w:val="00AF3F18"/>
    <w:rsid w:val="00AF4EF3"/>
    <w:rsid w:val="00B04326"/>
    <w:rsid w:val="00B0482D"/>
    <w:rsid w:val="00B13245"/>
    <w:rsid w:val="00B1589A"/>
    <w:rsid w:val="00B202C9"/>
    <w:rsid w:val="00B215A2"/>
    <w:rsid w:val="00B23383"/>
    <w:rsid w:val="00B26F16"/>
    <w:rsid w:val="00B27605"/>
    <w:rsid w:val="00B305A2"/>
    <w:rsid w:val="00B327E3"/>
    <w:rsid w:val="00B37D57"/>
    <w:rsid w:val="00B4012B"/>
    <w:rsid w:val="00B41DE7"/>
    <w:rsid w:val="00B42000"/>
    <w:rsid w:val="00B42AD1"/>
    <w:rsid w:val="00B42F4C"/>
    <w:rsid w:val="00B43B26"/>
    <w:rsid w:val="00B44F77"/>
    <w:rsid w:val="00B463A9"/>
    <w:rsid w:val="00B465B0"/>
    <w:rsid w:val="00B510E2"/>
    <w:rsid w:val="00B533B7"/>
    <w:rsid w:val="00B5398E"/>
    <w:rsid w:val="00B539C6"/>
    <w:rsid w:val="00B539F6"/>
    <w:rsid w:val="00B572ED"/>
    <w:rsid w:val="00B60BD3"/>
    <w:rsid w:val="00B630E7"/>
    <w:rsid w:val="00B64E22"/>
    <w:rsid w:val="00B70397"/>
    <w:rsid w:val="00B720DF"/>
    <w:rsid w:val="00B751A2"/>
    <w:rsid w:val="00B7615F"/>
    <w:rsid w:val="00B769EE"/>
    <w:rsid w:val="00B819C3"/>
    <w:rsid w:val="00B85A41"/>
    <w:rsid w:val="00B86FFC"/>
    <w:rsid w:val="00B87098"/>
    <w:rsid w:val="00B876A5"/>
    <w:rsid w:val="00B90677"/>
    <w:rsid w:val="00B91419"/>
    <w:rsid w:val="00B9304A"/>
    <w:rsid w:val="00B961EA"/>
    <w:rsid w:val="00B97C7E"/>
    <w:rsid w:val="00BA0C1A"/>
    <w:rsid w:val="00BA2645"/>
    <w:rsid w:val="00BA52CE"/>
    <w:rsid w:val="00BA780B"/>
    <w:rsid w:val="00BB4AE9"/>
    <w:rsid w:val="00BC2109"/>
    <w:rsid w:val="00BC54EE"/>
    <w:rsid w:val="00BC64CF"/>
    <w:rsid w:val="00BD128C"/>
    <w:rsid w:val="00BD13D9"/>
    <w:rsid w:val="00BD1C16"/>
    <w:rsid w:val="00BD4F0D"/>
    <w:rsid w:val="00BD6060"/>
    <w:rsid w:val="00BD7064"/>
    <w:rsid w:val="00BD7773"/>
    <w:rsid w:val="00BE1CAC"/>
    <w:rsid w:val="00BE2ED4"/>
    <w:rsid w:val="00BE323F"/>
    <w:rsid w:val="00BE479C"/>
    <w:rsid w:val="00BF0A3E"/>
    <w:rsid w:val="00BF16E8"/>
    <w:rsid w:val="00BF486A"/>
    <w:rsid w:val="00BF630A"/>
    <w:rsid w:val="00C01B2A"/>
    <w:rsid w:val="00C02AEB"/>
    <w:rsid w:val="00C034EB"/>
    <w:rsid w:val="00C04232"/>
    <w:rsid w:val="00C0774F"/>
    <w:rsid w:val="00C11275"/>
    <w:rsid w:val="00C14EEF"/>
    <w:rsid w:val="00C158DB"/>
    <w:rsid w:val="00C21BD0"/>
    <w:rsid w:val="00C32E4D"/>
    <w:rsid w:val="00C35582"/>
    <w:rsid w:val="00C35E26"/>
    <w:rsid w:val="00C37608"/>
    <w:rsid w:val="00C418EC"/>
    <w:rsid w:val="00C41DF5"/>
    <w:rsid w:val="00C540E1"/>
    <w:rsid w:val="00C55CA8"/>
    <w:rsid w:val="00C56460"/>
    <w:rsid w:val="00C5783D"/>
    <w:rsid w:val="00C6178A"/>
    <w:rsid w:val="00C61D22"/>
    <w:rsid w:val="00C63FEF"/>
    <w:rsid w:val="00C66469"/>
    <w:rsid w:val="00C67768"/>
    <w:rsid w:val="00C67B88"/>
    <w:rsid w:val="00C67E9D"/>
    <w:rsid w:val="00C70B02"/>
    <w:rsid w:val="00C75F9C"/>
    <w:rsid w:val="00C8033B"/>
    <w:rsid w:val="00C82F4E"/>
    <w:rsid w:val="00C84AE9"/>
    <w:rsid w:val="00C85432"/>
    <w:rsid w:val="00C855B8"/>
    <w:rsid w:val="00C8711E"/>
    <w:rsid w:val="00C9398F"/>
    <w:rsid w:val="00C973B1"/>
    <w:rsid w:val="00CA13A3"/>
    <w:rsid w:val="00CA50C6"/>
    <w:rsid w:val="00CA7EA0"/>
    <w:rsid w:val="00CB0598"/>
    <w:rsid w:val="00CB2534"/>
    <w:rsid w:val="00CB39FF"/>
    <w:rsid w:val="00CB501C"/>
    <w:rsid w:val="00CC010B"/>
    <w:rsid w:val="00CC113A"/>
    <w:rsid w:val="00CC2118"/>
    <w:rsid w:val="00CC58B5"/>
    <w:rsid w:val="00CD170E"/>
    <w:rsid w:val="00CD2FB2"/>
    <w:rsid w:val="00CD5F3E"/>
    <w:rsid w:val="00CE44C8"/>
    <w:rsid w:val="00CE4BFD"/>
    <w:rsid w:val="00CE6E86"/>
    <w:rsid w:val="00CF0944"/>
    <w:rsid w:val="00CF0964"/>
    <w:rsid w:val="00CF37E6"/>
    <w:rsid w:val="00CF7465"/>
    <w:rsid w:val="00CF7512"/>
    <w:rsid w:val="00D008A2"/>
    <w:rsid w:val="00D00F26"/>
    <w:rsid w:val="00D012DD"/>
    <w:rsid w:val="00D0170B"/>
    <w:rsid w:val="00D022B8"/>
    <w:rsid w:val="00D02D96"/>
    <w:rsid w:val="00D04F45"/>
    <w:rsid w:val="00D0787B"/>
    <w:rsid w:val="00D15A68"/>
    <w:rsid w:val="00D171E2"/>
    <w:rsid w:val="00D2070E"/>
    <w:rsid w:val="00D226E4"/>
    <w:rsid w:val="00D346A9"/>
    <w:rsid w:val="00D40A3B"/>
    <w:rsid w:val="00D40D46"/>
    <w:rsid w:val="00D40D4D"/>
    <w:rsid w:val="00D410AD"/>
    <w:rsid w:val="00D4222A"/>
    <w:rsid w:val="00D42EFD"/>
    <w:rsid w:val="00D42FEF"/>
    <w:rsid w:val="00D43149"/>
    <w:rsid w:val="00D443A9"/>
    <w:rsid w:val="00D445BE"/>
    <w:rsid w:val="00D45514"/>
    <w:rsid w:val="00D56E73"/>
    <w:rsid w:val="00D572C7"/>
    <w:rsid w:val="00D63B40"/>
    <w:rsid w:val="00D64C85"/>
    <w:rsid w:val="00D65040"/>
    <w:rsid w:val="00D66544"/>
    <w:rsid w:val="00D81FD2"/>
    <w:rsid w:val="00D83086"/>
    <w:rsid w:val="00D90397"/>
    <w:rsid w:val="00D9165B"/>
    <w:rsid w:val="00D941AE"/>
    <w:rsid w:val="00D9472D"/>
    <w:rsid w:val="00D96C6E"/>
    <w:rsid w:val="00D97B2E"/>
    <w:rsid w:val="00DA00F6"/>
    <w:rsid w:val="00DA6368"/>
    <w:rsid w:val="00DB25F0"/>
    <w:rsid w:val="00DB3FEB"/>
    <w:rsid w:val="00DB40E2"/>
    <w:rsid w:val="00DB4CD6"/>
    <w:rsid w:val="00DB5A61"/>
    <w:rsid w:val="00DB6ECC"/>
    <w:rsid w:val="00DB6F24"/>
    <w:rsid w:val="00DB7969"/>
    <w:rsid w:val="00DC1B57"/>
    <w:rsid w:val="00DC386E"/>
    <w:rsid w:val="00DC5123"/>
    <w:rsid w:val="00DC7CC7"/>
    <w:rsid w:val="00DD495B"/>
    <w:rsid w:val="00DD7903"/>
    <w:rsid w:val="00DE0E5B"/>
    <w:rsid w:val="00DE188B"/>
    <w:rsid w:val="00DE26CB"/>
    <w:rsid w:val="00DE26D4"/>
    <w:rsid w:val="00DE3DAE"/>
    <w:rsid w:val="00DE5CE7"/>
    <w:rsid w:val="00DE7603"/>
    <w:rsid w:val="00DF25D9"/>
    <w:rsid w:val="00DF2E5F"/>
    <w:rsid w:val="00E015DF"/>
    <w:rsid w:val="00E02215"/>
    <w:rsid w:val="00E07878"/>
    <w:rsid w:val="00E1232F"/>
    <w:rsid w:val="00E13011"/>
    <w:rsid w:val="00E132AD"/>
    <w:rsid w:val="00E15203"/>
    <w:rsid w:val="00E1679D"/>
    <w:rsid w:val="00E233E8"/>
    <w:rsid w:val="00E260A4"/>
    <w:rsid w:val="00E30BC4"/>
    <w:rsid w:val="00E345C7"/>
    <w:rsid w:val="00E34814"/>
    <w:rsid w:val="00E357FF"/>
    <w:rsid w:val="00E366A0"/>
    <w:rsid w:val="00E40AEA"/>
    <w:rsid w:val="00E40E1E"/>
    <w:rsid w:val="00E44C37"/>
    <w:rsid w:val="00E44D8F"/>
    <w:rsid w:val="00E45C2B"/>
    <w:rsid w:val="00E53D07"/>
    <w:rsid w:val="00E54E54"/>
    <w:rsid w:val="00E57256"/>
    <w:rsid w:val="00E62FCC"/>
    <w:rsid w:val="00E632BA"/>
    <w:rsid w:val="00E6616E"/>
    <w:rsid w:val="00E66D82"/>
    <w:rsid w:val="00E7613D"/>
    <w:rsid w:val="00E7631E"/>
    <w:rsid w:val="00E76F77"/>
    <w:rsid w:val="00E82B27"/>
    <w:rsid w:val="00E855FB"/>
    <w:rsid w:val="00E85D28"/>
    <w:rsid w:val="00E866CF"/>
    <w:rsid w:val="00E86BA1"/>
    <w:rsid w:val="00E905BA"/>
    <w:rsid w:val="00E92CFC"/>
    <w:rsid w:val="00E94AC8"/>
    <w:rsid w:val="00E94D26"/>
    <w:rsid w:val="00E953FD"/>
    <w:rsid w:val="00E96A37"/>
    <w:rsid w:val="00EA1ED9"/>
    <w:rsid w:val="00EB0F46"/>
    <w:rsid w:val="00EB1836"/>
    <w:rsid w:val="00EC16DD"/>
    <w:rsid w:val="00EC6B0E"/>
    <w:rsid w:val="00EC7A89"/>
    <w:rsid w:val="00ED1E61"/>
    <w:rsid w:val="00ED357A"/>
    <w:rsid w:val="00ED565B"/>
    <w:rsid w:val="00ED7A43"/>
    <w:rsid w:val="00EE0315"/>
    <w:rsid w:val="00EE0577"/>
    <w:rsid w:val="00EE07D9"/>
    <w:rsid w:val="00EE0F35"/>
    <w:rsid w:val="00EE20F5"/>
    <w:rsid w:val="00EE50DE"/>
    <w:rsid w:val="00EE6280"/>
    <w:rsid w:val="00EE63FB"/>
    <w:rsid w:val="00EF250B"/>
    <w:rsid w:val="00EF321B"/>
    <w:rsid w:val="00EF47A7"/>
    <w:rsid w:val="00EF51FC"/>
    <w:rsid w:val="00EF60B5"/>
    <w:rsid w:val="00F00218"/>
    <w:rsid w:val="00F01B59"/>
    <w:rsid w:val="00F05AC7"/>
    <w:rsid w:val="00F0750F"/>
    <w:rsid w:val="00F13824"/>
    <w:rsid w:val="00F16DEE"/>
    <w:rsid w:val="00F17211"/>
    <w:rsid w:val="00F25060"/>
    <w:rsid w:val="00F25586"/>
    <w:rsid w:val="00F2657F"/>
    <w:rsid w:val="00F3045C"/>
    <w:rsid w:val="00F3139E"/>
    <w:rsid w:val="00F327C9"/>
    <w:rsid w:val="00F3608C"/>
    <w:rsid w:val="00F37793"/>
    <w:rsid w:val="00F40073"/>
    <w:rsid w:val="00F412D6"/>
    <w:rsid w:val="00F417AB"/>
    <w:rsid w:val="00F41E06"/>
    <w:rsid w:val="00F44F49"/>
    <w:rsid w:val="00F45100"/>
    <w:rsid w:val="00F456FF"/>
    <w:rsid w:val="00F47299"/>
    <w:rsid w:val="00F4793A"/>
    <w:rsid w:val="00F516A7"/>
    <w:rsid w:val="00F549B2"/>
    <w:rsid w:val="00F55723"/>
    <w:rsid w:val="00F561FB"/>
    <w:rsid w:val="00F56310"/>
    <w:rsid w:val="00F56535"/>
    <w:rsid w:val="00F57ED9"/>
    <w:rsid w:val="00F601F6"/>
    <w:rsid w:val="00F6088B"/>
    <w:rsid w:val="00F7011D"/>
    <w:rsid w:val="00F74220"/>
    <w:rsid w:val="00F76098"/>
    <w:rsid w:val="00F76EE3"/>
    <w:rsid w:val="00F7750F"/>
    <w:rsid w:val="00F86755"/>
    <w:rsid w:val="00F87FB4"/>
    <w:rsid w:val="00F91232"/>
    <w:rsid w:val="00F96CA1"/>
    <w:rsid w:val="00FA0288"/>
    <w:rsid w:val="00FA5386"/>
    <w:rsid w:val="00FA642C"/>
    <w:rsid w:val="00FA673B"/>
    <w:rsid w:val="00FB0A94"/>
    <w:rsid w:val="00FB44B9"/>
    <w:rsid w:val="00FB4F7F"/>
    <w:rsid w:val="00FC43A1"/>
    <w:rsid w:val="00FC55AF"/>
    <w:rsid w:val="00FC6281"/>
    <w:rsid w:val="00FD4A26"/>
    <w:rsid w:val="00FD6505"/>
    <w:rsid w:val="00FD6A37"/>
    <w:rsid w:val="00FD70D4"/>
    <w:rsid w:val="00FD7BA1"/>
    <w:rsid w:val="00FE1C2B"/>
    <w:rsid w:val="00FE6F43"/>
    <w:rsid w:val="00FE7EE0"/>
    <w:rsid w:val="00FF23DF"/>
    <w:rsid w:val="00FF7022"/>
    <w:rsid w:val="0C889038"/>
    <w:rsid w:val="0CE88EB6"/>
    <w:rsid w:val="46CF0AA6"/>
    <w:rsid w:val="4EB6B8F0"/>
    <w:rsid w:val="75E258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9D6E58F"/>
  <w15:chartTrackingRefBased/>
  <w15:docId w15:val="{6115B6AE-9223-40BA-876E-3D5525848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2E2"/>
    <w:pPr>
      <w:spacing w:after="120" w:line="240" w:lineRule="auto"/>
    </w:pPr>
    <w:rPr>
      <w:rFonts w:ascii="Calibri" w:hAnsi="Calibri"/>
    </w:rPr>
  </w:style>
  <w:style w:type="paragraph" w:styleId="Heading1">
    <w:name w:val="heading 1"/>
    <w:basedOn w:val="Normal"/>
    <w:next w:val="Normal"/>
    <w:link w:val="Heading1Char"/>
    <w:uiPriority w:val="9"/>
    <w:qFormat/>
    <w:rsid w:val="005042E2"/>
    <w:pPr>
      <w:keepNext/>
      <w:keepLines/>
      <w:spacing w:after="0"/>
      <w:jc w:val="center"/>
      <w:outlineLvl w:val="0"/>
    </w:pPr>
    <w:rPr>
      <w:rFonts w:eastAsiaTheme="majorEastAsia" w:cstheme="majorBidi"/>
      <w:b/>
      <w:caps/>
      <w:sz w:val="52"/>
      <w:szCs w:val="32"/>
    </w:rPr>
  </w:style>
  <w:style w:type="paragraph" w:styleId="Heading2">
    <w:name w:val="heading 2"/>
    <w:basedOn w:val="Normal"/>
    <w:next w:val="Normal"/>
    <w:link w:val="Heading2Char"/>
    <w:uiPriority w:val="9"/>
    <w:unhideWhenUsed/>
    <w:qFormat/>
    <w:rsid w:val="005042E2"/>
    <w:pPr>
      <w:keepNext/>
      <w:keepLines/>
      <w:spacing w:after="0"/>
      <w:jc w:val="center"/>
      <w:outlineLvl w:val="1"/>
    </w:pPr>
    <w:rPr>
      <w:rFonts w:eastAsiaTheme="majorEastAsia" w:cstheme="majorBidi"/>
      <w:b/>
      <w:caps/>
      <w:sz w:val="28"/>
      <w:szCs w:val="26"/>
    </w:rPr>
  </w:style>
  <w:style w:type="paragraph" w:styleId="Heading3">
    <w:name w:val="heading 3"/>
    <w:basedOn w:val="Normal"/>
    <w:next w:val="Normal"/>
    <w:link w:val="Heading3Char"/>
    <w:uiPriority w:val="9"/>
    <w:unhideWhenUsed/>
    <w:qFormat/>
    <w:rsid w:val="005042E2"/>
    <w:pPr>
      <w:keepNext/>
      <w:keepLines/>
      <w:spacing w:after="0"/>
      <w:jc w:val="center"/>
      <w:outlineLvl w:val="2"/>
    </w:pPr>
    <w:rPr>
      <w:rFonts w:eastAsiaTheme="majorEastAsia" w:cstheme="majorBidi"/>
      <w:b/>
      <w:sz w:val="28"/>
      <w:szCs w:val="24"/>
    </w:rPr>
  </w:style>
  <w:style w:type="paragraph" w:styleId="Heading5">
    <w:name w:val="heading 5"/>
    <w:basedOn w:val="Normal"/>
    <w:next w:val="Normal"/>
    <w:link w:val="Heading5Char"/>
    <w:uiPriority w:val="9"/>
    <w:semiHidden/>
    <w:unhideWhenUsed/>
    <w:qFormat/>
    <w:rsid w:val="00C6646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2E2"/>
    <w:rPr>
      <w:rFonts w:ascii="Calibri" w:eastAsiaTheme="majorEastAsia" w:hAnsi="Calibri" w:cstheme="majorBidi"/>
      <w:b/>
      <w:caps/>
      <w:sz w:val="52"/>
      <w:szCs w:val="32"/>
    </w:rPr>
  </w:style>
  <w:style w:type="character" w:customStyle="1" w:styleId="Heading2Char">
    <w:name w:val="Heading 2 Char"/>
    <w:basedOn w:val="DefaultParagraphFont"/>
    <w:link w:val="Heading2"/>
    <w:uiPriority w:val="9"/>
    <w:rsid w:val="005042E2"/>
    <w:rPr>
      <w:rFonts w:ascii="Calibri" w:eastAsiaTheme="majorEastAsia" w:hAnsi="Calibri" w:cstheme="majorBidi"/>
      <w:b/>
      <w:caps/>
      <w:sz w:val="28"/>
      <w:szCs w:val="26"/>
    </w:rPr>
  </w:style>
  <w:style w:type="character" w:customStyle="1" w:styleId="Heading3Char">
    <w:name w:val="Heading 3 Char"/>
    <w:basedOn w:val="DefaultParagraphFont"/>
    <w:link w:val="Heading3"/>
    <w:uiPriority w:val="9"/>
    <w:rsid w:val="005042E2"/>
    <w:rPr>
      <w:rFonts w:ascii="Calibri" w:eastAsiaTheme="majorEastAsia" w:hAnsi="Calibri" w:cstheme="majorBidi"/>
      <w:b/>
      <w:sz w:val="28"/>
      <w:szCs w:val="24"/>
    </w:rPr>
  </w:style>
  <w:style w:type="paragraph" w:styleId="BalloonText">
    <w:name w:val="Balloon Text"/>
    <w:basedOn w:val="Normal"/>
    <w:link w:val="BalloonTextChar"/>
    <w:uiPriority w:val="99"/>
    <w:semiHidden/>
    <w:unhideWhenUsed/>
    <w:rsid w:val="00FE1C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C2B"/>
    <w:rPr>
      <w:rFonts w:ascii="Segoe UI" w:hAnsi="Segoe UI" w:cs="Segoe UI"/>
      <w:sz w:val="18"/>
      <w:szCs w:val="18"/>
    </w:rPr>
  </w:style>
  <w:style w:type="paragraph" w:styleId="ListParagraph">
    <w:name w:val="List Paragraph"/>
    <w:basedOn w:val="Normal"/>
    <w:uiPriority w:val="34"/>
    <w:qFormat/>
    <w:rsid w:val="00FE1C2B"/>
    <w:pPr>
      <w:ind w:left="720"/>
      <w:contextualSpacing/>
    </w:pPr>
  </w:style>
  <w:style w:type="paragraph" w:styleId="Header">
    <w:name w:val="header"/>
    <w:basedOn w:val="Normal"/>
    <w:link w:val="HeaderChar"/>
    <w:uiPriority w:val="99"/>
    <w:unhideWhenUsed/>
    <w:rsid w:val="00FE1C2B"/>
    <w:pPr>
      <w:tabs>
        <w:tab w:val="center" w:pos="4680"/>
        <w:tab w:val="right" w:pos="9360"/>
      </w:tabs>
    </w:pPr>
  </w:style>
  <w:style w:type="character" w:customStyle="1" w:styleId="HeaderChar">
    <w:name w:val="Header Char"/>
    <w:basedOn w:val="DefaultParagraphFont"/>
    <w:link w:val="Header"/>
    <w:uiPriority w:val="99"/>
    <w:rsid w:val="00FE1C2B"/>
    <w:rPr>
      <w:rFonts w:ascii="Calibri" w:hAnsi="Calibri"/>
    </w:rPr>
  </w:style>
  <w:style w:type="paragraph" w:styleId="Footer">
    <w:name w:val="footer"/>
    <w:basedOn w:val="Normal"/>
    <w:link w:val="FooterChar"/>
    <w:uiPriority w:val="99"/>
    <w:unhideWhenUsed/>
    <w:rsid w:val="00FE1C2B"/>
    <w:pPr>
      <w:tabs>
        <w:tab w:val="center" w:pos="5400"/>
        <w:tab w:val="right" w:pos="10800"/>
      </w:tabs>
      <w:spacing w:after="0"/>
    </w:pPr>
  </w:style>
  <w:style w:type="character" w:customStyle="1" w:styleId="FooterChar">
    <w:name w:val="Footer Char"/>
    <w:basedOn w:val="DefaultParagraphFont"/>
    <w:link w:val="Footer"/>
    <w:uiPriority w:val="99"/>
    <w:rsid w:val="00FE1C2B"/>
    <w:rPr>
      <w:rFonts w:ascii="Calibri" w:hAnsi="Calibri"/>
    </w:rPr>
  </w:style>
  <w:style w:type="character" w:customStyle="1" w:styleId="Heading5Char">
    <w:name w:val="Heading 5 Char"/>
    <w:basedOn w:val="DefaultParagraphFont"/>
    <w:link w:val="Heading5"/>
    <w:uiPriority w:val="9"/>
    <w:semiHidden/>
    <w:rsid w:val="00C66469"/>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8E6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70543"/>
    <w:rPr>
      <w:sz w:val="16"/>
      <w:szCs w:val="16"/>
    </w:rPr>
  </w:style>
  <w:style w:type="paragraph" w:styleId="CommentText">
    <w:name w:val="annotation text"/>
    <w:basedOn w:val="Normal"/>
    <w:link w:val="CommentTextChar"/>
    <w:uiPriority w:val="99"/>
    <w:semiHidden/>
    <w:unhideWhenUsed/>
    <w:rsid w:val="00570543"/>
    <w:rPr>
      <w:sz w:val="20"/>
      <w:szCs w:val="20"/>
    </w:rPr>
  </w:style>
  <w:style w:type="character" w:customStyle="1" w:styleId="CommentTextChar">
    <w:name w:val="Comment Text Char"/>
    <w:basedOn w:val="DefaultParagraphFont"/>
    <w:link w:val="CommentText"/>
    <w:uiPriority w:val="99"/>
    <w:semiHidden/>
    <w:rsid w:val="0057054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570543"/>
    <w:rPr>
      <w:b/>
      <w:bCs/>
    </w:rPr>
  </w:style>
  <w:style w:type="character" w:customStyle="1" w:styleId="CommentSubjectChar">
    <w:name w:val="Comment Subject Char"/>
    <w:basedOn w:val="CommentTextChar"/>
    <w:link w:val="CommentSubject"/>
    <w:uiPriority w:val="99"/>
    <w:semiHidden/>
    <w:rsid w:val="00570543"/>
    <w:rPr>
      <w:rFonts w:ascii="Calibri" w:hAnsi="Calibri"/>
      <w:b/>
      <w:bCs/>
      <w:sz w:val="20"/>
      <w:szCs w:val="20"/>
    </w:rPr>
  </w:style>
  <w:style w:type="character" w:styleId="Hyperlink">
    <w:name w:val="Hyperlink"/>
    <w:uiPriority w:val="99"/>
    <w:rsid w:val="008034F1"/>
    <w:rPr>
      <w:color w:val="0000FF"/>
      <w:u w:val="single"/>
    </w:rPr>
  </w:style>
  <w:style w:type="paragraph" w:styleId="Caption">
    <w:name w:val="caption"/>
    <w:basedOn w:val="Normal"/>
    <w:next w:val="Normal"/>
    <w:unhideWhenUsed/>
    <w:qFormat/>
    <w:rsid w:val="00CB0598"/>
    <w:pPr>
      <w:widowControl w:val="0"/>
      <w:autoSpaceDE w:val="0"/>
      <w:autoSpaceDN w:val="0"/>
      <w:adjustRightInd w:val="0"/>
      <w:spacing w:after="0"/>
    </w:pPr>
    <w:rPr>
      <w:rFonts w:ascii="Courier" w:eastAsia="Times New Roman" w:hAnsi="Courier" w:cs="Times New Roman"/>
      <w:b/>
      <w:bCs/>
      <w:sz w:val="20"/>
      <w:szCs w:val="20"/>
    </w:rPr>
  </w:style>
  <w:style w:type="character" w:styleId="FollowedHyperlink">
    <w:name w:val="FollowedHyperlink"/>
    <w:basedOn w:val="DefaultParagraphFont"/>
    <w:uiPriority w:val="99"/>
    <w:semiHidden/>
    <w:unhideWhenUsed/>
    <w:rsid w:val="00887BA1"/>
    <w:rPr>
      <w:color w:val="954F72" w:themeColor="followedHyperlink"/>
      <w:u w:val="single"/>
    </w:rPr>
  </w:style>
  <w:style w:type="character" w:styleId="PlaceholderText">
    <w:name w:val="Placeholder Text"/>
    <w:basedOn w:val="DefaultParagraphFont"/>
    <w:uiPriority w:val="99"/>
    <w:semiHidden/>
    <w:rsid w:val="004649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71452">
      <w:bodyDiv w:val="1"/>
      <w:marLeft w:val="0"/>
      <w:marRight w:val="0"/>
      <w:marTop w:val="0"/>
      <w:marBottom w:val="0"/>
      <w:divBdr>
        <w:top w:val="none" w:sz="0" w:space="0" w:color="auto"/>
        <w:left w:val="none" w:sz="0" w:space="0" w:color="auto"/>
        <w:bottom w:val="none" w:sz="0" w:space="0" w:color="auto"/>
        <w:right w:val="none" w:sz="0" w:space="0" w:color="auto"/>
      </w:divBdr>
    </w:div>
    <w:div w:id="293680448">
      <w:bodyDiv w:val="1"/>
      <w:marLeft w:val="0"/>
      <w:marRight w:val="0"/>
      <w:marTop w:val="0"/>
      <w:marBottom w:val="0"/>
      <w:divBdr>
        <w:top w:val="none" w:sz="0" w:space="0" w:color="auto"/>
        <w:left w:val="none" w:sz="0" w:space="0" w:color="auto"/>
        <w:bottom w:val="none" w:sz="0" w:space="0" w:color="auto"/>
        <w:right w:val="none" w:sz="0" w:space="0" w:color="auto"/>
      </w:divBdr>
    </w:div>
    <w:div w:id="346755050">
      <w:bodyDiv w:val="1"/>
      <w:marLeft w:val="0"/>
      <w:marRight w:val="0"/>
      <w:marTop w:val="0"/>
      <w:marBottom w:val="0"/>
      <w:divBdr>
        <w:top w:val="none" w:sz="0" w:space="0" w:color="auto"/>
        <w:left w:val="none" w:sz="0" w:space="0" w:color="auto"/>
        <w:bottom w:val="none" w:sz="0" w:space="0" w:color="auto"/>
        <w:right w:val="none" w:sz="0" w:space="0" w:color="auto"/>
      </w:divBdr>
    </w:div>
    <w:div w:id="905146542">
      <w:bodyDiv w:val="1"/>
      <w:marLeft w:val="0"/>
      <w:marRight w:val="0"/>
      <w:marTop w:val="0"/>
      <w:marBottom w:val="0"/>
      <w:divBdr>
        <w:top w:val="none" w:sz="0" w:space="0" w:color="auto"/>
        <w:left w:val="none" w:sz="0" w:space="0" w:color="auto"/>
        <w:bottom w:val="none" w:sz="0" w:space="0" w:color="auto"/>
        <w:right w:val="none" w:sz="0" w:space="0" w:color="auto"/>
      </w:divBdr>
    </w:div>
    <w:div w:id="167680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mapper.dnr.alaska.gov/"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mariculture.portal.aoos.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akleg.gov/basis/aac.asp" TargetMode="External"/><Relationship Id="rId25" Type="http://schemas.openxmlformats.org/officeDocument/2006/relationships/image" Target="media/image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mariculture.portal.aoos.org/"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adfg.alaska.gov/sf/sarr/aw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fisheries.noaa.gov/alaska/habitat-conservation/alaska-shorezone" TargetMode="Externa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s://mapper.dnr.alaska.gov/"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charts.noaa.gov" TargetMode="External"/><Relationship Id="rId27" Type="http://schemas.openxmlformats.org/officeDocument/2006/relationships/image" Target="media/image6.jpeg"/><Relationship Id="rId30"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booth\Documents\Custom%20Office%20Templates\Form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D3674CEC-8E0E-45B5-981D-E4571AECA9CD}"/>
      </w:docPartPr>
      <w:docPartBody>
        <w:p w:rsidR="00626CF8" w:rsidRDefault="00626CF8"/>
      </w:docPartBody>
    </w:docPart>
    <w:docPart>
      <w:docPartPr>
        <w:name w:val="53C39DF768174C83A87A9E93478FAF22"/>
        <w:category>
          <w:name w:val="General"/>
          <w:gallery w:val="placeholder"/>
        </w:category>
        <w:types>
          <w:type w:val="bbPlcHdr"/>
        </w:types>
        <w:behaviors>
          <w:behavior w:val="content"/>
        </w:behaviors>
        <w:guid w:val="{39C6ABD2-372A-4010-B8E2-F91FF9CD8A65}"/>
      </w:docPartPr>
      <w:docPartBody>
        <w:p w:rsidR="00A43A0B" w:rsidRDefault="00AA1E7E" w:rsidP="00AA1E7E">
          <w:r w:rsidRPr="00611937">
            <w:rPr>
              <w:rStyle w:val="PlaceholderText"/>
            </w:rPr>
            <w:t>Click or tap here to enter text.</w:t>
          </w:r>
        </w:p>
      </w:docPartBody>
    </w:docPart>
    <w:docPart>
      <w:docPartPr>
        <w:name w:val="9FE8403D481A4C1597599EE4AA940512"/>
        <w:category>
          <w:name w:val="General"/>
          <w:gallery w:val="placeholder"/>
        </w:category>
        <w:types>
          <w:type w:val="bbPlcHdr"/>
        </w:types>
        <w:behaviors>
          <w:behavior w:val="content"/>
        </w:behaviors>
        <w:guid w:val="{1A431E9F-92DC-4A18-B3B1-C6F15C350781}"/>
      </w:docPartPr>
      <w:docPartBody>
        <w:p w:rsidR="00A43A0B" w:rsidRDefault="00AA1E7E" w:rsidP="00AA1E7E">
          <w:r w:rsidRPr="00611937">
            <w:rPr>
              <w:rStyle w:val="PlaceholderText"/>
            </w:rPr>
            <w:t>Click or tap here to enter text.</w:t>
          </w:r>
          <w:r>
            <w:rPr>
              <w:rStyle w:val="PlaceholderText"/>
            </w:rPr>
            <w:t xml:space="preserve"> </w:t>
          </w:r>
        </w:p>
      </w:docPartBody>
    </w:docPart>
    <w:docPart>
      <w:docPartPr>
        <w:name w:val="9BC3A4D233EC4F3DBDCA0FB3FFAA9CD8"/>
        <w:category>
          <w:name w:val="General"/>
          <w:gallery w:val="placeholder"/>
        </w:category>
        <w:types>
          <w:type w:val="bbPlcHdr"/>
        </w:types>
        <w:behaviors>
          <w:behavior w:val="content"/>
        </w:behaviors>
        <w:guid w:val="{8CD372E2-9404-4F8F-B92E-5BE0534CA313}"/>
      </w:docPartPr>
      <w:docPartBody>
        <w:p w:rsidR="00A43A0B" w:rsidRDefault="00AA1E7E" w:rsidP="00AA1E7E">
          <w:r w:rsidRPr="00611937">
            <w:rPr>
              <w:rStyle w:val="PlaceholderText"/>
            </w:rPr>
            <w:t>Click or tap here to enter text.</w:t>
          </w:r>
        </w:p>
      </w:docPartBody>
    </w:docPart>
    <w:docPart>
      <w:docPartPr>
        <w:name w:val="6E246609B547448AA8EE9074420CB67F"/>
        <w:category>
          <w:name w:val="General"/>
          <w:gallery w:val="placeholder"/>
        </w:category>
        <w:types>
          <w:type w:val="bbPlcHdr"/>
        </w:types>
        <w:behaviors>
          <w:behavior w:val="content"/>
        </w:behaviors>
        <w:guid w:val="{33BC5C5E-1796-417C-AB96-A69C700188FA}"/>
      </w:docPartPr>
      <w:docPartBody>
        <w:p w:rsidR="00A43A0B" w:rsidRDefault="00AA1E7E" w:rsidP="00AA1E7E">
          <w:r w:rsidRPr="00611937">
            <w:rPr>
              <w:rStyle w:val="PlaceholderText"/>
            </w:rPr>
            <w:t>Click or tap here to enter text.</w:t>
          </w:r>
        </w:p>
      </w:docPartBody>
    </w:docPart>
    <w:docPart>
      <w:docPartPr>
        <w:name w:val="6D4C17004C184A459FADA720D55B7C5D"/>
        <w:category>
          <w:name w:val="General"/>
          <w:gallery w:val="placeholder"/>
        </w:category>
        <w:types>
          <w:type w:val="bbPlcHdr"/>
        </w:types>
        <w:behaviors>
          <w:behavior w:val="content"/>
        </w:behaviors>
        <w:guid w:val="{B8FE5AD0-EB28-45B8-85AB-79C496797611}"/>
      </w:docPartPr>
      <w:docPartBody>
        <w:p w:rsidR="00A43A0B" w:rsidRDefault="00AA1E7E" w:rsidP="00AA1E7E">
          <w:r w:rsidRPr="00611937">
            <w:rPr>
              <w:rStyle w:val="PlaceholderText"/>
            </w:rPr>
            <w:t>Click or tap here to enter text.</w:t>
          </w:r>
        </w:p>
      </w:docPartBody>
    </w:docPart>
    <w:docPart>
      <w:docPartPr>
        <w:name w:val="68127C6A290F4B9591A353F4FE017961"/>
        <w:category>
          <w:name w:val="General"/>
          <w:gallery w:val="placeholder"/>
        </w:category>
        <w:types>
          <w:type w:val="bbPlcHdr"/>
        </w:types>
        <w:behaviors>
          <w:behavior w:val="content"/>
        </w:behaviors>
        <w:guid w:val="{F9C8D36B-E38D-4996-AFA5-443BD8580D70}"/>
      </w:docPartPr>
      <w:docPartBody>
        <w:p w:rsidR="00A43A0B" w:rsidRDefault="00AA1E7E" w:rsidP="00AA1E7E">
          <w:r w:rsidRPr="00611937">
            <w:rPr>
              <w:rStyle w:val="PlaceholderText"/>
            </w:rPr>
            <w:t>Click or tap here to enter text.</w:t>
          </w:r>
        </w:p>
      </w:docPartBody>
    </w:docPart>
    <w:docPart>
      <w:docPartPr>
        <w:name w:val="8E1F70552BE749D59AD1834D641135CD"/>
        <w:category>
          <w:name w:val="General"/>
          <w:gallery w:val="placeholder"/>
        </w:category>
        <w:types>
          <w:type w:val="bbPlcHdr"/>
        </w:types>
        <w:behaviors>
          <w:behavior w:val="content"/>
        </w:behaviors>
        <w:guid w:val="{B53E7D53-0B14-42DB-9E16-24ED8BD9FFDC}"/>
      </w:docPartPr>
      <w:docPartBody>
        <w:p w:rsidR="00A43A0B" w:rsidRDefault="00AA1E7E" w:rsidP="00AA1E7E">
          <w:r w:rsidRPr="00611937">
            <w:rPr>
              <w:rStyle w:val="PlaceholderText"/>
            </w:rPr>
            <w:t>Click or tap here to enter text.</w:t>
          </w:r>
        </w:p>
      </w:docPartBody>
    </w:docPart>
    <w:docPart>
      <w:docPartPr>
        <w:name w:val="B91B32649E184E0690ECA503E51F6A05"/>
        <w:category>
          <w:name w:val="General"/>
          <w:gallery w:val="placeholder"/>
        </w:category>
        <w:types>
          <w:type w:val="bbPlcHdr"/>
        </w:types>
        <w:behaviors>
          <w:behavior w:val="content"/>
        </w:behaviors>
        <w:guid w:val="{042D9B6F-7EFE-4B33-A19A-5CBD28FFD51B}"/>
      </w:docPartPr>
      <w:docPartBody>
        <w:p w:rsidR="00A43A0B" w:rsidRDefault="00AA1E7E" w:rsidP="00AA1E7E">
          <w:r w:rsidRPr="00611937">
            <w:rPr>
              <w:rStyle w:val="PlaceholderText"/>
            </w:rPr>
            <w:t>Click or tap here to enter text.</w:t>
          </w:r>
        </w:p>
      </w:docPartBody>
    </w:docPart>
    <w:docPart>
      <w:docPartPr>
        <w:name w:val="BE7F8622D67B43B0B7134003E105B773"/>
        <w:category>
          <w:name w:val="General"/>
          <w:gallery w:val="placeholder"/>
        </w:category>
        <w:types>
          <w:type w:val="bbPlcHdr"/>
        </w:types>
        <w:behaviors>
          <w:behavior w:val="content"/>
        </w:behaviors>
        <w:guid w:val="{5D33E1EA-1BFC-48E9-AF2C-AE02BA1D3105}"/>
      </w:docPartPr>
      <w:docPartBody>
        <w:p w:rsidR="00A43A0B" w:rsidRDefault="00AA1E7E" w:rsidP="00AA1E7E">
          <w:r w:rsidRPr="00611937">
            <w:rPr>
              <w:rStyle w:val="PlaceholderText"/>
            </w:rPr>
            <w:t>Click or tap here to enter text.</w:t>
          </w:r>
        </w:p>
      </w:docPartBody>
    </w:docPart>
    <w:docPart>
      <w:docPartPr>
        <w:name w:val="606FB45A5F5A45B7965073F3765D9BC4"/>
        <w:category>
          <w:name w:val="General"/>
          <w:gallery w:val="placeholder"/>
        </w:category>
        <w:types>
          <w:type w:val="bbPlcHdr"/>
        </w:types>
        <w:behaviors>
          <w:behavior w:val="content"/>
        </w:behaviors>
        <w:guid w:val="{441CCB16-B8D5-456B-ADD5-CA4E55D528A8}"/>
      </w:docPartPr>
      <w:docPartBody>
        <w:p w:rsidR="00A43A0B" w:rsidRDefault="00AA1E7E" w:rsidP="00AA1E7E">
          <w:r w:rsidRPr="00611937">
            <w:rPr>
              <w:rStyle w:val="PlaceholderText"/>
            </w:rPr>
            <w:t>Click or tap here to enter text.</w:t>
          </w:r>
        </w:p>
      </w:docPartBody>
    </w:docPart>
    <w:docPart>
      <w:docPartPr>
        <w:name w:val="FFB000E1002C414E85081024C997330E"/>
        <w:category>
          <w:name w:val="General"/>
          <w:gallery w:val="placeholder"/>
        </w:category>
        <w:types>
          <w:type w:val="bbPlcHdr"/>
        </w:types>
        <w:behaviors>
          <w:behavior w:val="content"/>
        </w:behaviors>
        <w:guid w:val="{B48BE6E1-A5E5-42C4-A994-5483F27E0D66}"/>
      </w:docPartPr>
      <w:docPartBody>
        <w:p w:rsidR="00A43A0B" w:rsidRDefault="00AA1E7E" w:rsidP="00AA1E7E">
          <w:r w:rsidRPr="00611937">
            <w:rPr>
              <w:rStyle w:val="PlaceholderText"/>
            </w:rPr>
            <w:t>Click or tap here to enter text.</w:t>
          </w:r>
        </w:p>
      </w:docPartBody>
    </w:docPart>
    <w:docPart>
      <w:docPartPr>
        <w:name w:val="51A3DDFFDC274816B3A4C6F2C0E67667"/>
        <w:category>
          <w:name w:val="General"/>
          <w:gallery w:val="placeholder"/>
        </w:category>
        <w:types>
          <w:type w:val="bbPlcHdr"/>
        </w:types>
        <w:behaviors>
          <w:behavior w:val="content"/>
        </w:behaviors>
        <w:guid w:val="{4B236623-73D7-4422-9544-DFAC00980BEE}"/>
      </w:docPartPr>
      <w:docPartBody>
        <w:p w:rsidR="005370BD" w:rsidRDefault="00AA1E7E" w:rsidP="00AA1E7E">
          <w:r w:rsidRPr="00C56460">
            <w:rPr>
              <w:rStyle w:val="PlaceholderText"/>
              <w:u w:val="single"/>
            </w:rPr>
            <w:t>Click or tap here to enter text.</w:t>
          </w:r>
        </w:p>
      </w:docPartBody>
    </w:docPart>
    <w:docPart>
      <w:docPartPr>
        <w:name w:val="8E33AF133D824BD58D3052EECB329CE6"/>
        <w:category>
          <w:name w:val="General"/>
          <w:gallery w:val="placeholder"/>
        </w:category>
        <w:types>
          <w:type w:val="bbPlcHdr"/>
        </w:types>
        <w:behaviors>
          <w:behavior w:val="content"/>
        </w:behaviors>
        <w:guid w:val="{0E235DAC-96C3-4253-8C2E-57A417A0EBD6}"/>
      </w:docPartPr>
      <w:docPartBody>
        <w:p w:rsidR="00AA1E7E" w:rsidRDefault="00AA1E7E" w:rsidP="000F6CD4">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rsidR="00AA1E7E" w:rsidRDefault="00AA1E7E" w:rsidP="000F6CD4">
          <w:pPr>
            <w:pBdr>
              <w:top w:val="single" w:sz="4" w:space="1" w:color="auto"/>
              <w:left w:val="single" w:sz="4" w:space="4" w:color="auto"/>
              <w:bottom w:val="single" w:sz="4" w:space="1" w:color="auto"/>
              <w:right w:val="single" w:sz="4" w:space="4" w:color="auto"/>
            </w:pBdr>
          </w:pPr>
        </w:p>
        <w:p w:rsidR="005370BD" w:rsidRDefault="005370BD" w:rsidP="00A43A0B"/>
      </w:docPartBody>
    </w:docPart>
    <w:docPart>
      <w:docPartPr>
        <w:name w:val="72B4CB5F866D405DBE476252A22BF44B"/>
        <w:category>
          <w:name w:val="General"/>
          <w:gallery w:val="placeholder"/>
        </w:category>
        <w:types>
          <w:type w:val="bbPlcHdr"/>
        </w:types>
        <w:behaviors>
          <w:behavior w:val="content"/>
        </w:behaviors>
        <w:guid w:val="{A1DEB34C-1F1D-49E4-B4D6-7261FE57FF4E}"/>
      </w:docPartPr>
      <w:docPartBody>
        <w:p w:rsidR="00AA1E7E" w:rsidRDefault="00AA1E7E" w:rsidP="002D0585">
          <w:pPr>
            <w:pBdr>
              <w:top w:val="single" w:sz="4" w:space="1" w:color="auto"/>
              <w:left w:val="single" w:sz="4" w:space="4" w:color="auto"/>
              <w:bottom w:val="single" w:sz="4" w:space="1" w:color="auto"/>
              <w:right w:val="single" w:sz="4" w:space="4" w:color="auto"/>
            </w:pBdr>
            <w:rPr>
              <w:rStyle w:val="PlaceholderText"/>
            </w:rPr>
          </w:pPr>
          <w:r w:rsidRPr="00611937">
            <w:rPr>
              <w:rStyle w:val="PlaceholderText"/>
            </w:rPr>
            <w:t>Click or tap here to enter text.</w:t>
          </w:r>
        </w:p>
        <w:p w:rsidR="00AA1E7E" w:rsidRDefault="00AA1E7E" w:rsidP="002D0585">
          <w:pPr>
            <w:pBdr>
              <w:top w:val="single" w:sz="4" w:space="1" w:color="auto"/>
              <w:left w:val="single" w:sz="4" w:space="4" w:color="auto"/>
              <w:bottom w:val="single" w:sz="4" w:space="1" w:color="auto"/>
              <w:right w:val="single" w:sz="4" w:space="4" w:color="auto"/>
            </w:pBdr>
            <w:rPr>
              <w:rStyle w:val="PlaceholderText"/>
            </w:rPr>
          </w:pPr>
        </w:p>
        <w:p w:rsidR="005370BD" w:rsidRDefault="005370BD" w:rsidP="00A43A0B"/>
      </w:docPartBody>
    </w:docPart>
    <w:docPart>
      <w:docPartPr>
        <w:name w:val="865E1F044EFF4E5F95F19A5F150BFCE3"/>
        <w:category>
          <w:name w:val="General"/>
          <w:gallery w:val="placeholder"/>
        </w:category>
        <w:types>
          <w:type w:val="bbPlcHdr"/>
        </w:types>
        <w:behaviors>
          <w:behavior w:val="content"/>
        </w:behaviors>
        <w:guid w:val="{43C829CA-88AB-4650-9D90-3C4F216D9876}"/>
      </w:docPartPr>
      <w:docPartBody>
        <w:p w:rsidR="00AA1E7E" w:rsidRDefault="00AA1E7E" w:rsidP="004C247B">
          <w:pPr>
            <w:pBdr>
              <w:top w:val="single" w:sz="4" w:space="1" w:color="auto"/>
              <w:left w:val="single" w:sz="4" w:space="4" w:color="auto"/>
              <w:bottom w:val="single" w:sz="4" w:space="1" w:color="auto"/>
              <w:right w:val="single" w:sz="4" w:space="4" w:color="auto"/>
            </w:pBdr>
            <w:rPr>
              <w:rStyle w:val="PlaceholderText"/>
            </w:rPr>
          </w:pPr>
          <w:r w:rsidRPr="00611937">
            <w:rPr>
              <w:rStyle w:val="PlaceholderText"/>
            </w:rPr>
            <w:t>Click or tap here to enter text.</w:t>
          </w:r>
        </w:p>
        <w:p w:rsidR="00AA1E7E" w:rsidRDefault="00AA1E7E" w:rsidP="004C247B">
          <w:pPr>
            <w:pBdr>
              <w:top w:val="single" w:sz="4" w:space="1" w:color="auto"/>
              <w:left w:val="single" w:sz="4" w:space="4" w:color="auto"/>
              <w:bottom w:val="single" w:sz="4" w:space="1" w:color="auto"/>
              <w:right w:val="single" w:sz="4" w:space="4" w:color="auto"/>
            </w:pBdr>
            <w:rPr>
              <w:rStyle w:val="PlaceholderText"/>
            </w:rPr>
          </w:pPr>
        </w:p>
        <w:p w:rsidR="005370BD" w:rsidRDefault="005370BD" w:rsidP="00A43A0B"/>
      </w:docPartBody>
    </w:docPart>
    <w:docPart>
      <w:docPartPr>
        <w:name w:val="CBE2BBD669B34964B7CE171F342E845E"/>
        <w:category>
          <w:name w:val="General"/>
          <w:gallery w:val="placeholder"/>
        </w:category>
        <w:types>
          <w:type w:val="bbPlcHdr"/>
        </w:types>
        <w:behaviors>
          <w:behavior w:val="content"/>
        </w:behaviors>
        <w:guid w:val="{895AE037-6775-49EC-A81A-4BE37DC6867F}"/>
      </w:docPartPr>
      <w:docPartBody>
        <w:p w:rsidR="00AA1E7E" w:rsidRDefault="00AA1E7E" w:rsidP="004C247B">
          <w:pPr>
            <w:pBdr>
              <w:top w:val="single" w:sz="4" w:space="1" w:color="auto"/>
              <w:left w:val="single" w:sz="4" w:space="4" w:color="auto"/>
              <w:bottom w:val="single" w:sz="4" w:space="1" w:color="auto"/>
              <w:right w:val="single" w:sz="4" w:space="4" w:color="auto"/>
            </w:pBdr>
            <w:rPr>
              <w:rStyle w:val="PlaceholderText"/>
            </w:rPr>
          </w:pPr>
          <w:r w:rsidRPr="00611937">
            <w:rPr>
              <w:rStyle w:val="PlaceholderText"/>
            </w:rPr>
            <w:t>Click or tap here to enter text.</w:t>
          </w:r>
        </w:p>
        <w:p w:rsidR="00AA1E7E" w:rsidRDefault="00AA1E7E" w:rsidP="004C247B">
          <w:pPr>
            <w:pBdr>
              <w:top w:val="single" w:sz="4" w:space="1" w:color="auto"/>
              <w:left w:val="single" w:sz="4" w:space="4" w:color="auto"/>
              <w:bottom w:val="single" w:sz="4" w:space="1" w:color="auto"/>
              <w:right w:val="single" w:sz="4" w:space="4" w:color="auto"/>
            </w:pBdr>
            <w:rPr>
              <w:rStyle w:val="PlaceholderText"/>
            </w:rPr>
          </w:pPr>
        </w:p>
        <w:p w:rsidR="00AA1E7E" w:rsidRDefault="00AA1E7E" w:rsidP="004C247B">
          <w:pPr>
            <w:pBdr>
              <w:top w:val="single" w:sz="4" w:space="1" w:color="auto"/>
              <w:left w:val="single" w:sz="4" w:space="4" w:color="auto"/>
              <w:bottom w:val="single" w:sz="4" w:space="1" w:color="auto"/>
              <w:right w:val="single" w:sz="4" w:space="4" w:color="auto"/>
            </w:pBdr>
            <w:rPr>
              <w:rStyle w:val="PlaceholderText"/>
            </w:rPr>
          </w:pPr>
        </w:p>
        <w:p w:rsidR="005370BD" w:rsidRDefault="005370BD" w:rsidP="00A43A0B"/>
      </w:docPartBody>
    </w:docPart>
    <w:docPart>
      <w:docPartPr>
        <w:name w:val="315A0CD3F44E451293738A96EEB0434B"/>
        <w:category>
          <w:name w:val="General"/>
          <w:gallery w:val="placeholder"/>
        </w:category>
        <w:types>
          <w:type w:val="bbPlcHdr"/>
        </w:types>
        <w:behaviors>
          <w:behavior w:val="content"/>
        </w:behaviors>
        <w:guid w:val="{7A13D546-3567-4796-9A3E-5C7D34A63342}"/>
      </w:docPartPr>
      <w:docPartBody>
        <w:p w:rsidR="00AA1E7E" w:rsidRDefault="00AA1E7E" w:rsidP="00CA50C6">
          <w:pPr>
            <w:pBdr>
              <w:top w:val="single" w:sz="4" w:space="1" w:color="auto"/>
              <w:left w:val="single" w:sz="4" w:space="4" w:color="auto"/>
              <w:bottom w:val="single" w:sz="4" w:space="1" w:color="auto"/>
              <w:right w:val="single" w:sz="4" w:space="4" w:color="auto"/>
            </w:pBdr>
            <w:rPr>
              <w:color w:val="808080"/>
            </w:rPr>
          </w:pPr>
          <w:r w:rsidRPr="00611937">
            <w:rPr>
              <w:rStyle w:val="PlaceholderText"/>
            </w:rPr>
            <w:t>Click or tap here to enter text.</w:t>
          </w:r>
        </w:p>
        <w:p w:rsidR="00AA1E7E" w:rsidRDefault="00AA1E7E" w:rsidP="00CA50C6">
          <w:pPr>
            <w:pBdr>
              <w:top w:val="single" w:sz="4" w:space="1" w:color="auto"/>
              <w:left w:val="single" w:sz="4" w:space="4" w:color="auto"/>
              <w:bottom w:val="single" w:sz="4" w:space="1" w:color="auto"/>
              <w:right w:val="single" w:sz="4" w:space="4" w:color="auto"/>
            </w:pBdr>
            <w:rPr>
              <w:color w:val="808080"/>
            </w:rPr>
          </w:pPr>
        </w:p>
        <w:p w:rsidR="005370BD" w:rsidRDefault="005370BD" w:rsidP="00A43A0B"/>
      </w:docPartBody>
    </w:docPart>
    <w:docPart>
      <w:docPartPr>
        <w:name w:val="9DC2432F2B434F8BADD44845049A4958"/>
        <w:category>
          <w:name w:val="General"/>
          <w:gallery w:val="placeholder"/>
        </w:category>
        <w:types>
          <w:type w:val="bbPlcHdr"/>
        </w:types>
        <w:behaviors>
          <w:behavior w:val="content"/>
        </w:behaviors>
        <w:guid w:val="{3979FA09-69C0-4E59-8A3B-91DEC04BCC4C}"/>
      </w:docPartPr>
      <w:docPartBody>
        <w:p w:rsidR="00AA1E7E" w:rsidRDefault="00AA1E7E" w:rsidP="00CA50C6">
          <w:pPr>
            <w:pBdr>
              <w:top w:val="single" w:sz="4" w:space="1" w:color="auto"/>
              <w:left w:val="single" w:sz="4" w:space="4" w:color="auto"/>
              <w:bottom w:val="single" w:sz="4" w:space="1" w:color="auto"/>
              <w:right w:val="single" w:sz="4" w:space="4" w:color="auto"/>
            </w:pBdr>
            <w:rPr>
              <w:bCs/>
            </w:rPr>
          </w:pPr>
          <w:r w:rsidRPr="00611937">
            <w:rPr>
              <w:rStyle w:val="PlaceholderText"/>
            </w:rPr>
            <w:t>Click or tap here to enter text.</w:t>
          </w:r>
        </w:p>
        <w:p w:rsidR="00AA1E7E" w:rsidRDefault="00AA1E7E" w:rsidP="00CA50C6">
          <w:pPr>
            <w:pBdr>
              <w:top w:val="single" w:sz="4" w:space="1" w:color="auto"/>
              <w:left w:val="single" w:sz="4" w:space="4" w:color="auto"/>
              <w:bottom w:val="single" w:sz="4" w:space="1" w:color="auto"/>
              <w:right w:val="single" w:sz="4" w:space="4" w:color="auto"/>
            </w:pBdr>
            <w:rPr>
              <w:bCs/>
            </w:rPr>
          </w:pPr>
        </w:p>
        <w:p w:rsidR="005370BD" w:rsidRDefault="005370BD" w:rsidP="00A43A0B"/>
      </w:docPartBody>
    </w:docPart>
    <w:docPart>
      <w:docPartPr>
        <w:name w:val="998D0B014BC04F978E7BB14E3F6F8CE4"/>
        <w:category>
          <w:name w:val="General"/>
          <w:gallery w:val="placeholder"/>
        </w:category>
        <w:types>
          <w:type w:val="bbPlcHdr"/>
        </w:types>
        <w:behaviors>
          <w:behavior w:val="content"/>
        </w:behaviors>
        <w:guid w:val="{FFA4F852-CE71-4ED7-BFA4-2CDCBFFB1394}"/>
      </w:docPartPr>
      <w:docPartBody>
        <w:p w:rsidR="00AA1E7E" w:rsidRDefault="00AA1E7E"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rsidR="00AA1E7E" w:rsidRDefault="00AA1E7E" w:rsidP="00DA00F6">
          <w:pPr>
            <w:pBdr>
              <w:top w:val="single" w:sz="4" w:space="1" w:color="auto"/>
              <w:left w:val="single" w:sz="4" w:space="4" w:color="auto"/>
              <w:bottom w:val="single" w:sz="4" w:space="1" w:color="auto"/>
              <w:right w:val="single" w:sz="4" w:space="4" w:color="auto"/>
            </w:pBdr>
          </w:pPr>
        </w:p>
        <w:p w:rsidR="005370BD" w:rsidRDefault="005370BD" w:rsidP="00A43A0B"/>
      </w:docPartBody>
    </w:docPart>
    <w:docPart>
      <w:docPartPr>
        <w:name w:val="7ED55B0FB3D046E6B1C44676D5B0BE05"/>
        <w:category>
          <w:name w:val="General"/>
          <w:gallery w:val="placeholder"/>
        </w:category>
        <w:types>
          <w:type w:val="bbPlcHdr"/>
        </w:types>
        <w:behaviors>
          <w:behavior w:val="content"/>
        </w:behaviors>
        <w:guid w:val="{8F8F025A-4F05-426B-99EC-D119F27FD0DD}"/>
      </w:docPartPr>
      <w:docPartBody>
        <w:p w:rsidR="00AA1E7E" w:rsidRDefault="00AA1E7E"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rsidR="00AA1E7E" w:rsidRDefault="00AA1E7E" w:rsidP="00DA00F6">
          <w:pPr>
            <w:pBdr>
              <w:top w:val="single" w:sz="4" w:space="1" w:color="auto"/>
              <w:left w:val="single" w:sz="4" w:space="4" w:color="auto"/>
              <w:bottom w:val="single" w:sz="4" w:space="1" w:color="auto"/>
              <w:right w:val="single" w:sz="4" w:space="4" w:color="auto"/>
            </w:pBdr>
          </w:pPr>
        </w:p>
        <w:p w:rsidR="005370BD" w:rsidRDefault="005370BD" w:rsidP="00A43A0B"/>
      </w:docPartBody>
    </w:docPart>
    <w:docPart>
      <w:docPartPr>
        <w:name w:val="866CFFA0E013409F85C44AA541FEE207"/>
        <w:category>
          <w:name w:val="General"/>
          <w:gallery w:val="placeholder"/>
        </w:category>
        <w:types>
          <w:type w:val="bbPlcHdr"/>
        </w:types>
        <w:behaviors>
          <w:behavior w:val="content"/>
        </w:behaviors>
        <w:guid w:val="{35827755-7BFB-4FF2-B91F-7CFD7EBABFD5}"/>
      </w:docPartPr>
      <w:docPartBody>
        <w:p w:rsidR="00AA1E7E" w:rsidRDefault="00AA1E7E"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rsidR="00AA1E7E" w:rsidRDefault="00AA1E7E" w:rsidP="00DA00F6">
          <w:pPr>
            <w:pBdr>
              <w:top w:val="single" w:sz="4" w:space="1" w:color="auto"/>
              <w:left w:val="single" w:sz="4" w:space="4" w:color="auto"/>
              <w:bottom w:val="single" w:sz="4" w:space="1" w:color="auto"/>
              <w:right w:val="single" w:sz="4" w:space="4" w:color="auto"/>
            </w:pBdr>
          </w:pPr>
        </w:p>
        <w:p w:rsidR="005370BD" w:rsidRDefault="005370BD" w:rsidP="00A43A0B"/>
      </w:docPartBody>
    </w:docPart>
    <w:docPart>
      <w:docPartPr>
        <w:name w:val="F7569CA9A88B4B5D9A5F8B141B93FEE4"/>
        <w:category>
          <w:name w:val="General"/>
          <w:gallery w:val="placeholder"/>
        </w:category>
        <w:types>
          <w:type w:val="bbPlcHdr"/>
        </w:types>
        <w:behaviors>
          <w:behavior w:val="content"/>
        </w:behaviors>
        <w:guid w:val="{57DD018A-E6CC-4BB5-96B2-A2F915E5E588}"/>
      </w:docPartPr>
      <w:docPartBody>
        <w:p w:rsidR="00AA1E7E" w:rsidRDefault="00AA1E7E"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rsidR="00AA1E7E" w:rsidRDefault="00AA1E7E" w:rsidP="00DA00F6">
          <w:pPr>
            <w:pBdr>
              <w:top w:val="single" w:sz="4" w:space="1" w:color="auto"/>
              <w:left w:val="single" w:sz="4" w:space="4" w:color="auto"/>
              <w:bottom w:val="single" w:sz="4" w:space="1" w:color="auto"/>
              <w:right w:val="single" w:sz="4" w:space="4" w:color="auto"/>
            </w:pBdr>
          </w:pPr>
        </w:p>
        <w:p w:rsidR="005370BD" w:rsidRDefault="005370BD" w:rsidP="00A43A0B"/>
      </w:docPartBody>
    </w:docPart>
    <w:docPart>
      <w:docPartPr>
        <w:name w:val="A1CCCD8C620E41B4A89FD09EDAC1B8CF"/>
        <w:category>
          <w:name w:val="General"/>
          <w:gallery w:val="placeholder"/>
        </w:category>
        <w:types>
          <w:type w:val="bbPlcHdr"/>
        </w:types>
        <w:behaviors>
          <w:behavior w:val="content"/>
        </w:behaviors>
        <w:guid w:val="{01D5049B-5F7E-467E-9755-EB644A09E87B}"/>
      </w:docPartPr>
      <w:docPartBody>
        <w:p w:rsidR="00AA1E7E" w:rsidRDefault="00AA1E7E" w:rsidP="00DA00F6">
          <w:pPr>
            <w:pBdr>
              <w:top w:val="single" w:sz="4" w:space="1" w:color="auto"/>
              <w:left w:val="single" w:sz="4" w:space="4" w:color="auto"/>
              <w:bottom w:val="single" w:sz="4" w:space="1" w:color="auto"/>
              <w:right w:val="single" w:sz="4" w:space="4" w:color="auto"/>
            </w:pBdr>
          </w:pPr>
          <w:r w:rsidRPr="00611937">
            <w:rPr>
              <w:rStyle w:val="PlaceholderText"/>
            </w:rPr>
            <w:t>Click or tap here to enter text.</w:t>
          </w:r>
        </w:p>
        <w:p w:rsidR="00AA1E7E" w:rsidRDefault="00AA1E7E" w:rsidP="00DA00F6">
          <w:pPr>
            <w:pBdr>
              <w:top w:val="single" w:sz="4" w:space="1" w:color="auto"/>
              <w:left w:val="single" w:sz="4" w:space="4" w:color="auto"/>
              <w:bottom w:val="single" w:sz="4" w:space="1" w:color="auto"/>
              <w:right w:val="single" w:sz="4" w:space="4" w:color="auto"/>
            </w:pBdr>
          </w:pPr>
        </w:p>
        <w:p w:rsidR="005370BD" w:rsidRDefault="005370BD" w:rsidP="00A43A0B"/>
      </w:docPartBody>
    </w:docPart>
    <w:docPart>
      <w:docPartPr>
        <w:name w:val="F371175893E74257B1DC1670EC314DB6"/>
        <w:category>
          <w:name w:val="General"/>
          <w:gallery w:val="placeholder"/>
        </w:category>
        <w:types>
          <w:type w:val="bbPlcHdr"/>
        </w:types>
        <w:behaviors>
          <w:behavior w:val="content"/>
        </w:behaviors>
        <w:guid w:val="{BEA88C2F-315A-4256-9DC6-0F54A4567703}"/>
      </w:docPartPr>
      <w:docPartBody>
        <w:p w:rsidR="00AA1E7E" w:rsidRDefault="00AA1E7E" w:rsidP="004C247B">
          <w:pPr>
            <w:pBdr>
              <w:top w:val="single" w:sz="4" w:space="1" w:color="auto"/>
              <w:left w:val="single" w:sz="4" w:space="4" w:color="auto"/>
              <w:bottom w:val="single" w:sz="4" w:space="1" w:color="auto"/>
              <w:right w:val="single" w:sz="4" w:space="4" w:color="auto"/>
            </w:pBdr>
            <w:rPr>
              <w:rStyle w:val="PlaceholderText"/>
            </w:rPr>
          </w:pPr>
          <w:r w:rsidRPr="00611937">
            <w:rPr>
              <w:rStyle w:val="PlaceholderText"/>
            </w:rPr>
            <w:t>Click or tap here to enter text.</w:t>
          </w:r>
        </w:p>
        <w:p w:rsidR="00AA1E7E" w:rsidRDefault="00AA1E7E" w:rsidP="004C247B">
          <w:pPr>
            <w:pBdr>
              <w:top w:val="single" w:sz="4" w:space="1" w:color="auto"/>
              <w:left w:val="single" w:sz="4" w:space="4" w:color="auto"/>
              <w:bottom w:val="single" w:sz="4" w:space="1" w:color="auto"/>
              <w:right w:val="single" w:sz="4" w:space="4" w:color="auto"/>
            </w:pBdr>
            <w:rPr>
              <w:rStyle w:val="PlaceholderText"/>
            </w:rPr>
          </w:pPr>
        </w:p>
        <w:p w:rsidR="005370BD" w:rsidRDefault="005370BD"/>
      </w:docPartBody>
    </w:docPart>
    <w:docPart>
      <w:docPartPr>
        <w:name w:val="46D26522C8DC4A4FB215327335C0B4DB"/>
        <w:category>
          <w:name w:val="General"/>
          <w:gallery w:val="placeholder"/>
        </w:category>
        <w:types>
          <w:type w:val="bbPlcHdr"/>
        </w:types>
        <w:behaviors>
          <w:behavior w:val="content"/>
        </w:behaviors>
        <w:guid w:val="{4AF4D5B6-DC20-4962-9880-DEC26C08789E}"/>
      </w:docPartPr>
      <w:docPartBody>
        <w:p w:rsidR="00F77328" w:rsidRDefault="00AA1E7E" w:rsidP="00AA1E7E">
          <w:r w:rsidRPr="00F245EE">
            <w:rPr>
              <w:rStyle w:val="PlaceholderText"/>
            </w:rPr>
            <w:t>Click or tap here to enter text.</w:t>
          </w:r>
        </w:p>
      </w:docPartBody>
    </w:docPart>
    <w:docPart>
      <w:docPartPr>
        <w:name w:val="B7642CFD82194FF5BE2F09729B640FF2"/>
        <w:category>
          <w:name w:val="General"/>
          <w:gallery w:val="placeholder"/>
        </w:category>
        <w:types>
          <w:type w:val="bbPlcHdr"/>
        </w:types>
        <w:behaviors>
          <w:behavior w:val="content"/>
        </w:behaviors>
        <w:guid w:val="{B8F2E690-5EB7-43A6-939F-055506B113CD}"/>
      </w:docPartPr>
      <w:docPartBody>
        <w:p w:rsidR="00F77328" w:rsidRDefault="00AA1E7E" w:rsidP="00AA1E7E">
          <w:r w:rsidRPr="00F245EE">
            <w:rPr>
              <w:rStyle w:val="PlaceholderText"/>
            </w:rPr>
            <w:t>Click or tap here to enter text.</w:t>
          </w:r>
        </w:p>
      </w:docPartBody>
    </w:docPart>
    <w:docPart>
      <w:docPartPr>
        <w:name w:val="FBBE769409D349E3AACAA246FA276A4C"/>
        <w:category>
          <w:name w:val="General"/>
          <w:gallery w:val="placeholder"/>
        </w:category>
        <w:types>
          <w:type w:val="bbPlcHdr"/>
        </w:types>
        <w:behaviors>
          <w:behavior w:val="content"/>
        </w:behaviors>
        <w:guid w:val="{BF2BFBCE-68F6-4C43-800D-71FD7B062C6B}"/>
      </w:docPartPr>
      <w:docPartBody>
        <w:p w:rsidR="00F77328" w:rsidRDefault="00AA1E7E" w:rsidP="00AA1E7E">
          <w:r w:rsidRPr="00F245EE">
            <w:rPr>
              <w:rStyle w:val="PlaceholderText"/>
            </w:rPr>
            <w:t>Click or tap here to enter text.</w:t>
          </w:r>
        </w:p>
      </w:docPartBody>
    </w:docPart>
    <w:docPart>
      <w:docPartPr>
        <w:name w:val="B064B317D4B246BD80669A2A1380553B"/>
        <w:category>
          <w:name w:val="General"/>
          <w:gallery w:val="placeholder"/>
        </w:category>
        <w:types>
          <w:type w:val="bbPlcHdr"/>
        </w:types>
        <w:behaviors>
          <w:behavior w:val="content"/>
        </w:behaviors>
        <w:guid w:val="{7AB97248-703B-4312-840F-195CFD2A3331}"/>
      </w:docPartPr>
      <w:docPartBody>
        <w:p w:rsidR="00F77328" w:rsidRDefault="00AA1E7E" w:rsidP="00AA1E7E">
          <w:r w:rsidRPr="00F245EE">
            <w:rPr>
              <w:rStyle w:val="PlaceholderText"/>
            </w:rPr>
            <w:t>Click or tap here to enter text.</w:t>
          </w:r>
        </w:p>
      </w:docPartBody>
    </w:docPart>
    <w:docPart>
      <w:docPartPr>
        <w:name w:val="30CB7BA0329448068AA3287C0798A7B6"/>
        <w:category>
          <w:name w:val="General"/>
          <w:gallery w:val="placeholder"/>
        </w:category>
        <w:types>
          <w:type w:val="bbPlcHdr"/>
        </w:types>
        <w:behaviors>
          <w:behavior w:val="content"/>
        </w:behaviors>
        <w:guid w:val="{C0D1844A-6891-4B87-90E2-B51B791C1910}"/>
      </w:docPartPr>
      <w:docPartBody>
        <w:p w:rsidR="00F77328" w:rsidRDefault="00AA1E7E" w:rsidP="00AA1E7E">
          <w:r w:rsidRPr="00F245EE">
            <w:rPr>
              <w:rStyle w:val="PlaceholderText"/>
            </w:rPr>
            <w:t>Click or tap here to enter text.</w:t>
          </w:r>
        </w:p>
      </w:docPartBody>
    </w:docPart>
    <w:docPart>
      <w:docPartPr>
        <w:name w:val="5AD83D1F55FE482F85E79551C722E8A0"/>
        <w:category>
          <w:name w:val="General"/>
          <w:gallery w:val="placeholder"/>
        </w:category>
        <w:types>
          <w:type w:val="bbPlcHdr"/>
        </w:types>
        <w:behaviors>
          <w:behavior w:val="content"/>
        </w:behaviors>
        <w:guid w:val="{0B02414A-743F-44E9-B09A-D5B3ADBD01E7}"/>
      </w:docPartPr>
      <w:docPartBody>
        <w:p w:rsidR="00F77328" w:rsidRDefault="00AA1E7E" w:rsidP="00AA1E7E">
          <w:r w:rsidRPr="00F245EE">
            <w:rPr>
              <w:rStyle w:val="PlaceholderText"/>
            </w:rPr>
            <w:t>Click or tap here to enter text.</w:t>
          </w:r>
        </w:p>
      </w:docPartBody>
    </w:docPart>
    <w:docPart>
      <w:docPartPr>
        <w:name w:val="F0FEC65B441045F39B3C5D4301C880E9"/>
        <w:category>
          <w:name w:val="General"/>
          <w:gallery w:val="placeholder"/>
        </w:category>
        <w:types>
          <w:type w:val="bbPlcHdr"/>
        </w:types>
        <w:behaviors>
          <w:behavior w:val="content"/>
        </w:behaviors>
        <w:guid w:val="{579358B2-3F9B-49D1-868A-67AA555CC67E}"/>
      </w:docPartPr>
      <w:docPartBody>
        <w:p w:rsidR="00F77328" w:rsidRDefault="00AA1E7E" w:rsidP="00AA1E7E">
          <w:r w:rsidRPr="00F245EE">
            <w:rPr>
              <w:rStyle w:val="PlaceholderText"/>
            </w:rPr>
            <w:t>Click or tap here to enter text.</w:t>
          </w:r>
        </w:p>
      </w:docPartBody>
    </w:docPart>
    <w:docPart>
      <w:docPartPr>
        <w:name w:val="FC8AC72D915B47469A067CC8042CFF16"/>
        <w:category>
          <w:name w:val="General"/>
          <w:gallery w:val="placeholder"/>
        </w:category>
        <w:types>
          <w:type w:val="bbPlcHdr"/>
        </w:types>
        <w:behaviors>
          <w:behavior w:val="content"/>
        </w:behaviors>
        <w:guid w:val="{3DBF494E-9517-4604-96AF-084CFD4F347B}"/>
      </w:docPartPr>
      <w:docPartBody>
        <w:p w:rsidR="00DA65C1" w:rsidRDefault="00AA1E7E" w:rsidP="00AA1E7E">
          <w:r w:rsidRPr="00F245EE">
            <w:rPr>
              <w:rStyle w:val="PlaceholderText"/>
            </w:rPr>
            <w:t>Click or tap here to enter text.</w:t>
          </w:r>
        </w:p>
      </w:docPartBody>
    </w:docPart>
    <w:docPart>
      <w:docPartPr>
        <w:name w:val="E1475835D6684DA1A31CA3D608A84AA5"/>
        <w:category>
          <w:name w:val="General"/>
          <w:gallery w:val="placeholder"/>
        </w:category>
        <w:types>
          <w:type w:val="bbPlcHdr"/>
        </w:types>
        <w:behaviors>
          <w:behavior w:val="content"/>
        </w:behaviors>
        <w:guid w:val="{C1827DD6-701D-46D1-8517-B7AB3150B248}"/>
      </w:docPartPr>
      <w:docPartBody>
        <w:p w:rsidR="00DA65C1" w:rsidRDefault="00AA1E7E" w:rsidP="00AA1E7E">
          <w:r w:rsidRPr="00F245EE">
            <w:rPr>
              <w:rStyle w:val="PlaceholderText"/>
            </w:rPr>
            <w:t>Click or tap here to enter text.</w:t>
          </w:r>
        </w:p>
      </w:docPartBody>
    </w:docPart>
    <w:docPart>
      <w:docPartPr>
        <w:name w:val="438637B5BCDB4ACF862907ACA7E8FB00"/>
        <w:category>
          <w:name w:val="General"/>
          <w:gallery w:val="placeholder"/>
        </w:category>
        <w:types>
          <w:type w:val="bbPlcHdr"/>
        </w:types>
        <w:behaviors>
          <w:behavior w:val="content"/>
        </w:behaviors>
        <w:guid w:val="{65F0633F-5CAF-4730-B3FB-5CC0C908D1F4}"/>
      </w:docPartPr>
      <w:docPartBody>
        <w:p w:rsidR="00DA65C1" w:rsidRDefault="00AA1E7E" w:rsidP="00AA1E7E">
          <w:r w:rsidRPr="00F245EE">
            <w:rPr>
              <w:rStyle w:val="PlaceholderText"/>
            </w:rPr>
            <w:t>Click or tap here to enter text.</w:t>
          </w:r>
        </w:p>
      </w:docPartBody>
    </w:docPart>
    <w:docPart>
      <w:docPartPr>
        <w:name w:val="B5F814DA58344E229876393A16FE9649"/>
        <w:category>
          <w:name w:val="General"/>
          <w:gallery w:val="placeholder"/>
        </w:category>
        <w:types>
          <w:type w:val="bbPlcHdr"/>
        </w:types>
        <w:behaviors>
          <w:behavior w:val="content"/>
        </w:behaviors>
        <w:guid w:val="{E2DAE020-8357-49EB-A9AD-ECE08D1EF82A}"/>
      </w:docPartPr>
      <w:docPartBody>
        <w:p w:rsidR="00DA65C1" w:rsidRDefault="00AA1E7E" w:rsidP="00AA1E7E">
          <w:r w:rsidRPr="00F245EE">
            <w:rPr>
              <w:rStyle w:val="PlaceholderText"/>
            </w:rPr>
            <w:t>Click or tap here to enter text.</w:t>
          </w:r>
        </w:p>
      </w:docPartBody>
    </w:docPart>
    <w:docPart>
      <w:docPartPr>
        <w:name w:val="39416859705E4652ADBEA1F3A7F2C3BC"/>
        <w:category>
          <w:name w:val="General"/>
          <w:gallery w:val="placeholder"/>
        </w:category>
        <w:types>
          <w:type w:val="bbPlcHdr"/>
        </w:types>
        <w:behaviors>
          <w:behavior w:val="content"/>
        </w:behaviors>
        <w:guid w:val="{EE75F7DB-92F8-49B1-B2D9-4ACC4B2C6937}"/>
      </w:docPartPr>
      <w:docPartBody>
        <w:p w:rsidR="00DA65C1" w:rsidRDefault="00AA1E7E" w:rsidP="00AA1E7E">
          <w:r w:rsidRPr="00F245EE">
            <w:rPr>
              <w:rStyle w:val="PlaceholderText"/>
            </w:rPr>
            <w:t>Click or tap here to enter text.</w:t>
          </w:r>
        </w:p>
      </w:docPartBody>
    </w:docPart>
    <w:docPart>
      <w:docPartPr>
        <w:name w:val="37A92CA56931403990065AA6D1394E0F"/>
        <w:category>
          <w:name w:val="General"/>
          <w:gallery w:val="placeholder"/>
        </w:category>
        <w:types>
          <w:type w:val="bbPlcHdr"/>
        </w:types>
        <w:behaviors>
          <w:behavior w:val="content"/>
        </w:behaviors>
        <w:guid w:val="{63623C0C-9C6D-41D8-9B02-F846BAE0817A}"/>
      </w:docPartPr>
      <w:docPartBody>
        <w:p w:rsidR="00DA65C1" w:rsidRDefault="00AA1E7E" w:rsidP="00AA1E7E">
          <w:r w:rsidRPr="00F245EE">
            <w:rPr>
              <w:rStyle w:val="PlaceholderText"/>
            </w:rPr>
            <w:t>Click or tap here to enter text.</w:t>
          </w:r>
        </w:p>
      </w:docPartBody>
    </w:docPart>
    <w:docPart>
      <w:docPartPr>
        <w:name w:val="97F5FC2C72094305AE3A28D2E9D76AF6"/>
        <w:category>
          <w:name w:val="General"/>
          <w:gallery w:val="placeholder"/>
        </w:category>
        <w:types>
          <w:type w:val="bbPlcHdr"/>
        </w:types>
        <w:behaviors>
          <w:behavior w:val="content"/>
        </w:behaviors>
        <w:guid w:val="{F0C4CBB5-6283-408D-8946-CCA9E3BC04D8}"/>
      </w:docPartPr>
      <w:docPartBody>
        <w:p w:rsidR="00DA65C1" w:rsidRDefault="00AA1E7E" w:rsidP="00AA1E7E">
          <w:r w:rsidRPr="00F245EE">
            <w:rPr>
              <w:rStyle w:val="PlaceholderText"/>
            </w:rPr>
            <w:t>Click or tap here to enter text.</w:t>
          </w:r>
        </w:p>
      </w:docPartBody>
    </w:docPart>
    <w:docPart>
      <w:docPartPr>
        <w:name w:val="061566ABB0A44112A5C63DD7023D4339"/>
        <w:category>
          <w:name w:val="General"/>
          <w:gallery w:val="placeholder"/>
        </w:category>
        <w:types>
          <w:type w:val="bbPlcHdr"/>
        </w:types>
        <w:behaviors>
          <w:behavior w:val="content"/>
        </w:behaviors>
        <w:guid w:val="{AB00A26C-A1C6-4B14-873E-C788CBA3C0E3}"/>
      </w:docPartPr>
      <w:docPartBody>
        <w:p w:rsidR="00DA65C1" w:rsidRDefault="00AA1E7E" w:rsidP="00AA1E7E">
          <w:r w:rsidRPr="00F245EE">
            <w:rPr>
              <w:rStyle w:val="PlaceholderText"/>
            </w:rPr>
            <w:t>Click or tap here to enter text.</w:t>
          </w:r>
        </w:p>
      </w:docPartBody>
    </w:docPart>
    <w:docPart>
      <w:docPartPr>
        <w:name w:val="53ECDF11DAFB49CF9E3CF4D9131974AD"/>
        <w:category>
          <w:name w:val="General"/>
          <w:gallery w:val="placeholder"/>
        </w:category>
        <w:types>
          <w:type w:val="bbPlcHdr"/>
        </w:types>
        <w:behaviors>
          <w:behavior w:val="content"/>
        </w:behaviors>
        <w:guid w:val="{590ED89B-1917-436A-93C1-0CCCC27D1E91}"/>
      </w:docPartPr>
      <w:docPartBody>
        <w:p w:rsidR="00DA65C1" w:rsidRDefault="00AA1E7E" w:rsidP="00AA1E7E">
          <w:r w:rsidRPr="00F245EE">
            <w:rPr>
              <w:rStyle w:val="PlaceholderText"/>
            </w:rPr>
            <w:t>Click or tap here to enter text.</w:t>
          </w:r>
        </w:p>
      </w:docPartBody>
    </w:docPart>
    <w:docPart>
      <w:docPartPr>
        <w:name w:val="072CA08FA5F843A3ABE1BB0ABBB2775A"/>
        <w:category>
          <w:name w:val="General"/>
          <w:gallery w:val="placeholder"/>
        </w:category>
        <w:types>
          <w:type w:val="bbPlcHdr"/>
        </w:types>
        <w:behaviors>
          <w:behavior w:val="content"/>
        </w:behaviors>
        <w:guid w:val="{A34958CB-000E-4209-BA18-2BC253450563}"/>
      </w:docPartPr>
      <w:docPartBody>
        <w:p w:rsidR="00DA65C1" w:rsidRDefault="00AA1E7E" w:rsidP="00AA1E7E">
          <w:r w:rsidRPr="00F245EE">
            <w:rPr>
              <w:rStyle w:val="PlaceholderText"/>
            </w:rPr>
            <w:t>Click or tap here to enter text.</w:t>
          </w:r>
        </w:p>
      </w:docPartBody>
    </w:docPart>
    <w:docPart>
      <w:docPartPr>
        <w:name w:val="E7A4F28357CD424B8578D040EE524323"/>
        <w:category>
          <w:name w:val="General"/>
          <w:gallery w:val="placeholder"/>
        </w:category>
        <w:types>
          <w:type w:val="bbPlcHdr"/>
        </w:types>
        <w:behaviors>
          <w:behavior w:val="content"/>
        </w:behaviors>
        <w:guid w:val="{6536833B-2253-4A1E-BDE0-80DE3E232427}"/>
      </w:docPartPr>
      <w:docPartBody>
        <w:p w:rsidR="00DA65C1" w:rsidRDefault="00AA1E7E" w:rsidP="00AA1E7E">
          <w:r w:rsidRPr="00F245EE">
            <w:rPr>
              <w:rStyle w:val="PlaceholderText"/>
            </w:rPr>
            <w:t>Click or tap here to enter text.</w:t>
          </w:r>
        </w:p>
      </w:docPartBody>
    </w:docPart>
    <w:docPart>
      <w:docPartPr>
        <w:name w:val="1C603F063D3D4F569D24F25767D4C1BA"/>
        <w:category>
          <w:name w:val="General"/>
          <w:gallery w:val="placeholder"/>
        </w:category>
        <w:types>
          <w:type w:val="bbPlcHdr"/>
        </w:types>
        <w:behaviors>
          <w:behavior w:val="content"/>
        </w:behaviors>
        <w:guid w:val="{71B618D9-D77F-4115-889E-E60E8247DC21}"/>
      </w:docPartPr>
      <w:docPartBody>
        <w:p w:rsidR="00DA65C1" w:rsidRDefault="00AA1E7E" w:rsidP="00AA1E7E">
          <w:r w:rsidRPr="00F245EE">
            <w:rPr>
              <w:rStyle w:val="PlaceholderText"/>
            </w:rPr>
            <w:t>Click or tap here to enter text.</w:t>
          </w:r>
        </w:p>
      </w:docPartBody>
    </w:docPart>
    <w:docPart>
      <w:docPartPr>
        <w:name w:val="D01C5C9B718843C6A8E58DFF390B5EA1"/>
        <w:category>
          <w:name w:val="General"/>
          <w:gallery w:val="placeholder"/>
        </w:category>
        <w:types>
          <w:type w:val="bbPlcHdr"/>
        </w:types>
        <w:behaviors>
          <w:behavior w:val="content"/>
        </w:behaviors>
        <w:guid w:val="{AD00A971-B775-4E90-902A-C6A1653A9B80}"/>
      </w:docPartPr>
      <w:docPartBody>
        <w:p w:rsidR="00201B55" w:rsidRDefault="00AA1E7E" w:rsidP="00AA1E7E">
          <w:r w:rsidRPr="00673E88">
            <w:rPr>
              <w:rStyle w:val="PlaceholderText"/>
            </w:rPr>
            <w:t>Click or tap here to enter text.</w:t>
          </w:r>
        </w:p>
      </w:docPartBody>
    </w:docPart>
    <w:docPart>
      <w:docPartPr>
        <w:name w:val="912B61CE596E478B8BCC284CFB96002B"/>
        <w:category>
          <w:name w:val="General"/>
          <w:gallery w:val="placeholder"/>
        </w:category>
        <w:types>
          <w:type w:val="bbPlcHdr"/>
        </w:types>
        <w:behaviors>
          <w:behavior w:val="content"/>
        </w:behaviors>
        <w:guid w:val="{792ADBDC-2600-4BA0-AD4F-F93A526447EC}"/>
      </w:docPartPr>
      <w:docPartBody>
        <w:p w:rsidR="00201B55" w:rsidRDefault="00AA1E7E" w:rsidP="00AA1E7E">
          <w:r w:rsidRPr="00673E88">
            <w:rPr>
              <w:rStyle w:val="PlaceholderText"/>
            </w:rPr>
            <w:t>Click or tap here to enter text.</w:t>
          </w:r>
        </w:p>
      </w:docPartBody>
    </w:docPart>
    <w:docPart>
      <w:docPartPr>
        <w:name w:val="E8C7BAE1CE024BFE83F0AA7780D2C8E8"/>
        <w:category>
          <w:name w:val="General"/>
          <w:gallery w:val="placeholder"/>
        </w:category>
        <w:types>
          <w:type w:val="bbPlcHdr"/>
        </w:types>
        <w:behaviors>
          <w:behavior w:val="content"/>
        </w:behaviors>
        <w:guid w:val="{2BC01007-BDA2-4B3B-AC2E-6199717D07DA}"/>
      </w:docPartPr>
      <w:docPartBody>
        <w:p w:rsidR="00201B55" w:rsidRDefault="00AA1E7E" w:rsidP="00AA1E7E">
          <w:r w:rsidRPr="00673E88">
            <w:rPr>
              <w:rStyle w:val="PlaceholderText"/>
            </w:rPr>
            <w:t>Click or tap here to enter text.</w:t>
          </w:r>
        </w:p>
      </w:docPartBody>
    </w:docPart>
    <w:docPart>
      <w:docPartPr>
        <w:name w:val="2FCCFAA520114435931EAD0C977EBA5F"/>
        <w:category>
          <w:name w:val="General"/>
          <w:gallery w:val="placeholder"/>
        </w:category>
        <w:types>
          <w:type w:val="bbPlcHdr"/>
        </w:types>
        <w:behaviors>
          <w:behavior w:val="content"/>
        </w:behaviors>
        <w:guid w:val="{09E9E96B-BA98-4330-8421-04F3377F9120}"/>
      </w:docPartPr>
      <w:docPartBody>
        <w:p w:rsidR="00201B55" w:rsidRDefault="00AA1E7E" w:rsidP="00AA1E7E">
          <w:r w:rsidRPr="00673E88">
            <w:rPr>
              <w:rStyle w:val="PlaceholderText"/>
            </w:rPr>
            <w:t>Click or tap here to enter text.</w:t>
          </w:r>
        </w:p>
      </w:docPartBody>
    </w:docPart>
    <w:docPart>
      <w:docPartPr>
        <w:name w:val="11FD90135AB847BBBE638155C2EC1B17"/>
        <w:category>
          <w:name w:val="General"/>
          <w:gallery w:val="placeholder"/>
        </w:category>
        <w:types>
          <w:type w:val="bbPlcHdr"/>
        </w:types>
        <w:behaviors>
          <w:behavior w:val="content"/>
        </w:behaviors>
        <w:guid w:val="{6BC6E3ED-EA29-4C2C-8D8A-7D2AE3F4930D}"/>
      </w:docPartPr>
      <w:docPartBody>
        <w:p w:rsidR="00201B55" w:rsidRDefault="00AA1E7E" w:rsidP="00AA1E7E">
          <w:r w:rsidRPr="00673E88">
            <w:rPr>
              <w:rStyle w:val="PlaceholderText"/>
            </w:rPr>
            <w:t>Click or tap here to enter text.</w:t>
          </w:r>
        </w:p>
      </w:docPartBody>
    </w:docPart>
    <w:docPart>
      <w:docPartPr>
        <w:name w:val="FD94F8CE3BE04543BE486AB1BFA6BD06"/>
        <w:category>
          <w:name w:val="General"/>
          <w:gallery w:val="placeholder"/>
        </w:category>
        <w:types>
          <w:type w:val="bbPlcHdr"/>
        </w:types>
        <w:behaviors>
          <w:behavior w:val="content"/>
        </w:behaviors>
        <w:guid w:val="{FCD8E64F-948F-4E75-B72E-5F26ED6495A1}"/>
      </w:docPartPr>
      <w:docPartBody>
        <w:p w:rsidR="00201B55" w:rsidRDefault="00AA1E7E" w:rsidP="00AA1E7E">
          <w:r w:rsidRPr="00673E88">
            <w:rPr>
              <w:rStyle w:val="PlaceholderText"/>
            </w:rPr>
            <w:t>Click or tap here to enter text.</w:t>
          </w:r>
        </w:p>
      </w:docPartBody>
    </w:docPart>
    <w:docPart>
      <w:docPartPr>
        <w:name w:val="47F70D0F3206443E910F04753BBD40A7"/>
        <w:category>
          <w:name w:val="General"/>
          <w:gallery w:val="placeholder"/>
        </w:category>
        <w:types>
          <w:type w:val="bbPlcHdr"/>
        </w:types>
        <w:behaviors>
          <w:behavior w:val="content"/>
        </w:behaviors>
        <w:guid w:val="{B0C72700-43D4-4ED1-AB43-6610E0A154D6}"/>
      </w:docPartPr>
      <w:docPartBody>
        <w:p w:rsidR="00201B55" w:rsidRDefault="00AA1E7E" w:rsidP="00AA1E7E">
          <w:r w:rsidRPr="00673E88">
            <w:rPr>
              <w:rStyle w:val="PlaceholderText"/>
            </w:rPr>
            <w:t>Click or tap here to enter text.</w:t>
          </w:r>
        </w:p>
      </w:docPartBody>
    </w:docPart>
    <w:docPart>
      <w:docPartPr>
        <w:name w:val="A439A040B44E4BA4B55B3FBEF32B911C"/>
        <w:category>
          <w:name w:val="General"/>
          <w:gallery w:val="placeholder"/>
        </w:category>
        <w:types>
          <w:type w:val="bbPlcHdr"/>
        </w:types>
        <w:behaviors>
          <w:behavior w:val="content"/>
        </w:behaviors>
        <w:guid w:val="{B6E98F50-D50C-4B97-A9A2-CE0457C897CD}"/>
      </w:docPartPr>
      <w:docPartBody>
        <w:p w:rsidR="00201B55" w:rsidRDefault="00AA1E7E" w:rsidP="00AA1E7E">
          <w:r w:rsidRPr="00673E88">
            <w:rPr>
              <w:rStyle w:val="PlaceholderText"/>
            </w:rPr>
            <w:t>Click or tap here to enter text.</w:t>
          </w:r>
        </w:p>
      </w:docPartBody>
    </w:docPart>
    <w:docPart>
      <w:docPartPr>
        <w:name w:val="FF78803BEFD5452AB9258B3B5CF2D94F"/>
        <w:category>
          <w:name w:val="General"/>
          <w:gallery w:val="placeholder"/>
        </w:category>
        <w:types>
          <w:type w:val="bbPlcHdr"/>
        </w:types>
        <w:behaviors>
          <w:behavior w:val="content"/>
        </w:behaviors>
        <w:guid w:val="{A2D9B63D-F7A6-4BB3-8049-3B2558BE782A}"/>
      </w:docPartPr>
      <w:docPartBody>
        <w:p w:rsidR="00201B55" w:rsidRDefault="00AA1E7E" w:rsidP="00AA1E7E">
          <w:r w:rsidRPr="00673E88">
            <w:rPr>
              <w:rStyle w:val="PlaceholderText"/>
            </w:rPr>
            <w:t>Click or tap here to enter text.</w:t>
          </w:r>
        </w:p>
      </w:docPartBody>
    </w:docPart>
    <w:docPart>
      <w:docPartPr>
        <w:name w:val="E031E17397D746DA9FA8B1C489716761"/>
        <w:category>
          <w:name w:val="General"/>
          <w:gallery w:val="placeholder"/>
        </w:category>
        <w:types>
          <w:type w:val="bbPlcHdr"/>
        </w:types>
        <w:behaviors>
          <w:behavior w:val="content"/>
        </w:behaviors>
        <w:guid w:val="{0316BF83-012C-42A9-A03D-DC95B3F72935}"/>
      </w:docPartPr>
      <w:docPartBody>
        <w:p w:rsidR="00201B55" w:rsidRDefault="00AA1E7E" w:rsidP="00AA1E7E">
          <w:r w:rsidRPr="00673E88">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2F56B38-BC36-4C93-A7B2-1FA55CC52E94}"/>
      </w:docPartPr>
      <w:docPartBody>
        <w:p w:rsidR="00201B55" w:rsidRDefault="00AA1E7E">
          <w:r w:rsidRPr="00A129E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6CF8"/>
    <w:rsid w:val="00033D16"/>
    <w:rsid w:val="00096920"/>
    <w:rsid w:val="00201B55"/>
    <w:rsid w:val="002F1535"/>
    <w:rsid w:val="00344902"/>
    <w:rsid w:val="004F0E59"/>
    <w:rsid w:val="005370BD"/>
    <w:rsid w:val="00595D5F"/>
    <w:rsid w:val="00626CF8"/>
    <w:rsid w:val="0065693C"/>
    <w:rsid w:val="00673BD5"/>
    <w:rsid w:val="0073788F"/>
    <w:rsid w:val="007A3634"/>
    <w:rsid w:val="008F180C"/>
    <w:rsid w:val="00930337"/>
    <w:rsid w:val="009336CE"/>
    <w:rsid w:val="0096568D"/>
    <w:rsid w:val="009C7CB6"/>
    <w:rsid w:val="00A43A0B"/>
    <w:rsid w:val="00AA1E7E"/>
    <w:rsid w:val="00DA65C1"/>
    <w:rsid w:val="00EE25D8"/>
    <w:rsid w:val="00F77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E7E"/>
    <w:rPr>
      <w:color w:val="808080"/>
    </w:rPr>
  </w:style>
  <w:style w:type="paragraph" w:customStyle="1" w:styleId="53C39DF768174C83A87A9E93478FAF222">
    <w:name w:val="53C39DF768174C83A87A9E93478FAF222"/>
    <w:rsid w:val="00AA1E7E"/>
    <w:pPr>
      <w:spacing w:after="120" w:line="240" w:lineRule="auto"/>
    </w:pPr>
    <w:rPr>
      <w:rFonts w:ascii="Calibri" w:eastAsiaTheme="minorHAnsi" w:hAnsi="Calibri"/>
    </w:rPr>
  </w:style>
  <w:style w:type="paragraph" w:customStyle="1" w:styleId="9FE8403D481A4C1597599EE4AA9405122">
    <w:name w:val="9FE8403D481A4C1597599EE4AA9405122"/>
    <w:rsid w:val="00AA1E7E"/>
    <w:pPr>
      <w:spacing w:after="120" w:line="240" w:lineRule="auto"/>
    </w:pPr>
    <w:rPr>
      <w:rFonts w:ascii="Calibri" w:eastAsiaTheme="minorHAnsi" w:hAnsi="Calibri"/>
    </w:rPr>
  </w:style>
  <w:style w:type="paragraph" w:customStyle="1" w:styleId="9BC3A4D233EC4F3DBDCA0FB3FFAA9CD82">
    <w:name w:val="9BC3A4D233EC4F3DBDCA0FB3FFAA9CD82"/>
    <w:rsid w:val="00AA1E7E"/>
    <w:pPr>
      <w:spacing w:after="120" w:line="240" w:lineRule="auto"/>
    </w:pPr>
    <w:rPr>
      <w:rFonts w:ascii="Calibri" w:eastAsiaTheme="minorHAnsi" w:hAnsi="Calibri"/>
    </w:rPr>
  </w:style>
  <w:style w:type="paragraph" w:customStyle="1" w:styleId="6E246609B547448AA8EE9074420CB67F2">
    <w:name w:val="6E246609B547448AA8EE9074420CB67F2"/>
    <w:rsid w:val="00AA1E7E"/>
    <w:pPr>
      <w:spacing w:after="120" w:line="240" w:lineRule="auto"/>
    </w:pPr>
    <w:rPr>
      <w:rFonts w:ascii="Calibri" w:eastAsiaTheme="minorHAnsi" w:hAnsi="Calibri"/>
    </w:rPr>
  </w:style>
  <w:style w:type="paragraph" w:customStyle="1" w:styleId="6D4C17004C184A459FADA720D55B7C5D2">
    <w:name w:val="6D4C17004C184A459FADA720D55B7C5D2"/>
    <w:rsid w:val="00AA1E7E"/>
    <w:pPr>
      <w:spacing w:after="120" w:line="240" w:lineRule="auto"/>
    </w:pPr>
    <w:rPr>
      <w:rFonts w:ascii="Calibri" w:eastAsiaTheme="minorHAnsi" w:hAnsi="Calibri"/>
    </w:rPr>
  </w:style>
  <w:style w:type="paragraph" w:customStyle="1" w:styleId="68127C6A290F4B9591A353F4FE0179612">
    <w:name w:val="68127C6A290F4B9591A353F4FE0179612"/>
    <w:rsid w:val="00AA1E7E"/>
    <w:pPr>
      <w:spacing w:after="120" w:line="240" w:lineRule="auto"/>
    </w:pPr>
    <w:rPr>
      <w:rFonts w:ascii="Calibri" w:eastAsiaTheme="minorHAnsi" w:hAnsi="Calibri"/>
    </w:rPr>
  </w:style>
  <w:style w:type="paragraph" w:customStyle="1" w:styleId="8E1F70552BE749D59AD1834D641135CD2">
    <w:name w:val="8E1F70552BE749D59AD1834D641135CD2"/>
    <w:rsid w:val="00AA1E7E"/>
    <w:pPr>
      <w:spacing w:after="120" w:line="240" w:lineRule="auto"/>
    </w:pPr>
    <w:rPr>
      <w:rFonts w:ascii="Calibri" w:eastAsiaTheme="minorHAnsi" w:hAnsi="Calibri"/>
    </w:rPr>
  </w:style>
  <w:style w:type="paragraph" w:customStyle="1" w:styleId="B91B32649E184E0690ECA503E51F6A052">
    <w:name w:val="B91B32649E184E0690ECA503E51F6A052"/>
    <w:rsid w:val="00AA1E7E"/>
    <w:pPr>
      <w:spacing w:after="120" w:line="240" w:lineRule="auto"/>
    </w:pPr>
    <w:rPr>
      <w:rFonts w:ascii="Calibri" w:eastAsiaTheme="minorHAnsi" w:hAnsi="Calibri"/>
    </w:rPr>
  </w:style>
  <w:style w:type="paragraph" w:customStyle="1" w:styleId="BE7F8622D67B43B0B7134003E105B7732">
    <w:name w:val="BE7F8622D67B43B0B7134003E105B7732"/>
    <w:rsid w:val="00AA1E7E"/>
    <w:pPr>
      <w:spacing w:after="120" w:line="240" w:lineRule="auto"/>
    </w:pPr>
    <w:rPr>
      <w:rFonts w:ascii="Calibri" w:eastAsiaTheme="minorHAnsi" w:hAnsi="Calibri"/>
    </w:rPr>
  </w:style>
  <w:style w:type="paragraph" w:customStyle="1" w:styleId="606FB45A5F5A45B7965073F3765D9BC42">
    <w:name w:val="606FB45A5F5A45B7965073F3765D9BC42"/>
    <w:rsid w:val="00AA1E7E"/>
    <w:pPr>
      <w:spacing w:after="120" w:line="240" w:lineRule="auto"/>
    </w:pPr>
    <w:rPr>
      <w:rFonts w:ascii="Calibri" w:eastAsiaTheme="minorHAnsi" w:hAnsi="Calibri"/>
    </w:rPr>
  </w:style>
  <w:style w:type="paragraph" w:customStyle="1" w:styleId="FFB000E1002C414E85081024C997330E2">
    <w:name w:val="FFB000E1002C414E85081024C997330E2"/>
    <w:rsid w:val="00AA1E7E"/>
    <w:pPr>
      <w:spacing w:after="120" w:line="240" w:lineRule="auto"/>
    </w:pPr>
    <w:rPr>
      <w:rFonts w:ascii="Calibri" w:eastAsiaTheme="minorHAnsi" w:hAnsi="Calibri"/>
    </w:rPr>
  </w:style>
  <w:style w:type="paragraph" w:customStyle="1" w:styleId="51A3DDFFDC274816B3A4C6F2C0E676672">
    <w:name w:val="51A3DDFFDC274816B3A4C6F2C0E676672"/>
    <w:rsid w:val="00AA1E7E"/>
    <w:pPr>
      <w:spacing w:after="120" w:line="240" w:lineRule="auto"/>
    </w:pPr>
    <w:rPr>
      <w:rFonts w:ascii="Calibri" w:eastAsiaTheme="minorHAnsi" w:hAnsi="Calibri"/>
    </w:rPr>
  </w:style>
  <w:style w:type="paragraph" w:customStyle="1" w:styleId="D01C5C9B718843C6A8E58DFF390B5EA12">
    <w:name w:val="D01C5C9B718843C6A8E58DFF390B5EA12"/>
    <w:rsid w:val="00AA1E7E"/>
    <w:pPr>
      <w:spacing w:after="120" w:line="240" w:lineRule="auto"/>
    </w:pPr>
    <w:rPr>
      <w:rFonts w:ascii="Calibri" w:eastAsiaTheme="minorHAnsi" w:hAnsi="Calibri"/>
    </w:rPr>
  </w:style>
  <w:style w:type="paragraph" w:customStyle="1" w:styleId="46D26522C8DC4A4FB215327335C0B4DB2">
    <w:name w:val="46D26522C8DC4A4FB215327335C0B4DB2"/>
    <w:rsid w:val="00AA1E7E"/>
    <w:pPr>
      <w:spacing w:after="120" w:line="240" w:lineRule="auto"/>
    </w:pPr>
    <w:rPr>
      <w:rFonts w:ascii="Calibri" w:eastAsiaTheme="minorHAnsi" w:hAnsi="Calibri"/>
    </w:rPr>
  </w:style>
  <w:style w:type="paragraph" w:customStyle="1" w:styleId="B7642CFD82194FF5BE2F09729B640FF22">
    <w:name w:val="B7642CFD82194FF5BE2F09729B640FF22"/>
    <w:rsid w:val="00AA1E7E"/>
    <w:pPr>
      <w:spacing w:after="120" w:line="240" w:lineRule="auto"/>
    </w:pPr>
    <w:rPr>
      <w:rFonts w:ascii="Calibri" w:eastAsiaTheme="minorHAnsi" w:hAnsi="Calibri"/>
    </w:rPr>
  </w:style>
  <w:style w:type="paragraph" w:customStyle="1" w:styleId="FBBE769409D349E3AACAA246FA276A4C2">
    <w:name w:val="FBBE769409D349E3AACAA246FA276A4C2"/>
    <w:rsid w:val="00AA1E7E"/>
    <w:pPr>
      <w:spacing w:after="120" w:line="240" w:lineRule="auto"/>
    </w:pPr>
    <w:rPr>
      <w:rFonts w:ascii="Calibri" w:eastAsiaTheme="minorHAnsi" w:hAnsi="Calibri"/>
    </w:rPr>
  </w:style>
  <w:style w:type="paragraph" w:customStyle="1" w:styleId="B064B317D4B246BD80669A2A1380553B2">
    <w:name w:val="B064B317D4B246BD80669A2A1380553B2"/>
    <w:rsid w:val="00AA1E7E"/>
    <w:pPr>
      <w:spacing w:after="120" w:line="240" w:lineRule="auto"/>
    </w:pPr>
    <w:rPr>
      <w:rFonts w:ascii="Calibri" w:eastAsiaTheme="minorHAnsi" w:hAnsi="Calibri"/>
    </w:rPr>
  </w:style>
  <w:style w:type="paragraph" w:customStyle="1" w:styleId="30CB7BA0329448068AA3287C0798A7B62">
    <w:name w:val="30CB7BA0329448068AA3287C0798A7B62"/>
    <w:rsid w:val="00AA1E7E"/>
    <w:pPr>
      <w:spacing w:after="120" w:line="240" w:lineRule="auto"/>
    </w:pPr>
    <w:rPr>
      <w:rFonts w:ascii="Calibri" w:eastAsiaTheme="minorHAnsi" w:hAnsi="Calibri"/>
    </w:rPr>
  </w:style>
  <w:style w:type="paragraph" w:customStyle="1" w:styleId="5AD83D1F55FE482F85E79551C722E8A02">
    <w:name w:val="5AD83D1F55FE482F85E79551C722E8A02"/>
    <w:rsid w:val="00AA1E7E"/>
    <w:pPr>
      <w:spacing w:after="120" w:line="240" w:lineRule="auto"/>
    </w:pPr>
    <w:rPr>
      <w:rFonts w:ascii="Calibri" w:eastAsiaTheme="minorHAnsi" w:hAnsi="Calibri"/>
    </w:rPr>
  </w:style>
  <w:style w:type="paragraph" w:customStyle="1" w:styleId="F0FEC65B441045F39B3C5D4301C880E92">
    <w:name w:val="F0FEC65B441045F39B3C5D4301C880E92"/>
    <w:rsid w:val="00AA1E7E"/>
    <w:pPr>
      <w:spacing w:after="120" w:line="240" w:lineRule="auto"/>
    </w:pPr>
    <w:rPr>
      <w:rFonts w:ascii="Calibri" w:eastAsiaTheme="minorHAnsi" w:hAnsi="Calibri"/>
    </w:rPr>
  </w:style>
  <w:style w:type="paragraph" w:customStyle="1" w:styleId="912B61CE596E478B8BCC284CFB96002B2">
    <w:name w:val="912B61CE596E478B8BCC284CFB96002B2"/>
    <w:rsid w:val="00AA1E7E"/>
    <w:pPr>
      <w:spacing w:after="120" w:line="240" w:lineRule="auto"/>
    </w:pPr>
    <w:rPr>
      <w:rFonts w:ascii="Calibri" w:eastAsiaTheme="minorHAnsi" w:hAnsi="Calibri"/>
    </w:rPr>
  </w:style>
  <w:style w:type="paragraph" w:customStyle="1" w:styleId="FC8AC72D915B47469A067CC8042CFF163">
    <w:name w:val="FC8AC72D915B47469A067CC8042CFF163"/>
    <w:rsid w:val="00AA1E7E"/>
    <w:pPr>
      <w:spacing w:after="120" w:line="240" w:lineRule="auto"/>
    </w:pPr>
    <w:rPr>
      <w:rFonts w:ascii="Calibri" w:eastAsiaTheme="minorHAnsi" w:hAnsi="Calibri"/>
    </w:rPr>
  </w:style>
  <w:style w:type="paragraph" w:customStyle="1" w:styleId="E1475835D6684DA1A31CA3D608A84AA53">
    <w:name w:val="E1475835D6684DA1A31CA3D608A84AA53"/>
    <w:rsid w:val="00AA1E7E"/>
    <w:pPr>
      <w:spacing w:after="120" w:line="240" w:lineRule="auto"/>
    </w:pPr>
    <w:rPr>
      <w:rFonts w:ascii="Calibri" w:eastAsiaTheme="minorHAnsi" w:hAnsi="Calibri"/>
    </w:rPr>
  </w:style>
  <w:style w:type="paragraph" w:customStyle="1" w:styleId="438637B5BCDB4ACF862907ACA7E8FB003">
    <w:name w:val="438637B5BCDB4ACF862907ACA7E8FB003"/>
    <w:rsid w:val="00AA1E7E"/>
    <w:pPr>
      <w:spacing w:after="120" w:line="240" w:lineRule="auto"/>
    </w:pPr>
    <w:rPr>
      <w:rFonts w:ascii="Calibri" w:eastAsiaTheme="minorHAnsi" w:hAnsi="Calibri"/>
    </w:rPr>
  </w:style>
  <w:style w:type="paragraph" w:customStyle="1" w:styleId="B5F814DA58344E229876393A16FE96493">
    <w:name w:val="B5F814DA58344E229876393A16FE96493"/>
    <w:rsid w:val="00AA1E7E"/>
    <w:pPr>
      <w:spacing w:after="120" w:line="240" w:lineRule="auto"/>
    </w:pPr>
    <w:rPr>
      <w:rFonts w:ascii="Calibri" w:eastAsiaTheme="minorHAnsi" w:hAnsi="Calibri"/>
    </w:rPr>
  </w:style>
  <w:style w:type="paragraph" w:customStyle="1" w:styleId="39416859705E4652ADBEA1F3A7F2C3BC3">
    <w:name w:val="39416859705E4652ADBEA1F3A7F2C3BC3"/>
    <w:rsid w:val="00AA1E7E"/>
    <w:pPr>
      <w:spacing w:after="120" w:line="240" w:lineRule="auto"/>
    </w:pPr>
    <w:rPr>
      <w:rFonts w:ascii="Calibri" w:eastAsiaTheme="minorHAnsi" w:hAnsi="Calibri"/>
    </w:rPr>
  </w:style>
  <w:style w:type="paragraph" w:customStyle="1" w:styleId="37A92CA56931403990065AA6D1394E0F3">
    <w:name w:val="37A92CA56931403990065AA6D1394E0F3"/>
    <w:rsid w:val="00AA1E7E"/>
    <w:pPr>
      <w:spacing w:after="120" w:line="240" w:lineRule="auto"/>
    </w:pPr>
    <w:rPr>
      <w:rFonts w:ascii="Calibri" w:eastAsiaTheme="minorHAnsi" w:hAnsi="Calibri"/>
    </w:rPr>
  </w:style>
  <w:style w:type="paragraph" w:customStyle="1" w:styleId="97F5FC2C72094305AE3A28D2E9D76AF63">
    <w:name w:val="97F5FC2C72094305AE3A28D2E9D76AF63"/>
    <w:rsid w:val="00AA1E7E"/>
    <w:pPr>
      <w:spacing w:after="120" w:line="240" w:lineRule="auto"/>
    </w:pPr>
    <w:rPr>
      <w:rFonts w:ascii="Calibri" w:eastAsiaTheme="minorHAnsi" w:hAnsi="Calibri"/>
    </w:rPr>
  </w:style>
  <w:style w:type="paragraph" w:customStyle="1" w:styleId="E8C7BAE1CE024BFE83F0AA7780D2C8E82">
    <w:name w:val="E8C7BAE1CE024BFE83F0AA7780D2C8E82"/>
    <w:rsid w:val="00AA1E7E"/>
    <w:pPr>
      <w:spacing w:after="120" w:line="240" w:lineRule="auto"/>
    </w:pPr>
    <w:rPr>
      <w:rFonts w:ascii="Calibri" w:eastAsiaTheme="minorHAnsi" w:hAnsi="Calibri"/>
    </w:rPr>
  </w:style>
  <w:style w:type="paragraph" w:customStyle="1" w:styleId="2FCCFAA520114435931EAD0C977EBA5F2">
    <w:name w:val="2FCCFAA520114435931EAD0C977EBA5F2"/>
    <w:rsid w:val="00AA1E7E"/>
    <w:pPr>
      <w:spacing w:after="120" w:line="240" w:lineRule="auto"/>
    </w:pPr>
    <w:rPr>
      <w:rFonts w:ascii="Calibri" w:eastAsiaTheme="minorHAnsi" w:hAnsi="Calibri"/>
    </w:rPr>
  </w:style>
  <w:style w:type="paragraph" w:customStyle="1" w:styleId="11FD90135AB847BBBE638155C2EC1B172">
    <w:name w:val="11FD90135AB847BBBE638155C2EC1B172"/>
    <w:rsid w:val="00AA1E7E"/>
    <w:pPr>
      <w:spacing w:after="120" w:line="240" w:lineRule="auto"/>
    </w:pPr>
    <w:rPr>
      <w:rFonts w:ascii="Calibri" w:eastAsiaTheme="minorHAnsi" w:hAnsi="Calibri"/>
    </w:rPr>
  </w:style>
  <w:style w:type="paragraph" w:customStyle="1" w:styleId="061566ABB0A44112A5C63DD7023D43393">
    <w:name w:val="061566ABB0A44112A5C63DD7023D43393"/>
    <w:rsid w:val="00AA1E7E"/>
    <w:pPr>
      <w:spacing w:after="120" w:line="240" w:lineRule="auto"/>
    </w:pPr>
    <w:rPr>
      <w:rFonts w:ascii="Calibri" w:eastAsiaTheme="minorHAnsi" w:hAnsi="Calibri"/>
    </w:rPr>
  </w:style>
  <w:style w:type="paragraph" w:customStyle="1" w:styleId="FD94F8CE3BE04543BE486AB1BFA6BD062">
    <w:name w:val="FD94F8CE3BE04543BE486AB1BFA6BD062"/>
    <w:rsid w:val="00AA1E7E"/>
    <w:pPr>
      <w:spacing w:after="120" w:line="240" w:lineRule="auto"/>
    </w:pPr>
    <w:rPr>
      <w:rFonts w:ascii="Calibri" w:eastAsiaTheme="minorHAnsi" w:hAnsi="Calibri"/>
    </w:rPr>
  </w:style>
  <w:style w:type="paragraph" w:customStyle="1" w:styleId="47F70D0F3206443E910F04753BBD40A72">
    <w:name w:val="47F70D0F3206443E910F04753BBD40A72"/>
    <w:rsid w:val="00AA1E7E"/>
    <w:pPr>
      <w:spacing w:after="120" w:line="240" w:lineRule="auto"/>
      <w:ind w:left="720"/>
      <w:contextualSpacing/>
    </w:pPr>
    <w:rPr>
      <w:rFonts w:ascii="Calibri" w:eastAsiaTheme="minorHAnsi" w:hAnsi="Calibri"/>
    </w:rPr>
  </w:style>
  <w:style w:type="paragraph" w:customStyle="1" w:styleId="A439A040B44E4BA4B55B3FBEF32B911C2">
    <w:name w:val="A439A040B44E4BA4B55B3FBEF32B911C2"/>
    <w:rsid w:val="00AA1E7E"/>
    <w:pPr>
      <w:spacing w:after="120" w:line="240" w:lineRule="auto"/>
      <w:ind w:left="720"/>
      <w:contextualSpacing/>
    </w:pPr>
    <w:rPr>
      <w:rFonts w:ascii="Calibri" w:eastAsiaTheme="minorHAnsi" w:hAnsi="Calibri"/>
    </w:rPr>
  </w:style>
  <w:style w:type="paragraph" w:customStyle="1" w:styleId="53ECDF11DAFB49CF9E3CF4D9131974AD3">
    <w:name w:val="53ECDF11DAFB49CF9E3CF4D9131974AD3"/>
    <w:rsid w:val="00AA1E7E"/>
    <w:pPr>
      <w:spacing w:after="120" w:line="240" w:lineRule="auto"/>
      <w:ind w:left="720"/>
      <w:contextualSpacing/>
    </w:pPr>
    <w:rPr>
      <w:rFonts w:ascii="Calibri" w:eastAsiaTheme="minorHAnsi" w:hAnsi="Calibri"/>
    </w:rPr>
  </w:style>
  <w:style w:type="paragraph" w:customStyle="1" w:styleId="072CA08FA5F843A3ABE1BB0ABBB2775A3">
    <w:name w:val="072CA08FA5F843A3ABE1BB0ABBB2775A3"/>
    <w:rsid w:val="00AA1E7E"/>
    <w:pPr>
      <w:spacing w:after="120" w:line="240" w:lineRule="auto"/>
      <w:ind w:left="720"/>
      <w:contextualSpacing/>
    </w:pPr>
    <w:rPr>
      <w:rFonts w:ascii="Calibri" w:eastAsiaTheme="minorHAnsi" w:hAnsi="Calibri"/>
    </w:rPr>
  </w:style>
  <w:style w:type="paragraph" w:customStyle="1" w:styleId="E7A4F28357CD424B8578D040EE5243233">
    <w:name w:val="E7A4F28357CD424B8578D040EE5243233"/>
    <w:rsid w:val="00AA1E7E"/>
    <w:pPr>
      <w:spacing w:after="120" w:line="240" w:lineRule="auto"/>
      <w:ind w:left="720"/>
      <w:contextualSpacing/>
    </w:pPr>
    <w:rPr>
      <w:rFonts w:ascii="Calibri" w:eastAsiaTheme="minorHAnsi" w:hAnsi="Calibri"/>
    </w:rPr>
  </w:style>
  <w:style w:type="paragraph" w:customStyle="1" w:styleId="1C603F063D3D4F569D24F25767D4C1BA3">
    <w:name w:val="1C603F063D3D4F569D24F25767D4C1BA3"/>
    <w:rsid w:val="00AA1E7E"/>
    <w:pPr>
      <w:spacing w:after="120" w:line="240" w:lineRule="auto"/>
      <w:ind w:left="720"/>
      <w:contextualSpacing/>
    </w:pPr>
    <w:rPr>
      <w:rFonts w:ascii="Calibri" w:eastAsiaTheme="minorHAnsi" w:hAnsi="Calibri"/>
    </w:rPr>
  </w:style>
  <w:style w:type="paragraph" w:customStyle="1" w:styleId="FF78803BEFD5452AB9258B3B5CF2D94F1">
    <w:name w:val="FF78803BEFD5452AB9258B3B5CF2D94F1"/>
    <w:rsid w:val="00AA1E7E"/>
    <w:pPr>
      <w:spacing w:after="120" w:line="240" w:lineRule="auto"/>
    </w:pPr>
    <w:rPr>
      <w:rFonts w:ascii="Calibri" w:eastAsiaTheme="minorHAnsi" w:hAnsi="Calibri"/>
    </w:rPr>
  </w:style>
  <w:style w:type="paragraph" w:customStyle="1" w:styleId="E031E17397D746DA9FA8B1C4897167611">
    <w:name w:val="E031E17397D746DA9FA8B1C4897167611"/>
    <w:rsid w:val="00AA1E7E"/>
    <w:pPr>
      <w:spacing w:after="120" w:line="240" w:lineRule="auto"/>
    </w:pPr>
    <w:rPr>
      <w:rFonts w:ascii="Calibri" w:eastAsiaTheme="minorHAnsi" w:hAnsi="Calibr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28B20-BEFD-45D0-8C33-2E94D9DE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Forms Template</Template>
  <TotalTime>1</TotalTime>
  <Pages>18</Pages>
  <Words>4596</Words>
  <Characters>26202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30737</CharactersWithSpaces>
  <SharedDoc>false</SharedDoc>
  <HLinks>
    <vt:vector size="48" baseType="variant">
      <vt:variant>
        <vt:i4>6160459</vt:i4>
      </vt:variant>
      <vt:variant>
        <vt:i4>21</vt:i4>
      </vt:variant>
      <vt:variant>
        <vt:i4>0</vt:i4>
      </vt:variant>
      <vt:variant>
        <vt:i4>5</vt:i4>
      </vt:variant>
      <vt:variant>
        <vt:lpwstr>https://www.adfg.alaska.gov/sf/sarr/awc/</vt:lpwstr>
      </vt:variant>
      <vt:variant>
        <vt:lpwstr/>
      </vt:variant>
      <vt:variant>
        <vt:i4>3080317</vt:i4>
      </vt:variant>
      <vt:variant>
        <vt:i4>18</vt:i4>
      </vt:variant>
      <vt:variant>
        <vt:i4>0</vt:i4>
      </vt:variant>
      <vt:variant>
        <vt:i4>5</vt:i4>
      </vt:variant>
      <vt:variant>
        <vt:lpwstr>https://www.fisheries.noaa.gov/alaska/habitat-conservation/alaska-shorezone</vt:lpwstr>
      </vt:variant>
      <vt:variant>
        <vt:lpwstr/>
      </vt:variant>
      <vt:variant>
        <vt:i4>7078007</vt:i4>
      </vt:variant>
      <vt:variant>
        <vt:i4>15</vt:i4>
      </vt:variant>
      <vt:variant>
        <vt:i4>0</vt:i4>
      </vt:variant>
      <vt:variant>
        <vt:i4>5</vt:i4>
      </vt:variant>
      <vt:variant>
        <vt:lpwstr>http://www.charts.noaa.gov/</vt:lpwstr>
      </vt:variant>
      <vt:variant>
        <vt:lpwstr/>
      </vt:variant>
      <vt:variant>
        <vt:i4>5111833</vt:i4>
      </vt:variant>
      <vt:variant>
        <vt:i4>12</vt:i4>
      </vt:variant>
      <vt:variant>
        <vt:i4>0</vt:i4>
      </vt:variant>
      <vt:variant>
        <vt:i4>5</vt:i4>
      </vt:variant>
      <vt:variant>
        <vt:lpwstr>https://mariculture.portal.aoos.org/</vt:lpwstr>
      </vt:variant>
      <vt:variant>
        <vt:lpwstr/>
      </vt:variant>
      <vt:variant>
        <vt:i4>5111833</vt:i4>
      </vt:variant>
      <vt:variant>
        <vt:i4>9</vt:i4>
      </vt:variant>
      <vt:variant>
        <vt:i4>0</vt:i4>
      </vt:variant>
      <vt:variant>
        <vt:i4>5</vt:i4>
      </vt:variant>
      <vt:variant>
        <vt:lpwstr>https://mariculture.portal.aoos.org/</vt:lpwstr>
      </vt:variant>
      <vt:variant>
        <vt:lpwstr/>
      </vt:variant>
      <vt:variant>
        <vt:i4>6357049</vt:i4>
      </vt:variant>
      <vt:variant>
        <vt:i4>6</vt:i4>
      </vt:variant>
      <vt:variant>
        <vt:i4>0</vt:i4>
      </vt:variant>
      <vt:variant>
        <vt:i4>5</vt:i4>
      </vt:variant>
      <vt:variant>
        <vt:lpwstr>https://mapper.dnr.alaska.gov/</vt:lpwstr>
      </vt:variant>
      <vt:variant>
        <vt:lpwstr/>
      </vt:variant>
      <vt:variant>
        <vt:i4>6357049</vt:i4>
      </vt:variant>
      <vt:variant>
        <vt:i4>3</vt:i4>
      </vt:variant>
      <vt:variant>
        <vt:i4>0</vt:i4>
      </vt:variant>
      <vt:variant>
        <vt:i4>5</vt:i4>
      </vt:variant>
      <vt:variant>
        <vt:lpwstr>https://mapper.dnr.alaska.gov/</vt:lpwstr>
      </vt:variant>
      <vt:variant>
        <vt:lpwstr/>
      </vt:variant>
      <vt:variant>
        <vt:i4>3801140</vt:i4>
      </vt:variant>
      <vt:variant>
        <vt:i4>0</vt:i4>
      </vt:variant>
      <vt:variant>
        <vt:i4>0</vt:i4>
      </vt:variant>
      <vt:variant>
        <vt:i4>5</vt:i4>
      </vt:variant>
      <vt:variant>
        <vt:lpwstr>http://www.akleg.gov/basis/aac.asp</vt:lpwstr>
      </vt:variant>
      <vt:variant>
        <vt:lpwstr>5.41.400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Ruth A (DNR)</dc:creator>
  <cp:keywords/>
  <dc:description/>
  <cp:lastModifiedBy>Morris, Michelle I (DFG)</cp:lastModifiedBy>
  <cp:revision>3</cp:revision>
  <dcterms:created xsi:type="dcterms:W3CDTF">2021-11-08T22:52:00Z</dcterms:created>
  <dcterms:modified xsi:type="dcterms:W3CDTF">2021-11-08T22:53:00Z</dcterms:modified>
</cp:coreProperties>
</file>